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D0ACE" w14:textId="77777777" w:rsidR="00C629FD" w:rsidRPr="00EA0054" w:rsidRDefault="00C629FD" w:rsidP="00C629FD">
      <w:pPr>
        <w:rPr>
          <w:rFonts w:asciiTheme="minorHAnsi" w:hAnsiTheme="minorHAnsi"/>
          <w:b/>
          <w:noProof/>
          <w:color w:val="005499"/>
          <w:szCs w:val="22"/>
          <w:lang w:val="sr-Cyrl-CS"/>
        </w:rPr>
      </w:pPr>
    </w:p>
    <w:p w14:paraId="364441CD" w14:textId="77777777" w:rsidR="00C629FD" w:rsidRPr="00EA0054" w:rsidRDefault="00C629FD" w:rsidP="00C629FD">
      <w:pPr>
        <w:ind w:left="4320" w:firstLine="720"/>
        <w:rPr>
          <w:rFonts w:asciiTheme="minorHAnsi" w:hAnsiTheme="minorHAnsi"/>
          <w:b/>
          <w:noProof/>
          <w:color w:val="005499"/>
          <w:szCs w:val="22"/>
          <w:lang w:val="sr-Cyrl-CS"/>
        </w:rPr>
      </w:pP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 xml:space="preserve">     </w:t>
      </w:r>
      <w:r>
        <w:rPr>
          <w:rFonts w:asciiTheme="minorHAnsi" w:hAnsiTheme="minorHAnsi"/>
          <w:b/>
          <w:noProof/>
          <w:color w:val="005499"/>
          <w:szCs w:val="22"/>
          <w:lang w:val="sr-Cyrl-CS"/>
        </w:rPr>
        <w:t>ПОДНОСИЛАЦ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 xml:space="preserve"> </w:t>
      </w:r>
      <w:r>
        <w:rPr>
          <w:rFonts w:asciiTheme="minorHAnsi" w:hAnsiTheme="minorHAnsi"/>
          <w:b/>
          <w:noProof/>
          <w:color w:val="005499"/>
          <w:szCs w:val="22"/>
          <w:lang w:val="sr-Cyrl-CS"/>
        </w:rPr>
        <w:t>ПРОЈЕКАТА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 xml:space="preserve">: 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fldChar w:fldCharType="begin">
          <w:fldData xml:space="preserve">/////wABAAAUAAAAAAAKAF8AXwBfAF8AXwBfAF8AXwBfAF8AAAAJAFUAUABQAEUAUgBDAEEAUwBF
AAAAAAAAABoAVQBwAGkAYQFpAHQAZQAgAG4AYQB6AGkAdgAgAG8AcgBnAGEAbgBpAHoAYQBjAGkA
agBlAAAAAAAAAAAAAAA=
</w:fldData>
        </w:fldChar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instrText xml:space="preserve"> </w:instrText>
      </w:r>
      <w:r>
        <w:rPr>
          <w:rFonts w:asciiTheme="minorHAnsi" w:hAnsiTheme="minorHAnsi"/>
          <w:b/>
          <w:noProof/>
          <w:color w:val="005499"/>
          <w:szCs w:val="22"/>
          <w:lang w:val="sr-Cyrl-CS"/>
        </w:rPr>
        <w:instrText>ФОРМТЕ</w:instrTex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instrText>X</w:instrText>
      </w:r>
      <w:r>
        <w:rPr>
          <w:rFonts w:asciiTheme="minorHAnsi" w:hAnsiTheme="minorHAnsi"/>
          <w:b/>
          <w:noProof/>
          <w:color w:val="005499"/>
          <w:szCs w:val="22"/>
          <w:lang w:val="sr-Cyrl-CS"/>
        </w:rPr>
        <w:instrText>Т</w:instrTex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instrText xml:space="preserve"> </w:instrTex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fldChar w:fldCharType="separate"/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>__________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fldChar w:fldCharType="end"/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ab/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ab/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ab/>
      </w:r>
      <w:bookmarkStart w:id="0" w:name="_GoBack"/>
      <w:bookmarkEnd w:id="0"/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ab/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ab/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ab/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ab/>
      </w:r>
      <w:r>
        <w:rPr>
          <w:rFonts w:asciiTheme="minorHAnsi" w:hAnsiTheme="minorHAnsi"/>
          <w:b/>
          <w:noProof/>
          <w:szCs w:val="22"/>
          <w:lang w:val="sr-Cyrl-CS"/>
        </w:rPr>
        <w:t>Прилог</w:t>
      </w:r>
      <w:r w:rsidRPr="00EA0054">
        <w:rPr>
          <w:rFonts w:asciiTheme="minorHAnsi" w:hAnsiTheme="minorHAnsi"/>
          <w:b/>
          <w:noProof/>
          <w:szCs w:val="22"/>
          <w:lang w:val="sr-Cyrl-CS"/>
        </w:rPr>
        <w:t xml:space="preserve"> 3.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 xml:space="preserve"> </w:t>
      </w:r>
    </w:p>
    <w:p w14:paraId="739D1B74" w14:textId="77777777" w:rsidR="00C629FD" w:rsidRPr="00EA0054" w:rsidRDefault="00C629FD" w:rsidP="00C629FD">
      <w:pPr>
        <w:jc w:val="center"/>
        <w:rPr>
          <w:rFonts w:asciiTheme="minorHAnsi" w:hAnsiTheme="minorHAnsi"/>
          <w:b/>
          <w:noProof/>
          <w:color w:val="005499"/>
          <w:szCs w:val="22"/>
          <w:lang w:val="sr-Cyrl-CS"/>
        </w:rPr>
      </w:pPr>
      <w:r>
        <w:rPr>
          <w:rFonts w:asciiTheme="minorHAnsi" w:hAnsiTheme="minorHAnsi"/>
          <w:b/>
          <w:noProof/>
          <w:color w:val="005499"/>
          <w:szCs w:val="22"/>
          <w:lang w:val="sr-Cyrl-CS"/>
        </w:rPr>
        <w:t>НАЗИВ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 xml:space="preserve"> </w:t>
      </w:r>
      <w:r>
        <w:rPr>
          <w:rFonts w:asciiTheme="minorHAnsi" w:hAnsiTheme="minorHAnsi"/>
          <w:b/>
          <w:noProof/>
          <w:color w:val="005499"/>
          <w:szCs w:val="22"/>
          <w:lang w:val="sr-Cyrl-CS"/>
        </w:rPr>
        <w:t>ПРОЈЕКТА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 xml:space="preserve">: 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fldChar w:fldCharType="begin">
          <w:fldData xml:space="preserve">/////wABAAAUAAAAAAAKAF8AXwBfAF8AXwBfAF8AXwBfAF8AAAAJAFUAUABQAEUAUgBDAEEAUwBF
AAAAAAAAABYAVQBwAGkAYQFpAHQAZQAgAG4AYQB6AGkAdgAgAHAAcgBvAGoAZQBrAHQAYQAAAAAA
AAAAAAAA
</w:fldData>
        </w:fldChar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instrText xml:space="preserve"> </w:instrText>
      </w:r>
      <w:r>
        <w:rPr>
          <w:rFonts w:asciiTheme="minorHAnsi" w:hAnsiTheme="minorHAnsi"/>
          <w:b/>
          <w:noProof/>
          <w:color w:val="005499"/>
          <w:szCs w:val="22"/>
          <w:lang w:val="sr-Cyrl-CS"/>
        </w:rPr>
        <w:instrText>ФОРМТЕ</w:instrTex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instrText>X</w:instrText>
      </w:r>
      <w:r>
        <w:rPr>
          <w:rFonts w:asciiTheme="minorHAnsi" w:hAnsiTheme="minorHAnsi"/>
          <w:b/>
          <w:noProof/>
          <w:color w:val="005499"/>
          <w:szCs w:val="22"/>
          <w:lang w:val="sr-Cyrl-CS"/>
        </w:rPr>
        <w:instrText>Т</w:instrTex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instrText xml:space="preserve"> </w:instrTex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fldChar w:fldCharType="separate"/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>__________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fldChar w:fldCharType="end"/>
      </w:r>
    </w:p>
    <w:p w14:paraId="6D332401" w14:textId="77777777" w:rsidR="00C629FD" w:rsidRPr="00EA0054" w:rsidRDefault="00C629FD" w:rsidP="00C629FD">
      <w:pPr>
        <w:rPr>
          <w:rFonts w:asciiTheme="minorHAnsi" w:hAnsiTheme="minorHAnsi"/>
          <w:b/>
          <w:noProof/>
          <w:color w:val="005499"/>
          <w:szCs w:val="22"/>
          <w:lang w:val="sr-Cyrl-CS"/>
        </w:rPr>
      </w:pPr>
    </w:p>
    <w:p w14:paraId="5DF925BC" w14:textId="77777777" w:rsidR="00C629FD" w:rsidRPr="00EA0054" w:rsidRDefault="00C629FD" w:rsidP="00C629FD">
      <w:pPr>
        <w:jc w:val="center"/>
        <w:rPr>
          <w:rFonts w:asciiTheme="minorHAnsi" w:hAnsiTheme="minorHAnsi"/>
          <w:b/>
          <w:noProof/>
          <w:color w:val="005499"/>
          <w:szCs w:val="22"/>
          <w:lang w:val="sr-Cyrl-CS"/>
        </w:rPr>
      </w:pPr>
      <w:r>
        <w:rPr>
          <w:rFonts w:asciiTheme="minorHAnsi" w:hAnsiTheme="minorHAnsi"/>
          <w:b/>
          <w:noProof/>
          <w:color w:val="005499"/>
          <w:szCs w:val="22"/>
          <w:lang w:val="sr-Cyrl-CS"/>
        </w:rPr>
        <w:t>ЛОГИЧКИ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 xml:space="preserve"> </w:t>
      </w:r>
      <w:r>
        <w:rPr>
          <w:rFonts w:asciiTheme="minorHAnsi" w:hAnsiTheme="minorHAnsi"/>
          <w:b/>
          <w:noProof/>
          <w:color w:val="005499"/>
          <w:szCs w:val="22"/>
          <w:lang w:val="sr-Cyrl-CS"/>
        </w:rPr>
        <w:t>ОКВИР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 xml:space="preserve"> </w:t>
      </w:r>
      <w:r>
        <w:rPr>
          <w:rFonts w:asciiTheme="minorHAnsi" w:hAnsiTheme="minorHAnsi"/>
          <w:b/>
          <w:noProof/>
          <w:color w:val="005499"/>
          <w:szCs w:val="22"/>
          <w:lang w:val="sr-Cyrl-CS"/>
        </w:rPr>
        <w:t>РАДА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t xml:space="preserve"> </w:t>
      </w:r>
      <w:r w:rsidRPr="00EA0054">
        <w:rPr>
          <w:rFonts w:asciiTheme="minorHAnsi" w:hAnsiTheme="minorHAnsi"/>
          <w:b/>
          <w:noProof/>
          <w:color w:val="005499"/>
          <w:szCs w:val="22"/>
          <w:lang w:val="sr-Cyrl-CS"/>
        </w:rPr>
        <w:br/>
      </w:r>
    </w:p>
    <w:tbl>
      <w:tblPr>
        <w:tblW w:w="15154" w:type="dxa"/>
        <w:tblInd w:w="-2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909"/>
        <w:gridCol w:w="3823"/>
        <w:gridCol w:w="2419"/>
        <w:gridCol w:w="2441"/>
        <w:gridCol w:w="1963"/>
        <w:gridCol w:w="2599"/>
      </w:tblGrid>
      <w:tr w:rsidR="00C629FD" w:rsidRPr="00EA0054" w14:paraId="67EE61D6" w14:textId="77777777" w:rsidTr="000F290E">
        <w:trPr>
          <w:trHeight w:val="629"/>
        </w:trPr>
        <w:tc>
          <w:tcPr>
            <w:tcW w:w="1909" w:type="dxa"/>
            <w:shd w:val="clear" w:color="auto" w:fill="005499"/>
            <w:vAlign w:val="center"/>
          </w:tcPr>
          <w:p w14:paraId="3A298260" w14:textId="77777777" w:rsidR="00C629FD" w:rsidRPr="00EA0054" w:rsidRDefault="00C629FD" w:rsidP="000F290E">
            <w:pPr>
              <w:ind w:left="187"/>
              <w:jc w:val="center"/>
              <w:rPr>
                <w:rFonts w:asciiTheme="minorHAnsi" w:hAnsiTheme="minorHAnsi" w:cs="Arial"/>
                <w:b/>
                <w:bCs/>
                <w:noProof/>
                <w:color w:val="FFFFFF"/>
                <w:sz w:val="20"/>
                <w:lang w:val="sr-Cyrl-CS"/>
              </w:rPr>
            </w:pPr>
          </w:p>
        </w:tc>
        <w:tc>
          <w:tcPr>
            <w:tcW w:w="3823" w:type="dxa"/>
            <w:shd w:val="clear" w:color="auto" w:fill="005499"/>
            <w:vAlign w:val="center"/>
          </w:tcPr>
          <w:p w14:paraId="657B77FC" w14:textId="77777777" w:rsidR="00C629FD" w:rsidRPr="00EA0054" w:rsidRDefault="00C629FD" w:rsidP="000F290E">
            <w:pPr>
              <w:pStyle w:val="Title"/>
              <w:rPr>
                <w:rFonts w:asciiTheme="minorHAnsi" w:hAnsiTheme="minorHAnsi" w:cs="Arial"/>
                <w:bCs/>
                <w:noProof/>
                <w:color w:val="FFFFFF"/>
                <w:sz w:val="20"/>
                <w:lang w:val="sr-Cyrl-CS"/>
              </w:rPr>
            </w:pPr>
          </w:p>
        </w:tc>
        <w:tc>
          <w:tcPr>
            <w:tcW w:w="2419" w:type="dxa"/>
            <w:shd w:val="clear" w:color="auto" w:fill="005499"/>
            <w:vAlign w:val="center"/>
          </w:tcPr>
          <w:p w14:paraId="4CB6F9F4" w14:textId="77777777" w:rsidR="00C629FD" w:rsidRPr="00EA0054" w:rsidRDefault="00C629FD" w:rsidP="000F290E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</w:pPr>
          </w:p>
          <w:p w14:paraId="229FE5B3" w14:textId="77777777" w:rsidR="00C629FD" w:rsidRPr="00EA0054" w:rsidRDefault="00C629FD" w:rsidP="000F290E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Објективно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мјерљиви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индикатори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успјеха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</w:p>
          <w:p w14:paraId="6B3BD89E" w14:textId="77777777" w:rsidR="00C629FD" w:rsidRPr="00EA0054" w:rsidRDefault="00C629FD" w:rsidP="000F290E">
            <w:pPr>
              <w:pStyle w:val="Title"/>
              <w:rPr>
                <w:rFonts w:asciiTheme="minorHAnsi" w:hAnsiTheme="minorHAnsi" w:cs="Arial"/>
                <w:bCs/>
                <w:noProof/>
                <w:color w:val="FFFFFF"/>
                <w:sz w:val="20"/>
                <w:lang w:val="sr-Cyrl-CS"/>
              </w:rPr>
            </w:pPr>
          </w:p>
        </w:tc>
        <w:tc>
          <w:tcPr>
            <w:tcW w:w="2441" w:type="dxa"/>
            <w:shd w:val="clear" w:color="auto" w:fill="005499"/>
            <w:vAlign w:val="center"/>
          </w:tcPr>
          <w:p w14:paraId="71F2285F" w14:textId="77777777" w:rsidR="00C629FD" w:rsidRPr="00EA0054" w:rsidRDefault="00C629FD" w:rsidP="000F290E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</w:pPr>
          </w:p>
          <w:p w14:paraId="7203B1D4" w14:textId="77777777" w:rsidR="00C629FD" w:rsidRPr="00EA0054" w:rsidRDefault="00C629FD" w:rsidP="000F290E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Полазиште</w:t>
            </w:r>
          </w:p>
        </w:tc>
        <w:tc>
          <w:tcPr>
            <w:tcW w:w="1963" w:type="dxa"/>
            <w:shd w:val="clear" w:color="auto" w:fill="005499"/>
            <w:vAlign w:val="center"/>
          </w:tcPr>
          <w:p w14:paraId="12CA12D2" w14:textId="77777777" w:rsidR="00C629FD" w:rsidRPr="00EA0054" w:rsidRDefault="00C629FD" w:rsidP="000F290E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Извори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верификације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</w:p>
        </w:tc>
        <w:tc>
          <w:tcPr>
            <w:tcW w:w="2599" w:type="dxa"/>
            <w:shd w:val="clear" w:color="auto" w:fill="005499"/>
            <w:vAlign w:val="center"/>
          </w:tcPr>
          <w:p w14:paraId="6D40BF0E" w14:textId="77777777" w:rsidR="00C629FD" w:rsidRPr="00EA0054" w:rsidRDefault="00C629FD" w:rsidP="000F290E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Претпоставке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и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ризици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</w:p>
        </w:tc>
      </w:tr>
      <w:tr w:rsidR="00C629FD" w:rsidRPr="00EA0054" w14:paraId="2C78EBFE" w14:textId="77777777" w:rsidTr="000F290E">
        <w:tc>
          <w:tcPr>
            <w:tcW w:w="1909" w:type="dxa"/>
            <w:shd w:val="clear" w:color="auto" w:fill="005499"/>
            <w:vAlign w:val="center"/>
          </w:tcPr>
          <w:p w14:paraId="3F2C425B" w14:textId="77777777" w:rsidR="00C629FD" w:rsidRPr="00EA0054" w:rsidRDefault="00C629FD" w:rsidP="000F290E">
            <w:pPr>
              <w:pStyle w:val="Title"/>
              <w:jc w:val="left"/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Општи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циљ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</w:p>
        </w:tc>
        <w:tc>
          <w:tcPr>
            <w:tcW w:w="3823" w:type="dxa"/>
            <w:vAlign w:val="center"/>
          </w:tcPr>
          <w:p w14:paraId="1FFA8151" w14:textId="77777777" w:rsidR="00C629FD" w:rsidRPr="00EA0054" w:rsidRDefault="00C629FD" w:rsidP="000F290E">
            <w:pPr>
              <w:pStyle w:val="Title"/>
              <w:jc w:val="left"/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fldChar w:fldCharType="begin"/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>МАЦРОБУТТОН</w:instrTex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 xml:space="preserve">  </w:instrTex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>АццептАллЦхангесСхо</w:instrTex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>w</w:instrTex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>н</w:instrTex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fldChar w:fldCharType="end"/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је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општициљ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чијем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остварењу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ће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пројекат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допринијети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?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Пројекат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не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би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требао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имати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више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од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једног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општег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циља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.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овај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општи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циљ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ће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ваш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пројекат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утицати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али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није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вјероватно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ће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га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потпуности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остварити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. </w:t>
            </w:r>
          </w:p>
        </w:tc>
        <w:tc>
          <w:tcPr>
            <w:tcW w:w="2419" w:type="dxa"/>
            <w:vAlign w:val="center"/>
          </w:tcPr>
          <w:p w14:paraId="683FB540" w14:textId="77777777" w:rsidR="00C629FD" w:rsidRPr="00EA0054" w:rsidRDefault="00C629FD" w:rsidP="000F290E">
            <w:pPr>
              <w:pStyle w:val="Title"/>
              <w:jc w:val="left"/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fldChar w:fldCharType="begin">
                <w:fldData xml:space="preserve">/////wBAAAAUAAAAAAA1AEsAbwBqAGkAIABzAHUAIABwAG8AawBhAHoAYQB0AGUAbABqAGkAIAB1
AHMAcABqAGUAaABhACAAdgBlAHoAYQBuAGkAIAB6AGEAIABzAHYAZQB1AGsAdQBwAG4AaQAgAGMA
aQBsAGoAPwAAAAAAAAAAAAAAAAAAAAAAAAAAAAAA
</w:fldData>
              </w:fldChar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fldChar w:fldCharType="separate"/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>су</w: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>показатељи</w: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>успјеха</w: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>везани</w: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>за</w: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>општи</w: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>циљ</w: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/>
                <w:b w:val="0"/>
                <w:noProof/>
                <w:sz w:val="20"/>
                <w:lang w:val="sr-Cyrl-CS"/>
              </w:rPr>
              <w:fldChar w:fldCharType="end"/>
            </w:r>
          </w:p>
          <w:p w14:paraId="6F193442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  <w:tc>
          <w:tcPr>
            <w:tcW w:w="2441" w:type="dxa"/>
            <w:vAlign w:val="center"/>
          </w:tcPr>
          <w:p w14:paraId="34F6CA47" w14:textId="77777777" w:rsidR="00C629FD" w:rsidRPr="00EA0054" w:rsidRDefault="00C629FD" w:rsidP="000F290E">
            <w:pPr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Квантифицирајте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тренутно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стање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области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како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напредак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могао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мјерљив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.</w:t>
            </w:r>
          </w:p>
        </w:tc>
        <w:tc>
          <w:tcPr>
            <w:tcW w:w="1963" w:type="dxa"/>
            <w:vAlign w:val="center"/>
          </w:tcPr>
          <w:p w14:paraId="7ABADAD5" w14:textId="77777777" w:rsidR="00C629FD" w:rsidRPr="00EA0054" w:rsidRDefault="00C629FD" w:rsidP="000F290E">
            <w:pPr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begin">
                <w:fldData xml:space="preserve">/////wBAAAAUAAAAAAA5AEsAbwBqAGkAIABzAHUAIAB0AG8AIABpAHoAdgBvAHIAaQAgAGkAbgBm
AG8AcgBtAGEAYwBpAGoAYQAgAHoAYQAgAG8AdgBlACAAcABvAGsAYQB6AGEAdABlAGwAagBlACAA
dQBzAHAAagBlAGgAYQA/AAAAAAAAAAAAAAAAAAAAAAAAAAAAAAA=
</w:fldData>
              </w:fldCha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то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извори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информација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за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ове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показатеље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успјеха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end"/>
            </w:r>
          </w:p>
          <w:p w14:paraId="6D6A23CC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  <w:tc>
          <w:tcPr>
            <w:tcW w:w="2599" w:type="dxa"/>
            <w:vAlign w:val="center"/>
          </w:tcPr>
          <w:p w14:paraId="1BEC4438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  <w:p w14:paraId="5201DC9A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</w:tr>
      <w:tr w:rsidR="00C629FD" w:rsidRPr="00EA0054" w14:paraId="0503E5C6" w14:textId="77777777" w:rsidTr="000F290E">
        <w:tc>
          <w:tcPr>
            <w:tcW w:w="1909" w:type="dxa"/>
            <w:shd w:val="clear" w:color="auto" w:fill="005499"/>
            <w:vAlign w:val="center"/>
          </w:tcPr>
          <w:p w14:paraId="36024644" w14:textId="77777777" w:rsidR="00C629FD" w:rsidRPr="00EA0054" w:rsidRDefault="00C629FD" w:rsidP="000F290E">
            <w:pPr>
              <w:pStyle w:val="Title"/>
              <w:jc w:val="left"/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color w:val="FFFFFF" w:themeColor="background1"/>
                <w:sz w:val="20"/>
                <w:lang w:val="sr-Cyrl-CS"/>
              </w:rPr>
              <w:t>Специфични</w:t>
            </w:r>
            <w:r w:rsidRPr="00EA0054">
              <w:rPr>
                <w:rFonts w:asciiTheme="minorHAnsi" w:hAnsiTheme="minorHAnsi" w:cs="Arial"/>
                <w:noProof/>
                <w:color w:val="FFFFFF" w:themeColor="background1"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color w:val="FFFFFF" w:themeColor="background1"/>
                <w:sz w:val="20"/>
                <w:lang w:val="sr-Cyrl-CS"/>
              </w:rPr>
              <w:t>циљ</w:t>
            </w:r>
            <w:r w:rsidRPr="00EA0054">
              <w:rPr>
                <w:rFonts w:asciiTheme="minorHAnsi" w:hAnsiTheme="minorHAnsi" w:cs="Arial"/>
                <w:noProof/>
                <w:color w:val="FFFFFF" w:themeColor="background1"/>
                <w:sz w:val="20"/>
                <w:lang w:val="sr-Cyrl-CS"/>
              </w:rPr>
              <w:t xml:space="preserve">   </w:t>
            </w:r>
            <w:r>
              <w:rPr>
                <w:rFonts w:asciiTheme="minorHAnsi" w:hAnsiTheme="minorHAnsi" w:cs="Arial"/>
                <w:noProof/>
                <w:color w:val="FFFFFF" w:themeColor="background1"/>
                <w:sz w:val="20"/>
                <w:lang w:val="sr-Cyrl-CS"/>
              </w:rPr>
              <w:t>пројекта</w:t>
            </w:r>
          </w:p>
        </w:tc>
        <w:tc>
          <w:tcPr>
            <w:tcW w:w="3823" w:type="dxa"/>
            <w:vAlign w:val="center"/>
          </w:tcPr>
          <w:p w14:paraId="104E7420" w14:textId="77777777" w:rsidR="00C629FD" w:rsidRPr="00EA0054" w:rsidRDefault="00C629FD" w:rsidP="000F290E">
            <w:pPr>
              <w:pStyle w:val="Title"/>
              <w:jc w:val="left"/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</w:pP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је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специфични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циљ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ће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бити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остварен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пројектом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? 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Специфични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циљ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треба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остварен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краја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имплементације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пројекта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.</w:t>
            </w:r>
          </w:p>
        </w:tc>
        <w:tc>
          <w:tcPr>
            <w:tcW w:w="2419" w:type="dxa"/>
            <w:vAlign w:val="center"/>
          </w:tcPr>
          <w:p w14:paraId="2CC9A5CD" w14:textId="77777777" w:rsidR="00C629FD" w:rsidRPr="00EA0054" w:rsidRDefault="00C629FD" w:rsidP="000F290E">
            <w:pPr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Наведите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begin">
                <w:fldData xml:space="preserve">/////wBAAAAUAAAAAAB2AEsAbwBqAGkAIABzAHUAIAB0AG8AIABrAHYAYQBuAHQAaQB0AGEAdABp
AHYAbgBpACAAaQAgAGsAdgBhAGwAaQB0AGEAdABpAHYAbgBpACAAcABvAGsAYQB6AGEAdABlAGwA
agBpACAAdQBzAHAAagBlAGgAYQAgAGsAbwBqAGkAIABvAGQAcgBlABEBdQBqAHUAIABkAG8AIABr
AG8AagBlACAAbQBqAGUAcgBlACAAcwB1ACAAbwBzAHQAdgBhAHIAZQBuAGkAIABjAGkAbABqAGUA
dgBpACAAcAByAG8AagBlAGsAdABhAD8AAAAAAAAAAAAAAAAAAAAAAAAAAAAAAA==
</w:fldData>
              </w:fldCha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separate"/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квантитативне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квалитативне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индикаторе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ће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показати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мјере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ће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 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остварен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специфични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циљ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пројекта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end"/>
            </w:r>
          </w:p>
          <w:p w14:paraId="4EEA6976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  <w:tc>
          <w:tcPr>
            <w:tcW w:w="2441" w:type="dxa"/>
            <w:vAlign w:val="center"/>
          </w:tcPr>
          <w:p w14:paraId="11DCB25B" w14:textId="77777777" w:rsidR="00C629FD" w:rsidRPr="00EA0054" w:rsidRDefault="00C629FD" w:rsidP="000F290E">
            <w:pPr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Квантифицирајте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тренутно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стање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водећи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рачуна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сваком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од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специфичних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циљева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сте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навели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.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Ово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неопходно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како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напредак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могао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мјерљив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.</w:t>
            </w:r>
          </w:p>
        </w:tc>
        <w:tc>
          <w:tcPr>
            <w:tcW w:w="1963" w:type="dxa"/>
            <w:vAlign w:val="center"/>
          </w:tcPr>
          <w:p w14:paraId="5AB30268" w14:textId="77777777" w:rsidR="00C629FD" w:rsidRPr="00EA0054" w:rsidRDefault="00C629FD" w:rsidP="000F290E">
            <w:pPr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begin">
                <w:fldData xml:space="preserve">/////wBAAAAUAAAAAACIAEsAbwBqAGkAIABzAHUAIAB0AG8AIABpAHoAdgBvAHIAaQAgAGkAbgBm
AG8AcgBtAGEAYwBpAGoAYQAgAGsAbwBqAGkAIAB0AHIAZQBiAGEAIABkAGEAIABiAHUAZAB1ACAA
cAByAGkAawB1AHAAbABqAGUAbgBpACAAaQBsAGkAIAB2AGUABwEgAHAAbwBzAHQAbwBqAGUAPwAg
AE0AZQB0AG8AZABlACAAawBvAGoAZQAgAAcBZQAgAHMAZQAgAGsAbwByAGkAcwB0AGkAdABpACAA
ZABhACAAYgBpACAAcwBlACAAZABvAGEBbABvACAAZABvACAAaQBuAGYAbwByAG0AYQBjAGkAagBh
AD8AAAAAAAAAAAAAAAAAAAAAAAAAAAAAAA==
</w:fldData>
              </w:fldCha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то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извори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информација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треба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буду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прикупљени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или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већ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постоје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?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методе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ће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користити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дошло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информација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end"/>
            </w:r>
          </w:p>
          <w:p w14:paraId="20703636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  <w:tc>
          <w:tcPr>
            <w:tcW w:w="2599" w:type="dxa"/>
            <w:vAlign w:val="center"/>
          </w:tcPr>
          <w:p w14:paraId="0BDC74B6" w14:textId="77777777" w:rsidR="00C629FD" w:rsidRPr="00EA0054" w:rsidRDefault="00C629FD" w:rsidP="000F290E">
            <w:pPr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begin">
                <w:fldData xml:space="preserve">/////wBAAAAUAAAAAACDAEsAbwBqAGkAIABzAHUAIABmAGEAawB0AG8AcgBpACAAaQAgAHUAcwBs
AG8AdgBpACAAbgBlAG8AcABoAG8AZABuAGkAIAB6AGEAIABvAHMAdAB2AGEAcgBlAG4AagBlACAA
YwBpAGwAagBlAHYAYQAgAHAAcgBvAGoAZQBrAHQAYQAsACAAYQAgAG4AaQBzAHUAIABwAG8AZAAg
AGQAaQByAGUAawB0AG4AbwBtACAAawBvAG4AdAByAG8AbABvAG0APwAgAEsAbwBqAGUAIAByAGkA
egBpAGsAZQAgAHQAcgBlAGIAYQAgAHUAegBlAHQAaQAgAHUAIABvAGIAegBpAHIAPwAAAAAAAAAA
AAAAAAAAAAAAAAAAAAAA
</w:fldData>
              </w:fldCha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фактори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услови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неопходни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за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остварење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циљева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пројекта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,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нису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под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директном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контролом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?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ризике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треба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узети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обзир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end"/>
            </w:r>
          </w:p>
          <w:p w14:paraId="23761B59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</w:tr>
      <w:tr w:rsidR="00C629FD" w:rsidRPr="00EA0054" w14:paraId="492F32BE" w14:textId="77777777" w:rsidTr="000F290E">
        <w:tc>
          <w:tcPr>
            <w:tcW w:w="1909" w:type="dxa"/>
            <w:shd w:val="clear" w:color="auto" w:fill="005499"/>
            <w:vAlign w:val="center"/>
          </w:tcPr>
          <w:p w14:paraId="01929880" w14:textId="77777777" w:rsidR="00C629FD" w:rsidRPr="00EA0054" w:rsidRDefault="00C629FD" w:rsidP="000F290E">
            <w:pPr>
              <w:pStyle w:val="Title"/>
              <w:jc w:val="left"/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Очекивани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>резултати</w:t>
            </w:r>
            <w:r w:rsidRPr="00EA0054"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t xml:space="preserve">  </w:t>
            </w:r>
          </w:p>
        </w:tc>
        <w:tc>
          <w:tcPr>
            <w:tcW w:w="3823" w:type="dxa"/>
            <w:vAlign w:val="center"/>
          </w:tcPr>
          <w:p w14:paraId="6FF1297C" w14:textId="77777777" w:rsidR="00C629FD" w:rsidRPr="00EA0054" w:rsidRDefault="00C629FD" w:rsidP="000F290E">
            <w:pPr>
              <w:pStyle w:val="Title"/>
              <w:jc w:val="left"/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fldChar w:fldCharType="begin">
                <w:fldData xml:space="preserve">/////wBAAAAUAAAAAABEAEsAbwBqAGkAIAAHAWUAIABrAG8AbgBrAHIAZQB0AG4AaQAgAHIAZQB6
AHUAbAB0AGEAdABpACAAZABvAHAAcgBpAG4AaQBqAGUAdABpACAAbwBzAHQAdgBhAHIAZQBuAGoA
dQAgAGMAaQBsAGoAZQB2AGEAIABwAHIAbwBqAGUAawB0AGEAPwAAAAAAAAAAAAAAAAAAAAAAAAAA
AAAA
</w:fldData>
              </w:fldChar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fldChar w:fldCharType="separate"/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ће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конкретни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резултати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допринијети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остварењу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циљева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пројекта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fldChar w:fldCharType="end"/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Резултати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остварују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успјешном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имплементацијом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пројектних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активности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.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Успјех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имплементације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пројекта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ће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мјерен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кроз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ниво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остварења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резултата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.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</w:p>
        </w:tc>
        <w:tc>
          <w:tcPr>
            <w:tcW w:w="2419" w:type="dxa"/>
            <w:vAlign w:val="center"/>
          </w:tcPr>
          <w:p w14:paraId="11D162BA" w14:textId="77777777" w:rsidR="00C629FD" w:rsidRPr="00EA0054" w:rsidRDefault="00C629FD" w:rsidP="000F290E">
            <w:pPr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begin">
                <w:fldData xml:space="preserve">/////wBAAAAUAAAAAABRAEsAbwBqAGkAIABwAG8AawBhAHoAYQB0AGUAbABqAGkAIABvAGQAcgBl
ABEBdQBqAHUAIABkAGEAIABsAGkAIABzAHUAIABpACAAdQAgAGsAbwBqAG8AagAgAG0AagBlAHIA
aQAgAG8AcwB0AHYAYQByAGUAbgBpACAAcABsAGEAbgBpAHIAYQBuAGkAIAByAGUAegB1AGwAdABh
AHQAaQA/AAAAAAAAAAAAAAAAAAAAAAAAAAAAAAA=
</w:fldData>
              </w:fldCha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показатељи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одређују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ли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којој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мјери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остварени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планирани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резултати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end"/>
            </w:r>
          </w:p>
          <w:p w14:paraId="28C52F25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Индикатори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требају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специфични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,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јасни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мјерљиви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. </w:t>
            </w:r>
          </w:p>
        </w:tc>
        <w:tc>
          <w:tcPr>
            <w:tcW w:w="2441" w:type="dxa"/>
            <w:vAlign w:val="center"/>
          </w:tcPr>
          <w:p w14:paraId="2FAE7369" w14:textId="77777777" w:rsidR="00C629FD" w:rsidRPr="00EA0054" w:rsidRDefault="00C629FD" w:rsidP="000F290E">
            <w:pPr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Квантифицирајте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тренутно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стање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водећи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рачуна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сваком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од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резултата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сте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навели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,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ово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неопходно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како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напредак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могао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мјерљив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.</w:t>
            </w:r>
          </w:p>
        </w:tc>
        <w:tc>
          <w:tcPr>
            <w:tcW w:w="1963" w:type="dxa"/>
            <w:vAlign w:val="center"/>
          </w:tcPr>
          <w:p w14:paraId="528E5C3C" w14:textId="77777777" w:rsidR="00C629FD" w:rsidRPr="00EA0054" w:rsidRDefault="00C629FD" w:rsidP="000F290E">
            <w:pPr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begin">
                <w:fldData xml:space="preserve">/////wBAAAAUAAAAAAA2AEsAbwBqAGkAIABzAHUAIABpAHoAdgBvAHIAaQAgAGkAbgBmAG8AcgBt
AGEAYwBpAGoAYQAgAHoAYQAgAG8AdgBlACAAcABvAGsAYQB6AGEAdABlAGwAagBlACAAdQBzAHAA
agBlAGgAYQA/AAAAAAAAAAAAAAAAAAAAAAAAAAAAAAA=
</w:fldData>
              </w:fldCha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извори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информација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за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ове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показатеље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успјеха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end"/>
            </w:r>
          </w:p>
          <w:p w14:paraId="3A754283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  <w:tc>
          <w:tcPr>
            <w:tcW w:w="2599" w:type="dxa"/>
            <w:vAlign w:val="center"/>
          </w:tcPr>
          <w:p w14:paraId="3F8577D4" w14:textId="77777777" w:rsidR="00C629FD" w:rsidRPr="00EA0054" w:rsidRDefault="00C629FD" w:rsidP="000F290E">
            <w:pPr>
              <w:rPr>
                <w:rFonts w:asciiTheme="minorHAnsi" w:hAnsiTheme="minorHAnsi" w:cs="Arial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begin">
                <w:fldData xml:space="preserve">/////wBAAAAUAAAAAABlAEsAbwBqAGkAIABzAHAAbwBsAGoAbgBpACAAZgBhAGsAdABvAHIAaQAg
AGkAIAB1AHMAbABvAHYAaQAgAG0AbwByAGEAagB1ACAAYgBpAHQAaQAgAGkAcwBwAHUAbgBqAGUA
bgBpACAAZABhACAAYgBpACAAcgBlAHoAdQBsAHQAYQB0AGkAIABiAGkAbABpACAAbwBzAHQAdgBh
AHIAZQBuAGkAIABrAGEAawBvACAAagBlACAAcABsAGEAbgBpAHIAYQBuAG8APwAAAAAAAAAAAAAA
AAAAAAAAAAAAAAAA
</w:fldData>
              </w:fldCha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спољни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фактори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услови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морају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испуњени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резултати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били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остварени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како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планирано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end"/>
            </w:r>
          </w:p>
          <w:p w14:paraId="7E52CA7E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</w:tr>
      <w:tr w:rsidR="00C629FD" w:rsidRPr="00EA0054" w14:paraId="6CB30612" w14:textId="77777777" w:rsidTr="000F290E">
        <w:trPr>
          <w:trHeight w:val="1210"/>
        </w:trPr>
        <w:tc>
          <w:tcPr>
            <w:tcW w:w="1909" w:type="dxa"/>
            <w:shd w:val="clear" w:color="auto" w:fill="005499"/>
            <w:vAlign w:val="center"/>
          </w:tcPr>
          <w:p w14:paraId="32BA7D50" w14:textId="77777777" w:rsidR="00C629FD" w:rsidRPr="00EA0054" w:rsidRDefault="00C629FD" w:rsidP="000F290E">
            <w:pPr>
              <w:pStyle w:val="Title"/>
              <w:jc w:val="left"/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</w:pPr>
            <w:r>
              <w:rPr>
                <w:rFonts w:asciiTheme="minorHAnsi" w:hAnsiTheme="minorHAnsi" w:cs="Arial"/>
                <w:noProof/>
                <w:color w:val="FFFFFF"/>
                <w:sz w:val="20"/>
                <w:lang w:val="sr-Cyrl-CS"/>
              </w:rPr>
              <w:lastRenderedPageBreak/>
              <w:t>Активности</w:t>
            </w:r>
          </w:p>
        </w:tc>
        <w:tc>
          <w:tcPr>
            <w:tcW w:w="3823" w:type="dxa"/>
            <w:vAlign w:val="center"/>
          </w:tcPr>
          <w:p w14:paraId="37663B2F" w14:textId="77777777" w:rsidR="00C629FD" w:rsidRPr="00EA0054" w:rsidRDefault="00C629FD" w:rsidP="000F290E">
            <w:pPr>
              <w:pStyle w:val="Title"/>
              <w:jc w:val="left"/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fldChar w:fldCharType="begin">
                <w:fldData xml:space="preserve">/////wBAAAAUAAAAAABXAEsAbwBqAGUAIABhAGsAdABpAHYAbgBvAHMAdABpACAAagBlACAAcABv
AHQAcgBlAGIAbgBvACAAaQB6AHYAcgBhAWkAdABpACAAaQAgAGsAbwBqAGkAbQAgAHIAZQBkAG8A
cwBsAGkAagBlAGQAbwBtACAAdQAgAGMAaQBsAGoAdQAgAG8AcwB0AHYAYQByAGUAbgBqAGEAIABy
AGUAegB1AGwAdABhAHQAYQA/AAAAAAAAAAAAAAAAAAAAAAAAAAAAAAA=
</w:fldData>
              </w:fldChar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fldChar w:fldCharType="separate"/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Које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активности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је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потребно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извршити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и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којим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редослиједом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у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циљу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остварења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резултата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  <w:fldChar w:fldCharType="end"/>
            </w:r>
          </w:p>
          <w:p w14:paraId="67F93ABC" w14:textId="77777777" w:rsidR="00C629FD" w:rsidRPr="00EA0054" w:rsidRDefault="00C629FD" w:rsidP="000F290E">
            <w:pPr>
              <w:pStyle w:val="Title"/>
              <w:jc w:val="left"/>
              <w:rPr>
                <w:rFonts w:asciiTheme="minorHAnsi" w:hAnsiTheme="minorHAnsi" w:cs="Arial"/>
                <w:b w:val="0"/>
                <w:noProof/>
                <w:sz w:val="20"/>
                <w:lang w:val="sr-Cyrl-CS"/>
              </w:rPr>
            </w:pPr>
          </w:p>
        </w:tc>
        <w:tc>
          <w:tcPr>
            <w:tcW w:w="2419" w:type="dxa"/>
            <w:vAlign w:val="center"/>
          </w:tcPr>
          <w:p w14:paraId="5F4F3522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  <w:p w14:paraId="7CB63656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  <w:tc>
          <w:tcPr>
            <w:tcW w:w="2441" w:type="dxa"/>
            <w:vAlign w:val="center"/>
          </w:tcPr>
          <w:p w14:paraId="754F6B0A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  <w:tc>
          <w:tcPr>
            <w:tcW w:w="1963" w:type="dxa"/>
            <w:vAlign w:val="center"/>
          </w:tcPr>
          <w:p w14:paraId="02CA4AC2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</w:p>
        </w:tc>
        <w:tc>
          <w:tcPr>
            <w:tcW w:w="2599" w:type="dxa"/>
            <w:vAlign w:val="center"/>
          </w:tcPr>
          <w:p w14:paraId="25A2AC26" w14:textId="77777777" w:rsidR="00C629FD" w:rsidRPr="00EA0054" w:rsidRDefault="00C629FD" w:rsidP="000F290E">
            <w:pPr>
              <w:rPr>
                <w:rFonts w:asciiTheme="minorHAnsi" w:hAnsiTheme="minorHAnsi"/>
                <w:noProof/>
                <w:sz w:val="20"/>
                <w:lang w:val="sr-Cyrl-CS"/>
              </w:rPr>
            </w:pP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begin">
                <w:fldData xml:space="preserve">/////wBAAAAUAAAAAABzAEsAbwBqAGkAIAB1AHMAbABvAHYAaQAgAHQAcgBlAGIAYQAgAGQAYQAg
AGIAdQBkAHUAIABpAHMAcAB1AG4AagBlAG4AaQAgAHAAcgBpAGoAZQAgAHAAbwANAWUAdABrAGEA
IABpAG0AcABsAGUAbQBlAG4AdABhAGMAaQBqAGUAIABwAHIAbwBqAGUAawB0AGEAIABkAGEAIABi
AGkAIABzAGUAIABwAG8ADQFlAGwAbwAgAHMAYQAgAHIAZQBhAGwAaQB6AGEAYwBpAGoAbwBtACAA
cAByAG8AagBlAGsAdABhAD8AAAAAAAAAAAAAAAAAAAAAAAAAAAAAAA==
</w:fldData>
              </w:fldCha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ФОРМТЕ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instrText>Т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instrText xml:space="preserve"> </w:instrTex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Који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услови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треба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буду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испуњени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прије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почетка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имплементације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пројекта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да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би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се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почело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са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реализацијом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0"/>
                <w:lang w:val="sr-Cyrl-CS"/>
              </w:rPr>
              <w:t>пројекта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t>?</w:t>
            </w:r>
            <w:r w:rsidRPr="00EA0054">
              <w:rPr>
                <w:rFonts w:asciiTheme="minorHAnsi" w:hAnsiTheme="minorHAnsi" w:cs="Arial"/>
                <w:noProof/>
                <w:sz w:val="20"/>
                <w:lang w:val="sr-Cyrl-CS"/>
              </w:rPr>
              <w:fldChar w:fldCharType="end"/>
            </w:r>
          </w:p>
        </w:tc>
      </w:tr>
    </w:tbl>
    <w:p w14:paraId="2AFCD055" w14:textId="77777777" w:rsidR="00C629FD" w:rsidRPr="00EA0054" w:rsidRDefault="00C629FD" w:rsidP="00C629FD">
      <w:pPr>
        <w:jc w:val="both"/>
        <w:rPr>
          <w:rFonts w:asciiTheme="minorHAnsi" w:hAnsiTheme="minorHAnsi"/>
          <w:noProof/>
          <w:szCs w:val="22"/>
          <w:lang w:val="sr-Cyrl-CS"/>
        </w:rPr>
      </w:pPr>
    </w:p>
    <w:p w14:paraId="06FED9D7" w14:textId="77777777" w:rsidR="0023026D" w:rsidRPr="00C629FD" w:rsidRDefault="0023026D" w:rsidP="00C629FD"/>
    <w:sectPr w:rsidR="0023026D" w:rsidRPr="00C629FD" w:rsidSect="00DF63B7">
      <w:headerReference w:type="even" r:id="rId12"/>
      <w:footerReference w:type="even" r:id="rId13"/>
      <w:footerReference w:type="default" r:id="rId14"/>
      <w:headerReference w:type="first" r:id="rId15"/>
      <w:pgSz w:w="16840" w:h="11907" w:orient="landscape" w:code="9"/>
      <w:pgMar w:top="216" w:right="1080" w:bottom="270" w:left="108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BDEB0" w14:textId="77777777" w:rsidR="00481215" w:rsidRDefault="00481215">
      <w:r>
        <w:separator/>
      </w:r>
    </w:p>
  </w:endnote>
  <w:endnote w:type="continuationSeparator" w:id="0">
    <w:p w14:paraId="433A552D" w14:textId="77777777" w:rsidR="00481215" w:rsidRDefault="00481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witzerland B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BA009" w14:textId="77777777" w:rsidR="007A2665" w:rsidRDefault="007A2665">
    <w:pPr>
      <w:pStyle w:val="Footer"/>
      <w:pBdr>
        <w:top w:val="single" w:sz="4" w:space="1" w:color="auto"/>
      </w:pBdr>
      <w:jc w:val="center"/>
      <w:rPr>
        <w:rFonts w:ascii="Arial" w:hAnsi="Arial"/>
        <w:sz w:val="16"/>
      </w:rPr>
    </w:pPr>
  </w:p>
  <w:p w14:paraId="78276936" w14:textId="77777777" w:rsidR="007A2665" w:rsidRDefault="007A2665">
    <w:pPr>
      <w:pStyle w:val="Footer"/>
      <w:jc w:val="center"/>
      <w:rPr>
        <w:rFonts w:ascii="Arial" w:hAnsi="Arial"/>
        <w:snapToGrid w:val="0"/>
        <w:sz w:val="16"/>
      </w:rPr>
    </w:pPr>
    <w:r>
      <w:rPr>
        <w:rFonts w:ascii="Arial" w:hAnsi="Arial"/>
        <w:sz w:val="16"/>
      </w:rPr>
      <w:t xml:space="preserve">IMG – International Management Group, Housing and Social Building Unit, Revised May 1998, </w:t>
    </w:r>
    <w:r>
      <w:rPr>
        <w:rFonts w:ascii="Arial" w:hAnsi="Arial"/>
        <w:snapToGrid w:val="0"/>
        <w:sz w:val="16"/>
      </w:rPr>
      <w:t xml:space="preserve">Page </w:t>
    </w:r>
    <w:r>
      <w:rPr>
        <w:rFonts w:ascii="Arial" w:hAnsi="Arial"/>
        <w:snapToGrid w:val="0"/>
        <w:sz w:val="16"/>
      </w:rPr>
      <w:fldChar w:fldCharType="begin"/>
    </w:r>
    <w:r>
      <w:rPr>
        <w:rFonts w:ascii="Arial" w:hAnsi="Arial"/>
        <w:snapToGrid w:val="0"/>
        <w:sz w:val="16"/>
      </w:rPr>
      <w:instrText xml:space="preserve"> PAGE </w:instrText>
    </w:r>
    <w:r>
      <w:rPr>
        <w:rFonts w:ascii="Arial" w:hAnsi="Arial"/>
        <w:snapToGrid w:val="0"/>
        <w:sz w:val="16"/>
      </w:rPr>
      <w:fldChar w:fldCharType="separate"/>
    </w:r>
    <w:r>
      <w:rPr>
        <w:rFonts w:ascii="Arial" w:hAnsi="Arial"/>
        <w:noProof/>
        <w:snapToGrid w:val="0"/>
        <w:sz w:val="16"/>
      </w:rPr>
      <w:t>2</w:t>
    </w:r>
    <w:r>
      <w:rPr>
        <w:rFonts w:ascii="Arial" w:hAnsi="Arial"/>
        <w:snapToGrid w:val="0"/>
        <w:sz w:val="16"/>
      </w:rPr>
      <w:fldChar w:fldCharType="end"/>
    </w:r>
    <w:r>
      <w:rPr>
        <w:rFonts w:ascii="Arial" w:hAnsi="Arial"/>
        <w:snapToGrid w:val="0"/>
        <w:sz w:val="16"/>
      </w:rPr>
      <w:t xml:space="preserve"> of </w:t>
    </w:r>
    <w:r>
      <w:rPr>
        <w:rFonts w:ascii="Arial" w:hAnsi="Arial"/>
        <w:snapToGrid w:val="0"/>
        <w:sz w:val="16"/>
      </w:rPr>
      <w:fldChar w:fldCharType="begin"/>
    </w:r>
    <w:r>
      <w:rPr>
        <w:rFonts w:ascii="Arial" w:hAnsi="Arial"/>
        <w:snapToGrid w:val="0"/>
        <w:sz w:val="16"/>
      </w:rPr>
      <w:instrText xml:space="preserve"> NUMPAGES </w:instrText>
    </w:r>
    <w:r>
      <w:rPr>
        <w:rFonts w:ascii="Arial" w:hAnsi="Arial"/>
        <w:snapToGrid w:val="0"/>
        <w:sz w:val="16"/>
      </w:rPr>
      <w:fldChar w:fldCharType="separate"/>
    </w:r>
    <w:r w:rsidR="00F03247">
      <w:rPr>
        <w:rFonts w:ascii="Arial" w:hAnsi="Arial"/>
        <w:noProof/>
        <w:snapToGrid w:val="0"/>
        <w:sz w:val="16"/>
      </w:rPr>
      <w:t>1</w:t>
    </w:r>
    <w:r>
      <w:rPr>
        <w:rFonts w:ascii="Arial" w:hAnsi="Arial"/>
        <w:snapToGrid w:val="0"/>
        <w:sz w:val="16"/>
      </w:rPr>
      <w:fldChar w:fldCharType="end"/>
    </w:r>
  </w:p>
  <w:p w14:paraId="1AFC24B2" w14:textId="77777777" w:rsidR="007A2665" w:rsidRDefault="007A266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706D6" w14:textId="77777777" w:rsidR="007A2665" w:rsidRDefault="007A2665">
    <w:pPr>
      <w:pStyle w:val="Footer"/>
      <w:jc w:val="right"/>
      <w:rPr>
        <w:rStyle w:val="PageNumber"/>
        <w:rFonts w:ascii="Myriad Pro" w:hAnsi="Myriad Pro"/>
        <w:lang w:val="bs-Latn-BA"/>
      </w:rPr>
    </w:pPr>
  </w:p>
  <w:p w14:paraId="2DFE044E" w14:textId="7D63BC51" w:rsidR="007A2665" w:rsidRDefault="007A2665">
    <w:pPr>
      <w:pStyle w:val="Footer"/>
      <w:pBdr>
        <w:top w:val="single" w:sz="4" w:space="1" w:color="auto"/>
      </w:pBdr>
      <w:jc w:val="right"/>
      <w:rPr>
        <w:rStyle w:val="PageNumber"/>
        <w:rFonts w:ascii="Myriad Pro" w:hAnsi="Myriad Pro"/>
        <w:color w:val="808080"/>
        <w:sz w:val="18"/>
        <w:szCs w:val="18"/>
        <w:lang w:val="bs-Latn-BA"/>
      </w:rPr>
    </w:pPr>
    <w:r>
      <w:rPr>
        <w:rStyle w:val="PageNumber"/>
        <w:rFonts w:ascii="Myriad Pro" w:hAnsi="Myriad Pro"/>
        <w:color w:val="808080"/>
        <w:sz w:val="18"/>
        <w:szCs w:val="18"/>
        <w:lang w:val="bs-Latn-BA"/>
      </w:rPr>
      <w:t xml:space="preserve">STRANA </w: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begin"/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instrText xml:space="preserve"> PAGE </w:instrTex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separate"/>
    </w:r>
    <w:r w:rsidR="00C629FD">
      <w:rPr>
        <w:rStyle w:val="PageNumber"/>
        <w:rFonts w:ascii="Myriad Pro" w:hAnsi="Myriad Pro"/>
        <w:noProof/>
        <w:color w:val="808080"/>
        <w:sz w:val="18"/>
        <w:szCs w:val="18"/>
        <w:lang w:val="bs-Latn-BA"/>
      </w:rPr>
      <w:t>2</w: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end"/>
    </w:r>
  </w:p>
  <w:p w14:paraId="04F7DF89" w14:textId="77777777" w:rsidR="007A2665" w:rsidRDefault="007A2665">
    <w:pPr>
      <w:pStyle w:val="Footer"/>
      <w:pBdr>
        <w:top w:val="single" w:sz="4" w:space="1" w:color="auto"/>
      </w:pBdr>
      <w:jc w:val="right"/>
      <w:rPr>
        <w:rFonts w:ascii="Myriad Pro" w:hAnsi="Myriad Pro"/>
        <w:lang w:val="bs-Latn-B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94DD0" w14:textId="77777777" w:rsidR="00481215" w:rsidRDefault="00481215">
      <w:r>
        <w:separator/>
      </w:r>
    </w:p>
  </w:footnote>
  <w:footnote w:type="continuationSeparator" w:id="0">
    <w:p w14:paraId="517FD0B7" w14:textId="77777777" w:rsidR="00481215" w:rsidRDefault="00481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75D02" w14:textId="77777777" w:rsidR="007A2665" w:rsidRDefault="007A2665">
    <w:pPr>
      <w:pStyle w:val="Header"/>
      <w:rPr>
        <w:rFonts w:ascii="Switzerland BH" w:hAnsi="Switzerland BH"/>
        <w:b/>
        <w:i/>
        <w:sz w:val="72"/>
      </w:rPr>
    </w:pPr>
    <w:r>
      <w:rPr>
        <w:rFonts w:ascii="Switzerland BH" w:hAnsi="Switzerland BH"/>
        <w:b/>
        <w:i/>
        <w:sz w:val="72"/>
      </w:rPr>
      <w:t>IMG</w:t>
    </w:r>
  </w:p>
  <w:p w14:paraId="6567E393" w14:textId="77777777" w:rsidR="007A2665" w:rsidRDefault="007A2665">
    <w:pPr>
      <w:pBdr>
        <w:top w:val="single" w:sz="6" w:space="1" w:color="auto"/>
      </w:pBdr>
      <w:jc w:val="right"/>
      <w:rPr>
        <w:rFonts w:ascii="Arial" w:hAnsi="Arial"/>
        <w:b/>
        <w:i/>
        <w:sz w:val="34"/>
      </w:rPr>
    </w:pPr>
    <w:r>
      <w:rPr>
        <w:rFonts w:ascii="Arial" w:hAnsi="Arial"/>
        <w:b/>
        <w:i/>
        <w:sz w:val="34"/>
      </w:rPr>
      <w:t>International Management Group</w:t>
    </w:r>
  </w:p>
  <w:p w14:paraId="5D92740A" w14:textId="77777777" w:rsidR="007A2665" w:rsidRDefault="007A2665">
    <w:pPr>
      <w:pStyle w:val="Header"/>
      <w:ind w:firstLine="142"/>
      <w:jc w:val="right"/>
    </w:pPr>
  </w:p>
  <w:p w14:paraId="567A8437" w14:textId="77777777" w:rsidR="007A2665" w:rsidRDefault="007A26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629ED" w14:textId="1DA544DF" w:rsidR="007A2665" w:rsidRDefault="00C629FD" w:rsidP="00BD6F0D">
    <w:pPr>
      <w:spacing w:after="200"/>
      <w:rPr>
        <w:rFonts w:ascii="Myriad Pro" w:hAnsi="Myriad Pro"/>
        <w:b/>
        <w:szCs w:val="22"/>
      </w:rPr>
    </w:pPr>
    <w:r>
      <w:rPr>
        <w:noProof/>
        <w:lang w:val="sr-Latn-RS" w:eastAsia="sr-Latn-RS"/>
      </w:rPr>
      <w:drawing>
        <wp:anchor distT="0" distB="0" distL="114300" distR="114300" simplePos="0" relativeHeight="251661312" behindDoc="0" locked="0" layoutInCell="1" allowOverlap="1" wp14:anchorId="5293CEF5" wp14:editId="069037FD">
          <wp:simplePos x="0" y="0"/>
          <wp:positionH relativeFrom="margin">
            <wp:posOffset>2070100</wp:posOffset>
          </wp:positionH>
          <wp:positionV relativeFrom="paragraph">
            <wp:posOffset>12065</wp:posOffset>
          </wp:positionV>
          <wp:extent cx="2280602" cy="781050"/>
          <wp:effectExtent l="0" t="0" r="0" b="0"/>
          <wp:wrapNone/>
          <wp:docPr id="28" name="Picture 28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0602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63360" behindDoc="1" locked="0" layoutInCell="1" allowOverlap="1" wp14:anchorId="68675DA8" wp14:editId="365D4C39">
          <wp:simplePos x="0" y="0"/>
          <wp:positionH relativeFrom="margin">
            <wp:posOffset>6477000</wp:posOffset>
          </wp:positionH>
          <wp:positionV relativeFrom="paragraph">
            <wp:posOffset>-130810</wp:posOffset>
          </wp:positionV>
          <wp:extent cx="1962150" cy="1387604"/>
          <wp:effectExtent l="0" t="0" r="0" b="0"/>
          <wp:wrapNone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1387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59264" behindDoc="1" locked="0" layoutInCell="1" allowOverlap="1" wp14:anchorId="145DEC75" wp14:editId="35666FBE">
          <wp:simplePos x="0" y="0"/>
          <wp:positionH relativeFrom="column">
            <wp:posOffset>8553450</wp:posOffset>
          </wp:positionH>
          <wp:positionV relativeFrom="paragraph">
            <wp:posOffset>-51435</wp:posOffset>
          </wp:positionV>
          <wp:extent cx="746760" cy="1137285"/>
          <wp:effectExtent l="0" t="0" r="0" b="0"/>
          <wp:wrapNone/>
          <wp:docPr id="29" name="Picture 29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 with medium confidenc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76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2B60">
      <w:rPr>
        <w:noProof/>
        <w:lang w:val="sr-Latn-RS" w:eastAsia="sr-Latn-RS"/>
      </w:rPr>
      <w:drawing>
        <wp:inline distT="0" distB="0" distL="0" distR="0" wp14:anchorId="14ECF2A9" wp14:editId="0574CA34">
          <wp:extent cx="1856599" cy="835025"/>
          <wp:effectExtent l="0" t="0" r="0" b="3175"/>
          <wp:docPr id="30" name="Picture 3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4030" cy="838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F78B1">
      <w:rPr>
        <w:rFonts w:ascii="Myriad Pro" w:hAnsi="Myriad Pro"/>
        <w:b/>
        <w:szCs w:val="22"/>
      </w:rPr>
      <w:t xml:space="preserve">     </w:t>
    </w:r>
    <w:r w:rsidR="0014485E">
      <w:rPr>
        <w:rFonts w:ascii="Myriad Pro" w:hAnsi="Myriad Pro"/>
        <w:b/>
        <w:szCs w:val="22"/>
      </w:rPr>
      <w:t xml:space="preserve">                                                                                                  </w:t>
    </w:r>
    <w:r w:rsidR="005D62BF">
      <w:rPr>
        <w:rFonts w:ascii="Myriad Pro" w:hAnsi="Myriad Pro"/>
        <w:b/>
        <w:szCs w:val="22"/>
      </w:rPr>
      <w:t xml:space="preserve">  </w:t>
    </w:r>
    <w:r w:rsidRPr="003864EE">
      <w:rPr>
        <w:rFonts w:asciiTheme="majorHAnsi" w:hAnsiTheme="majorHAnsi"/>
        <w:b/>
        <w:noProof/>
        <w:lang w:val="sr-Latn-RS" w:eastAsia="sr-Latn-RS"/>
      </w:rPr>
      <w:drawing>
        <wp:inline distT="0" distB="0" distL="0" distR="0" wp14:anchorId="684FE717" wp14:editId="5C615384">
          <wp:extent cx="914400" cy="914400"/>
          <wp:effectExtent l="0" t="0" r="0" b="0"/>
          <wp:docPr id="2" name="Picture 2" descr="g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b.png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9D06BEF" w14:textId="77777777" w:rsidR="007A2665" w:rsidRDefault="007A2665" w:rsidP="005D62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DF6"/>
    <w:multiLevelType w:val="hybridMultilevel"/>
    <w:tmpl w:val="7C78775E"/>
    <w:lvl w:ilvl="0" w:tplc="ECAC41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22721A6"/>
    <w:multiLevelType w:val="hybridMultilevel"/>
    <w:tmpl w:val="2AB83F64"/>
    <w:lvl w:ilvl="0" w:tplc="5FEC73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B52F61"/>
    <w:multiLevelType w:val="multilevel"/>
    <w:tmpl w:val="AC6AF43A"/>
    <w:lvl w:ilvl="0">
      <w:start w:val="1"/>
      <w:numFmt w:val="decimal"/>
      <w:lvlText w:val="6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3C"/>
    <w:rsid w:val="00054B26"/>
    <w:rsid w:val="000916C5"/>
    <w:rsid w:val="0010273C"/>
    <w:rsid w:val="00107E88"/>
    <w:rsid w:val="00132B60"/>
    <w:rsid w:val="001368CB"/>
    <w:rsid w:val="0014485E"/>
    <w:rsid w:val="00171356"/>
    <w:rsid w:val="001A4141"/>
    <w:rsid w:val="001E1A37"/>
    <w:rsid w:val="001E20D7"/>
    <w:rsid w:val="00204F3A"/>
    <w:rsid w:val="0021523B"/>
    <w:rsid w:val="0023026D"/>
    <w:rsid w:val="002610C2"/>
    <w:rsid w:val="0029440C"/>
    <w:rsid w:val="002E7843"/>
    <w:rsid w:val="002F78B1"/>
    <w:rsid w:val="003154CB"/>
    <w:rsid w:val="00385511"/>
    <w:rsid w:val="00400CDA"/>
    <w:rsid w:val="00412838"/>
    <w:rsid w:val="004131D7"/>
    <w:rsid w:val="00481215"/>
    <w:rsid w:val="004A6A61"/>
    <w:rsid w:val="00506DE9"/>
    <w:rsid w:val="00535E6C"/>
    <w:rsid w:val="0054333F"/>
    <w:rsid w:val="005644C3"/>
    <w:rsid w:val="005C5158"/>
    <w:rsid w:val="005D62BF"/>
    <w:rsid w:val="00602740"/>
    <w:rsid w:val="006135C2"/>
    <w:rsid w:val="00616FE0"/>
    <w:rsid w:val="00662BA5"/>
    <w:rsid w:val="00682CAA"/>
    <w:rsid w:val="00711AF5"/>
    <w:rsid w:val="007151E8"/>
    <w:rsid w:val="007912F6"/>
    <w:rsid w:val="007A1EE9"/>
    <w:rsid w:val="007A2665"/>
    <w:rsid w:val="007A7602"/>
    <w:rsid w:val="0081606A"/>
    <w:rsid w:val="00844E51"/>
    <w:rsid w:val="00871767"/>
    <w:rsid w:val="0089549A"/>
    <w:rsid w:val="0095787B"/>
    <w:rsid w:val="009B2308"/>
    <w:rsid w:val="00A60D7B"/>
    <w:rsid w:val="00AD4694"/>
    <w:rsid w:val="00AE72F2"/>
    <w:rsid w:val="00AF7D95"/>
    <w:rsid w:val="00B1423D"/>
    <w:rsid w:val="00B32FF8"/>
    <w:rsid w:val="00B47D65"/>
    <w:rsid w:val="00B70A0C"/>
    <w:rsid w:val="00B7255D"/>
    <w:rsid w:val="00B756C1"/>
    <w:rsid w:val="00B93A87"/>
    <w:rsid w:val="00BA2572"/>
    <w:rsid w:val="00BD6F0D"/>
    <w:rsid w:val="00BF5DB9"/>
    <w:rsid w:val="00C629FD"/>
    <w:rsid w:val="00C645E4"/>
    <w:rsid w:val="00C979FB"/>
    <w:rsid w:val="00CA7CBD"/>
    <w:rsid w:val="00D17C61"/>
    <w:rsid w:val="00D438C8"/>
    <w:rsid w:val="00D455F7"/>
    <w:rsid w:val="00D46B9B"/>
    <w:rsid w:val="00D5232A"/>
    <w:rsid w:val="00D93F94"/>
    <w:rsid w:val="00DE1327"/>
    <w:rsid w:val="00DE24D4"/>
    <w:rsid w:val="00DF63B7"/>
    <w:rsid w:val="00E24C8C"/>
    <w:rsid w:val="00E33C74"/>
    <w:rsid w:val="00E4358F"/>
    <w:rsid w:val="00E96505"/>
    <w:rsid w:val="00EC5EA3"/>
    <w:rsid w:val="00EE3045"/>
    <w:rsid w:val="00EF43FD"/>
    <w:rsid w:val="00F03247"/>
    <w:rsid w:val="00F25CE7"/>
    <w:rsid w:val="00F31023"/>
    <w:rsid w:val="00F77588"/>
    <w:rsid w:val="00FC007F"/>
    <w:rsid w:val="1F7B5BBE"/>
    <w:rsid w:val="21B2B362"/>
    <w:rsid w:val="30A4F5AC"/>
    <w:rsid w:val="38619710"/>
    <w:rsid w:val="4BF574C8"/>
    <w:rsid w:val="5B638B24"/>
    <w:rsid w:val="5C6560C5"/>
    <w:rsid w:val="75B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DD57B6"/>
  <w15:chartTrackingRefBased/>
  <w15:docId w15:val="{3AFF2063-7F07-4903-AF42-AB3E8788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A87"/>
    <w:rPr>
      <w:rFonts w:ascii="BaltArial" w:hAnsi="BaltArial"/>
      <w:sz w:val="22"/>
    </w:rPr>
  </w:style>
  <w:style w:type="paragraph" w:styleId="Heading1">
    <w:name w:val="heading 1"/>
    <w:basedOn w:val="Normal"/>
    <w:next w:val="Normal"/>
    <w:qFormat/>
    <w:rsid w:val="00B93A87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B93A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rsid w:val="00B93A87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93A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93A87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  <w:rsid w:val="00B93A87"/>
    <w:pPr>
      <w:keepLines/>
      <w:spacing w:line="200" w:lineRule="atLeast"/>
    </w:pPr>
    <w:rPr>
      <w:rFonts w:ascii="Arial" w:hAnsi="Arial"/>
      <w:spacing w:val="-2"/>
      <w:sz w:val="16"/>
    </w:rPr>
  </w:style>
  <w:style w:type="paragraph" w:styleId="Title">
    <w:name w:val="Title"/>
    <w:basedOn w:val="Normal"/>
    <w:qFormat/>
    <w:rsid w:val="00B93A87"/>
    <w:pPr>
      <w:jc w:val="center"/>
    </w:pPr>
    <w:rPr>
      <w:b/>
      <w:lang w:val="en-GB"/>
    </w:rPr>
  </w:style>
  <w:style w:type="paragraph" w:styleId="BodyText2">
    <w:name w:val="Body Text 2"/>
    <w:basedOn w:val="Normal"/>
    <w:rsid w:val="00B93A87"/>
    <w:pPr>
      <w:jc w:val="both"/>
    </w:pPr>
    <w:rPr>
      <w:lang w:val="en-GB"/>
    </w:rPr>
  </w:style>
  <w:style w:type="paragraph" w:styleId="Subtitle">
    <w:name w:val="Subtitle"/>
    <w:basedOn w:val="Normal"/>
    <w:qFormat/>
    <w:rsid w:val="00B93A87"/>
    <w:rPr>
      <w:u w:val="single"/>
      <w:lang w:val="en-GB"/>
    </w:rPr>
  </w:style>
  <w:style w:type="paragraph" w:styleId="FootnoteText">
    <w:name w:val="footnote text"/>
    <w:aliases w:val="BODY TEKST"/>
    <w:basedOn w:val="Normal"/>
    <w:semiHidden/>
    <w:rsid w:val="00B93A87"/>
    <w:rPr>
      <w:sz w:val="20"/>
    </w:rPr>
  </w:style>
  <w:style w:type="character" w:styleId="FootnoteReference">
    <w:name w:val="footnote reference"/>
    <w:semiHidden/>
    <w:rsid w:val="00B93A87"/>
    <w:rPr>
      <w:vertAlign w:val="superscript"/>
    </w:rPr>
  </w:style>
  <w:style w:type="paragraph" w:styleId="BodyText">
    <w:name w:val="Body Text"/>
    <w:basedOn w:val="Normal"/>
    <w:rsid w:val="00B93A87"/>
    <w:rPr>
      <w:rFonts w:ascii="Myriad Pro" w:hAnsi="Myriad Pro"/>
      <w:b/>
      <w:bCs/>
      <w:lang w:val="en-GB"/>
    </w:rPr>
  </w:style>
  <w:style w:type="paragraph" w:customStyle="1" w:styleId="Memoheading">
    <w:name w:val="Memo heading"/>
    <w:rsid w:val="00B93A87"/>
    <w:rPr>
      <w:noProof/>
    </w:rPr>
  </w:style>
  <w:style w:type="character" w:styleId="Hyperlink">
    <w:name w:val="Hyperlink"/>
    <w:rsid w:val="00B93A87"/>
    <w:rPr>
      <w:color w:val="0000FF"/>
      <w:u w:val="single"/>
    </w:rPr>
  </w:style>
  <w:style w:type="paragraph" w:styleId="BodyTextIndent">
    <w:name w:val="Body Text Indent"/>
    <w:basedOn w:val="Normal"/>
    <w:rsid w:val="00B93A87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rsid w:val="00B93A87"/>
    <w:pPr>
      <w:tabs>
        <w:tab w:val="left" w:pos="6840"/>
        <w:tab w:val="left" w:pos="8368"/>
      </w:tabs>
    </w:pPr>
    <w:rPr>
      <w:rFonts w:ascii="Times New Roman" w:hAnsi="Times New Roman"/>
      <w:b/>
      <w:noProof/>
    </w:rPr>
  </w:style>
  <w:style w:type="paragraph" w:customStyle="1" w:styleId="FR3">
    <w:name w:val="FR3"/>
    <w:rsid w:val="00B93A87"/>
    <w:pPr>
      <w:widowControl w:val="0"/>
      <w:spacing w:before="300"/>
    </w:pPr>
    <w:rPr>
      <w:rFonts w:ascii="Arial" w:hAnsi="Arial"/>
      <w:b/>
      <w:i/>
      <w:snapToGrid w:val="0"/>
      <w:lang w:val="hr-HR"/>
    </w:rPr>
  </w:style>
  <w:style w:type="paragraph" w:styleId="BodyTextIndent3">
    <w:name w:val="Body Text Indent 3"/>
    <w:basedOn w:val="Normal"/>
    <w:rsid w:val="00B93A87"/>
    <w:pPr>
      <w:spacing w:after="120"/>
      <w:ind w:left="360"/>
    </w:pPr>
    <w:rPr>
      <w:sz w:val="16"/>
      <w:szCs w:val="16"/>
    </w:rPr>
  </w:style>
  <w:style w:type="character" w:styleId="PageNumber">
    <w:name w:val="page number"/>
    <w:basedOn w:val="DefaultParagraphFont"/>
    <w:rsid w:val="00B93A87"/>
  </w:style>
  <w:style w:type="character" w:styleId="CommentReference">
    <w:name w:val="annotation reference"/>
    <w:semiHidden/>
    <w:rsid w:val="00B93A87"/>
    <w:rPr>
      <w:sz w:val="16"/>
      <w:szCs w:val="16"/>
    </w:rPr>
  </w:style>
  <w:style w:type="paragraph" w:styleId="CommentText">
    <w:name w:val="annotation text"/>
    <w:basedOn w:val="Normal"/>
    <w:semiHidden/>
    <w:rsid w:val="00B93A87"/>
    <w:rPr>
      <w:sz w:val="20"/>
    </w:rPr>
  </w:style>
  <w:style w:type="paragraph" w:styleId="CommentSubject">
    <w:name w:val="annotation subject"/>
    <w:basedOn w:val="CommentText"/>
    <w:next w:val="CommentText"/>
    <w:semiHidden/>
    <w:rsid w:val="00B93A87"/>
    <w:rPr>
      <w:b/>
      <w:bCs/>
    </w:rPr>
  </w:style>
  <w:style w:type="paragraph" w:styleId="BalloonText">
    <w:name w:val="Balloon Text"/>
    <w:basedOn w:val="Normal"/>
    <w:semiHidden/>
    <w:rsid w:val="00B93A87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D6F0D"/>
    <w:rPr>
      <w:rFonts w:ascii="BaltArial" w:hAnsi="BaltArial"/>
      <w:sz w:val="22"/>
    </w:rPr>
  </w:style>
  <w:style w:type="paragraph" w:styleId="Revision">
    <w:name w:val="Revision"/>
    <w:hidden/>
    <w:uiPriority w:val="99"/>
    <w:semiHidden/>
    <w:rsid w:val="00E33C74"/>
    <w:rPr>
      <w:rFonts w:ascii="BaltArial" w:hAnsi="Balt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0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794AACC73AA4EA165DA5DDDDDB039" ma:contentTypeVersion="14" ma:contentTypeDescription="Create a new document." ma:contentTypeScope="" ma:versionID="dd4e8d67f3c9048bd014af39823a683c">
  <xsd:schema xmlns:xsd="http://www.w3.org/2001/XMLSchema" xmlns:xs="http://www.w3.org/2001/XMLSchema" xmlns:p="http://schemas.microsoft.com/office/2006/metadata/properties" xmlns:ns2="8c7cc70e-8a22-43cc-a5e4-51531a75635e" xmlns:ns3="de777af5-75c5-4059-8842-b3ca2d118c77" targetNamespace="http://schemas.microsoft.com/office/2006/metadata/properties" ma:root="true" ma:fieldsID="e6f0d8f79899e7cfa4766086357d9e64" ns2:_="" ns3:_="">
    <xsd:import namespace="8c7cc70e-8a22-43cc-a5e4-51531a75635e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cc70e-8a22-43cc-a5e4-51531a756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c7cc70e-8a22-43cc-a5e4-51531a75635e" xsi:nil="true"/>
    <_dlc_DocId xmlns="de777af5-75c5-4059-8842-b3ca2d118c77">32JKWRRJAUXM-1547289185-115428</_dlc_DocId>
    <_dlc_DocIdUrl xmlns="de777af5-75c5-4059-8842-b3ca2d118c77">
      <Url>https://undp.sharepoint.com/teams/BIH/MZ/_layouts/15/DocIdRedir.aspx?ID=32JKWRRJAUXM-1547289185-115428</Url>
      <Description>32JKWRRJAUXM-1547289185-115428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2FDE2-D3DC-45E0-B043-39BAF2ED14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9ACE73-CDBE-444D-9901-695841141B4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64B04E9-0B68-4833-8AB4-DA6218DA9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cc70e-8a22-43cc-a5e4-51531a75635e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D9926C-405F-40BF-ADC6-56644A5BB946}">
  <ds:schemaRefs>
    <ds:schemaRef ds:uri="http://schemas.microsoft.com/office/2006/metadata/properties"/>
    <ds:schemaRef ds:uri="http://schemas.microsoft.com/office/infopath/2007/PartnerControls"/>
    <ds:schemaRef ds:uri="8c7cc70e-8a22-43cc-a5e4-51531a75635e"/>
    <ds:schemaRef ds:uri="de777af5-75c5-4059-8842-b3ca2d118c77"/>
  </ds:schemaRefs>
</ds:datastoreItem>
</file>

<file path=customXml/itemProps5.xml><?xml version="1.0" encoding="utf-8"?>
<ds:datastoreItem xmlns:ds="http://schemas.openxmlformats.org/officeDocument/2006/customXml" ds:itemID="{9CD7FBCB-7D9E-4684-89EC-654A422E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Logical framework</vt:lpstr>
    </vt:vector>
  </TitlesOfParts>
  <Manager>Massimo Diana</Manager>
  <Company>UNDP Bosnia and Herzegovina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Logical framework</dc:title>
  <dc:subject>Logical framework</dc:subject>
  <dc:creator>Sinisa Ignjatic</dc:creator>
  <cp:keywords/>
  <cp:lastModifiedBy>Stefan Vidović</cp:lastModifiedBy>
  <cp:revision>2</cp:revision>
  <cp:lastPrinted>2014-10-21T10:37:00Z</cp:lastPrinted>
  <dcterms:created xsi:type="dcterms:W3CDTF">2022-03-08T10:18:00Z</dcterms:created>
  <dcterms:modified xsi:type="dcterms:W3CDTF">2022-03-08T10:18:00Z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0x0101003D0794AACC73AA4EA165DA5DDDDDB039</vt:lpwstr>
  </property>
  <property fmtid="{D5CDD505-2E9C-101B-9397-08002B2CF9AE}" pid="3" name="_dlc_DocIdItemGuid">
    <vt:lpwstr>62792d78-9da2-41ff-a72a-346baea13a16</vt:lpwstr>
  </property>
</Properties>
</file>