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E3AFB" w14:textId="77777777" w:rsidR="00F35085" w:rsidRPr="00F35085" w:rsidRDefault="00F35085" w:rsidP="00F35085">
      <w:pPr>
        <w:pBdr>
          <w:bottom w:val="single" w:sz="12" w:space="1" w:color="auto"/>
        </w:pBdr>
        <w:spacing w:after="160" w:line="256" w:lineRule="auto"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ЗАХТЈЕВ за додјелу једнократне новчане помоћи лицима старијим од 65 година (пензионери)</w:t>
      </w:r>
    </w:p>
    <w:p w14:paraId="2429753E" w14:textId="77777777" w:rsidR="00F35085" w:rsidRPr="00F35085" w:rsidRDefault="00F35085" w:rsidP="00F35085">
      <w:pPr>
        <w:spacing w:line="276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65839EFE" w14:textId="77777777" w:rsidR="00F35085" w:rsidRPr="00F35085" w:rsidRDefault="00F35085" w:rsidP="00F35085">
      <w:pPr>
        <w:spacing w:line="276" w:lineRule="auto"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Подносилац захтјева: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38"/>
        <w:gridCol w:w="4501"/>
      </w:tblGrid>
      <w:tr w:rsidR="00F35085" w:rsidRPr="00F35085" w14:paraId="3A407D2F" w14:textId="77777777" w:rsidTr="00F35085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5775D74" w14:textId="77777777" w:rsidR="00F35085" w:rsidRPr="00F35085" w:rsidRDefault="00F35085" w:rsidP="00F35085">
            <w:pPr>
              <w:spacing w:line="276" w:lineRule="auto"/>
              <w:rPr>
                <w:rFonts w:ascii="Cambria" w:hAnsi="Cambria"/>
                <w:lang w:val="sr-Cyrl-RS"/>
              </w:rPr>
            </w:pPr>
            <w:r w:rsidRPr="00F35085">
              <w:rPr>
                <w:rFonts w:ascii="Cambria" w:hAnsi="Cambria"/>
                <w:lang w:val="sr-Cyrl-RS"/>
              </w:rPr>
              <w:t>Име (име оца) презиме подносиоца захтјева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E330" w14:textId="77777777" w:rsidR="00F35085" w:rsidRPr="00F35085" w:rsidRDefault="00F35085" w:rsidP="00F35085">
            <w:pPr>
              <w:spacing w:line="276" w:lineRule="auto"/>
              <w:rPr>
                <w:rFonts w:ascii="Cambria" w:hAnsi="Cambria"/>
                <w:lang w:val="sr-Cyrl-RS"/>
              </w:rPr>
            </w:pPr>
          </w:p>
        </w:tc>
      </w:tr>
      <w:tr w:rsidR="00F35085" w:rsidRPr="00F35085" w14:paraId="75100691" w14:textId="77777777" w:rsidTr="00F35085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70F3842" w14:textId="77777777" w:rsidR="00F35085" w:rsidRPr="00F35085" w:rsidRDefault="00F35085" w:rsidP="00F35085">
            <w:pPr>
              <w:spacing w:line="276" w:lineRule="auto"/>
              <w:rPr>
                <w:rFonts w:ascii="Cambria" w:hAnsi="Cambria"/>
                <w:lang w:val="sr-Cyrl-RS"/>
              </w:rPr>
            </w:pPr>
            <w:r w:rsidRPr="00F35085">
              <w:rPr>
                <w:rFonts w:ascii="Cambria" w:hAnsi="Cambria"/>
                <w:lang w:val="sr-Cyrl-RS"/>
              </w:rPr>
              <w:t>Адреса становања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210D" w14:textId="77777777" w:rsidR="00F35085" w:rsidRPr="00F35085" w:rsidRDefault="00F35085" w:rsidP="00F35085">
            <w:pPr>
              <w:spacing w:line="276" w:lineRule="auto"/>
              <w:rPr>
                <w:rFonts w:ascii="Cambria" w:hAnsi="Cambria"/>
                <w:lang w:val="sr-Cyrl-RS"/>
              </w:rPr>
            </w:pPr>
          </w:p>
          <w:p w14:paraId="3376F133" w14:textId="77777777" w:rsidR="00F35085" w:rsidRPr="00F35085" w:rsidRDefault="00F35085" w:rsidP="00F35085">
            <w:pPr>
              <w:spacing w:line="276" w:lineRule="auto"/>
              <w:rPr>
                <w:rFonts w:ascii="Cambria" w:hAnsi="Cambria"/>
                <w:lang w:val="sr-Cyrl-RS"/>
              </w:rPr>
            </w:pPr>
          </w:p>
        </w:tc>
      </w:tr>
      <w:tr w:rsidR="00F35085" w:rsidRPr="00F35085" w14:paraId="46177B9C" w14:textId="77777777" w:rsidTr="00F35085">
        <w:tc>
          <w:tcPr>
            <w:tcW w:w="4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02D8EF1A" w14:textId="77777777" w:rsidR="00F35085" w:rsidRPr="00F35085" w:rsidRDefault="00F35085" w:rsidP="00F35085">
            <w:pPr>
              <w:spacing w:line="276" w:lineRule="auto"/>
              <w:rPr>
                <w:rFonts w:ascii="Cambria" w:hAnsi="Cambria"/>
                <w:lang w:val="sr-Cyrl-RS"/>
              </w:rPr>
            </w:pPr>
            <w:r w:rsidRPr="00F35085">
              <w:rPr>
                <w:rFonts w:ascii="Cambria" w:hAnsi="Cambria"/>
                <w:lang w:val="sr-Cyrl-RS"/>
              </w:rPr>
              <w:t>Телефон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6D3" w14:textId="77777777" w:rsidR="00F35085" w:rsidRPr="00F35085" w:rsidRDefault="00F35085" w:rsidP="00F35085">
            <w:pPr>
              <w:spacing w:line="276" w:lineRule="auto"/>
              <w:rPr>
                <w:rFonts w:ascii="Cambria" w:hAnsi="Cambria"/>
                <w:lang w:val="sr-Cyrl-RS"/>
              </w:rPr>
            </w:pPr>
          </w:p>
          <w:p w14:paraId="1BCA9735" w14:textId="77777777" w:rsidR="00F35085" w:rsidRPr="00F35085" w:rsidRDefault="00F35085" w:rsidP="00F35085">
            <w:pPr>
              <w:spacing w:line="276" w:lineRule="auto"/>
              <w:rPr>
                <w:rFonts w:ascii="Cambria" w:hAnsi="Cambria"/>
                <w:lang w:val="sr-Cyrl-RS"/>
              </w:rPr>
            </w:pPr>
          </w:p>
        </w:tc>
      </w:tr>
    </w:tbl>
    <w:p w14:paraId="66289719" w14:textId="77777777" w:rsidR="00F35085" w:rsidRPr="00F35085" w:rsidRDefault="00F35085" w:rsidP="00F35085">
      <w:pPr>
        <w:spacing w:line="276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3E398E25" w14:textId="77777777" w:rsidR="00F35085" w:rsidRPr="00F35085" w:rsidRDefault="00F35085" w:rsidP="00F35085">
      <w:pPr>
        <w:spacing w:line="276" w:lineRule="auto"/>
        <w:rPr>
          <w:rFonts w:ascii="Cambria" w:eastAsia="Calibri" w:hAnsi="Cambria" w:cs="Times New Roman"/>
          <w:b/>
          <w:bCs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b/>
          <w:bCs/>
          <w:sz w:val="22"/>
          <w:szCs w:val="22"/>
          <w:lang w:val="sr-Cyrl-RS"/>
        </w:rPr>
        <w:t>ОПШТИНСКА УПРАВА ТЕСЛИЋ</w:t>
      </w:r>
    </w:p>
    <w:p w14:paraId="410F0924" w14:textId="77777777" w:rsidR="00F35085" w:rsidRPr="00F35085" w:rsidRDefault="00F35085" w:rsidP="00F35085">
      <w:pPr>
        <w:spacing w:line="276" w:lineRule="auto"/>
        <w:rPr>
          <w:rFonts w:ascii="Cambria" w:eastAsia="Calibri" w:hAnsi="Cambria" w:cs="Times New Roman"/>
          <w:b/>
          <w:bCs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b/>
          <w:bCs/>
          <w:sz w:val="22"/>
          <w:szCs w:val="22"/>
          <w:lang w:val="sr-Cyrl-RS"/>
        </w:rPr>
        <w:t>ОДЈЕЉЕЊЕ ЗА ДРУШТВЕНЕ ДЈЕЛАТНОСТИ</w:t>
      </w:r>
    </w:p>
    <w:p w14:paraId="0DB6862E" w14:textId="77777777" w:rsidR="00F35085" w:rsidRPr="00F35085" w:rsidRDefault="00F35085" w:rsidP="00F35085">
      <w:pPr>
        <w:spacing w:line="276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2E4659AB" w14:textId="77777777" w:rsidR="00F35085" w:rsidRPr="00F35085" w:rsidRDefault="00F35085" w:rsidP="00F35085">
      <w:pPr>
        <w:spacing w:line="480" w:lineRule="auto"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ЗАХТЈЕВ ЗА</w:t>
      </w:r>
    </w:p>
    <w:p w14:paraId="5BEACF7C" w14:textId="77777777" w:rsidR="00F35085" w:rsidRPr="00F35085" w:rsidRDefault="00F35085" w:rsidP="00F35085">
      <w:pPr>
        <w:pBdr>
          <w:top w:val="single" w:sz="12" w:space="1" w:color="auto"/>
          <w:bottom w:val="single" w:sz="12" w:space="1" w:color="auto"/>
        </w:pBdr>
        <w:spacing w:line="480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5A26A422" w14:textId="77777777" w:rsidR="00F35085" w:rsidRPr="00F35085" w:rsidRDefault="00F35085" w:rsidP="00F35085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17738F42" w14:textId="77777777" w:rsidR="00F35085" w:rsidRPr="00F35085" w:rsidRDefault="00F35085" w:rsidP="00F35085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474BA7D3" w14:textId="77777777" w:rsidR="00F35085" w:rsidRPr="00F35085" w:rsidRDefault="00F35085" w:rsidP="00F35085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3C72231E" w14:textId="77777777" w:rsidR="00F35085" w:rsidRPr="00F35085" w:rsidRDefault="00F35085" w:rsidP="00F35085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01BA0B19" w14:textId="77777777" w:rsidR="00F35085" w:rsidRPr="00F35085" w:rsidRDefault="00F35085" w:rsidP="00F35085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59485F59" w14:textId="77777777" w:rsidR="00F35085" w:rsidRPr="00F35085" w:rsidRDefault="00F35085" w:rsidP="00F35085">
      <w:pPr>
        <w:spacing w:line="480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487ECC0D" w14:textId="77777777" w:rsidR="00F35085" w:rsidRPr="00F35085" w:rsidRDefault="00F35085" w:rsidP="00F35085">
      <w:pPr>
        <w:spacing w:line="276" w:lineRule="auto"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ПРИЛОГ:</w:t>
      </w:r>
    </w:p>
    <w:p w14:paraId="4366DCB9" w14:textId="77777777" w:rsidR="00F35085" w:rsidRPr="00F35085" w:rsidRDefault="00F35085" w:rsidP="00F35085">
      <w:pPr>
        <w:numPr>
          <w:ilvl w:val="0"/>
          <w:numId w:val="24"/>
        </w:numPr>
        <w:spacing w:line="276" w:lineRule="auto"/>
        <w:contextualSpacing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Овјерена Изјава о заједничком домаћинству,</w:t>
      </w:r>
    </w:p>
    <w:p w14:paraId="5C2E826B" w14:textId="77777777" w:rsidR="00F35085" w:rsidRPr="00F35085" w:rsidRDefault="00F35085" w:rsidP="00F35085">
      <w:pPr>
        <w:numPr>
          <w:ilvl w:val="0"/>
          <w:numId w:val="24"/>
        </w:numPr>
        <w:spacing w:line="276" w:lineRule="auto"/>
        <w:contextualSpacing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Доказ о приходима за све пунољетне чланове домаћинства (увјерење о опорезованим приходима, чек од пензије, извод из банке и сл.),</w:t>
      </w:r>
    </w:p>
    <w:p w14:paraId="7F4E1B35" w14:textId="77777777" w:rsidR="00F35085" w:rsidRPr="00F35085" w:rsidRDefault="00F35085" w:rsidP="00F35085">
      <w:pPr>
        <w:numPr>
          <w:ilvl w:val="0"/>
          <w:numId w:val="24"/>
        </w:numPr>
        <w:spacing w:line="276" w:lineRule="auto"/>
        <w:contextualSpacing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Здравствени картон  од породичног љекара (за накнаду трошкова лијекова),</w:t>
      </w:r>
    </w:p>
    <w:p w14:paraId="7276C65F" w14:textId="77777777" w:rsidR="00F35085" w:rsidRPr="00F35085" w:rsidRDefault="00F35085" w:rsidP="00F35085">
      <w:pPr>
        <w:numPr>
          <w:ilvl w:val="0"/>
          <w:numId w:val="24"/>
        </w:numPr>
        <w:spacing w:line="276" w:lineRule="auto"/>
        <w:contextualSpacing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Фискални рачун/и издат/и од стране медицинске или апотекарске установе (за накнаду трошкова лијечења),</w:t>
      </w:r>
    </w:p>
    <w:p w14:paraId="51A5301C" w14:textId="77777777" w:rsidR="00F35085" w:rsidRPr="00F35085" w:rsidRDefault="00F35085" w:rsidP="00F35085">
      <w:pPr>
        <w:numPr>
          <w:ilvl w:val="0"/>
          <w:numId w:val="24"/>
        </w:numPr>
        <w:spacing w:line="276" w:lineRule="auto"/>
        <w:contextualSpacing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Увјерење о пребивалишту (ЦИПС пријава),</w:t>
      </w:r>
    </w:p>
    <w:p w14:paraId="493376EA" w14:textId="77777777" w:rsidR="00F35085" w:rsidRPr="00F35085" w:rsidRDefault="00F35085" w:rsidP="00F35085">
      <w:pPr>
        <w:numPr>
          <w:ilvl w:val="0"/>
          <w:numId w:val="24"/>
        </w:numPr>
        <w:spacing w:line="276" w:lineRule="auto"/>
        <w:contextualSpacing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Фотокопија личне карте подносиоца захтјева,</w:t>
      </w:r>
    </w:p>
    <w:p w14:paraId="5665D98E" w14:textId="77777777" w:rsidR="00F35085" w:rsidRPr="00F35085" w:rsidRDefault="00F35085" w:rsidP="00F35085">
      <w:pPr>
        <w:numPr>
          <w:ilvl w:val="0"/>
          <w:numId w:val="24"/>
        </w:numPr>
        <w:spacing w:line="276" w:lineRule="auto"/>
        <w:contextualSpacing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Фотокопија картице текућег рачуна подносиоца захтјева,</w:t>
      </w:r>
    </w:p>
    <w:p w14:paraId="1C5801AB" w14:textId="77777777" w:rsidR="00F35085" w:rsidRPr="00F35085" w:rsidRDefault="00F35085" w:rsidP="00F35085">
      <w:pPr>
        <w:spacing w:line="276" w:lineRule="auto"/>
        <w:rPr>
          <w:rFonts w:ascii="Cambria" w:eastAsia="Calibri" w:hAnsi="Cambria" w:cs="Times New Roman"/>
          <w:sz w:val="22"/>
          <w:szCs w:val="22"/>
          <w:lang w:val="sr-Cyrl-RS"/>
        </w:rPr>
      </w:pPr>
    </w:p>
    <w:p w14:paraId="7744B1DE" w14:textId="77777777" w:rsidR="00F35085" w:rsidRPr="00F35085" w:rsidRDefault="00F35085" w:rsidP="00F35085">
      <w:pPr>
        <w:spacing w:line="276" w:lineRule="auto"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>У Теслићу,_________________________                                               Потпис подносиоца захтјева</w:t>
      </w:r>
    </w:p>
    <w:p w14:paraId="21688D0F" w14:textId="77777777" w:rsidR="00F35085" w:rsidRPr="00F35085" w:rsidRDefault="00F35085" w:rsidP="00F35085">
      <w:pPr>
        <w:spacing w:after="160" w:line="256" w:lineRule="auto"/>
        <w:ind w:left="360"/>
        <w:contextualSpacing/>
        <w:jc w:val="left"/>
        <w:rPr>
          <w:rFonts w:ascii="Cambria" w:eastAsia="Calibri" w:hAnsi="Cambria" w:cs="Times New Roman"/>
          <w:sz w:val="22"/>
          <w:szCs w:val="22"/>
          <w:lang w:val="sr-Cyrl-RS"/>
        </w:rPr>
      </w:pPr>
      <w:r w:rsidRPr="00F35085">
        <w:rPr>
          <w:rFonts w:ascii="Cambria" w:eastAsia="Calibri" w:hAnsi="Cambria" w:cs="Times New Roman"/>
          <w:sz w:val="22"/>
          <w:szCs w:val="22"/>
          <w:lang w:val="sr-Cyrl-RS"/>
        </w:rPr>
        <w:t xml:space="preserve">                                                                                                        ___________________________________</w:t>
      </w:r>
    </w:p>
    <w:p w14:paraId="4C8125BB" w14:textId="77777777" w:rsidR="00085A81" w:rsidRPr="008C1535" w:rsidRDefault="00085A81">
      <w:pPr>
        <w:rPr>
          <w:lang w:val="sr-Latn-BA"/>
        </w:rPr>
      </w:pPr>
    </w:p>
    <w:sectPr w:rsidR="00085A81" w:rsidRPr="008C1535" w:rsidSect="00024CB4">
      <w:headerReference w:type="first" r:id="rId7"/>
      <w:pgSz w:w="11907" w:h="16840" w:code="9"/>
      <w:pgMar w:top="1418" w:right="1440" w:bottom="426" w:left="1418" w:header="510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29227" w14:textId="77777777" w:rsidR="002811CB" w:rsidRDefault="002811CB" w:rsidP="008C1535">
      <w:r>
        <w:separator/>
      </w:r>
    </w:p>
  </w:endnote>
  <w:endnote w:type="continuationSeparator" w:id="0">
    <w:p w14:paraId="19C2C16C" w14:textId="77777777" w:rsidR="002811CB" w:rsidRDefault="002811CB" w:rsidP="008C15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_ Helvetika_ Swiss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228D0" w14:textId="77777777" w:rsidR="002811CB" w:rsidRDefault="002811CB" w:rsidP="008C1535">
      <w:r>
        <w:separator/>
      </w:r>
    </w:p>
  </w:footnote>
  <w:footnote w:type="continuationSeparator" w:id="0">
    <w:p w14:paraId="65923CEF" w14:textId="77777777" w:rsidR="002811CB" w:rsidRDefault="002811CB" w:rsidP="008C15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A15EBF" w14:textId="30C58B3F" w:rsidR="00F35085" w:rsidRPr="00F35085" w:rsidRDefault="00F35085" w:rsidP="008C1535">
    <w:pPr>
      <w:pStyle w:val="Header"/>
      <w:jc w:val="center"/>
      <w:rPr>
        <w:b/>
        <w:noProof/>
        <w:sz w:val="20"/>
        <w:szCs w:val="20"/>
        <w:lang w:val="sr-Cyrl-RS" w:eastAsia="sr-Cyrl-RS"/>
      </w:rPr>
    </w:pPr>
    <w:r w:rsidRPr="00F35085">
      <w:rPr>
        <w:b/>
        <w:noProof/>
        <w:sz w:val="20"/>
        <w:szCs w:val="20"/>
        <w:lang w:val="sr-Cyrl-RS" w:eastAsia="sr-Cyrl-RS"/>
      </w:rPr>
      <w:t>БОСНА И ХЕРЦЕГОВИНА</w:t>
    </w:r>
  </w:p>
  <w:p w14:paraId="2AD5C632" w14:textId="66213A6D" w:rsidR="00F35085" w:rsidRPr="00F35085" w:rsidRDefault="00F35085" w:rsidP="00F35085">
    <w:pPr>
      <w:pStyle w:val="Header"/>
      <w:jc w:val="center"/>
      <w:rPr>
        <w:b/>
        <w:noProof/>
        <w:sz w:val="20"/>
        <w:szCs w:val="20"/>
        <w:lang w:val="sr-Cyrl-RS" w:eastAsia="sr-Cyrl-RS"/>
      </w:rPr>
    </w:pPr>
    <w:r w:rsidRPr="00F35085">
      <w:rPr>
        <w:b/>
        <w:noProof/>
        <w:sz w:val="20"/>
        <w:szCs w:val="20"/>
        <w:lang w:val="sr-Cyrl-RS" w:eastAsia="sr-Cyrl-RS"/>
      </w:rPr>
      <w:t>РЕПУБЛИКА СРПСКА</w:t>
    </w:r>
  </w:p>
  <w:p w14:paraId="23960FD6" w14:textId="60B15F49" w:rsidR="008C1535" w:rsidRDefault="008C1535" w:rsidP="008C1535">
    <w:pPr>
      <w:pStyle w:val="Header"/>
      <w:jc w:val="center"/>
      <w:rPr>
        <w:b/>
      </w:rPr>
    </w:pPr>
    <w:r>
      <w:rPr>
        <w:b/>
        <w:noProof/>
        <w:lang w:val="sr-Cyrl-RS" w:eastAsia="sr-Cyrl-RS"/>
      </w:rPr>
      <w:drawing>
        <wp:inline distT="0" distB="0" distL="0" distR="0" wp14:anchorId="4568E27D" wp14:editId="63C59D44">
          <wp:extent cx="1008000" cy="505532"/>
          <wp:effectExtent l="19050" t="0" r="1650" b="0"/>
          <wp:docPr id="6" name="Picture 0" descr="grb tesl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grb teslic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8000" cy="50553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EA3A8A" w14:textId="77777777" w:rsidR="008C1535" w:rsidRPr="009808AA" w:rsidRDefault="008C1535" w:rsidP="008C1535">
    <w:pPr>
      <w:jc w:val="center"/>
      <w:rPr>
        <w:b/>
        <w:sz w:val="20"/>
        <w:szCs w:val="20"/>
        <w:lang w:val="sr-Cyrl-BA"/>
      </w:rPr>
    </w:pPr>
    <w:r w:rsidRPr="009808AA">
      <w:rPr>
        <w:b/>
        <w:sz w:val="20"/>
        <w:szCs w:val="20"/>
        <w:lang w:val="sr-Cyrl-BA"/>
      </w:rPr>
      <w:t>ОПШТИНА ТЕСЛИЋ</w:t>
    </w:r>
  </w:p>
  <w:p w14:paraId="0AD4AA03" w14:textId="77777777" w:rsidR="008C1535" w:rsidRPr="009808AA" w:rsidRDefault="008C1535" w:rsidP="008C1535">
    <w:pPr>
      <w:jc w:val="center"/>
      <w:rPr>
        <w:b/>
        <w:sz w:val="20"/>
        <w:szCs w:val="20"/>
        <w:lang w:val="sr-Cyrl-BA"/>
      </w:rPr>
    </w:pPr>
    <w:r w:rsidRPr="009808AA">
      <w:rPr>
        <w:b/>
        <w:sz w:val="20"/>
        <w:szCs w:val="20"/>
        <w:lang w:val="sr-Cyrl-BA"/>
      </w:rPr>
      <w:t>НАЧЕЛНИК ОПШТИНЕ</w:t>
    </w:r>
  </w:p>
  <w:p w14:paraId="1B8ADB75" w14:textId="77777777" w:rsidR="008C1535" w:rsidRPr="009808AA" w:rsidRDefault="008C1535" w:rsidP="008C1535">
    <w:pPr>
      <w:pBdr>
        <w:bottom w:val="thinThickSmallGap" w:sz="12" w:space="1" w:color="auto"/>
      </w:pBdr>
      <w:jc w:val="center"/>
      <w:rPr>
        <w:b/>
        <w:sz w:val="20"/>
        <w:szCs w:val="20"/>
        <w:lang w:val="sr-Cyrl-BA"/>
      </w:rPr>
    </w:pPr>
    <w:r w:rsidRPr="009808AA">
      <w:rPr>
        <w:b/>
        <w:sz w:val="20"/>
        <w:szCs w:val="20"/>
        <w:lang w:val="sr-Cyrl-BA"/>
      </w:rPr>
      <w:t>ОПШТИНСКА УПРАВА – Одјељење за друштвене дјелатности</w:t>
    </w:r>
  </w:p>
  <w:p w14:paraId="3911CAFB" w14:textId="77777777" w:rsidR="008C1535" w:rsidRPr="009808AA" w:rsidRDefault="00B2747E" w:rsidP="009808AA">
    <w:pPr>
      <w:jc w:val="center"/>
      <w:rPr>
        <w:lang w:val="sr-Latn-BA"/>
      </w:rPr>
    </w:pPr>
    <w:r w:rsidRPr="009808AA">
      <w:rPr>
        <w:sz w:val="18"/>
        <w:szCs w:val="18"/>
        <w:lang w:val="sr-Cyrl-BA"/>
      </w:rPr>
      <w:t xml:space="preserve">Карађорђева бр. </w:t>
    </w:r>
    <w:r w:rsidRPr="009808AA">
      <w:rPr>
        <w:sz w:val="18"/>
        <w:szCs w:val="18"/>
        <w:lang w:val="sr-Latn-BA"/>
      </w:rPr>
      <w:t>18</w:t>
    </w:r>
    <w:r w:rsidR="008C1535" w:rsidRPr="009808AA">
      <w:rPr>
        <w:sz w:val="18"/>
        <w:szCs w:val="18"/>
        <w:lang w:val="sr-Cyrl-BA"/>
      </w:rPr>
      <w:t xml:space="preserve"> Теслић  Тел: +387(0)53/411-500  Факс: 053/411-541  </w:t>
    </w:r>
    <w:r w:rsidR="008C1535" w:rsidRPr="009808AA">
      <w:rPr>
        <w:sz w:val="18"/>
        <w:szCs w:val="18"/>
        <w:lang w:val="sr-Latn-BA"/>
      </w:rPr>
      <w:t>www.opstinateslic.com</w:t>
    </w:r>
  </w:p>
  <w:p w14:paraId="7AA4D0DA" w14:textId="77777777" w:rsidR="008C1535" w:rsidRPr="008C1535" w:rsidRDefault="008C1535">
    <w:pPr>
      <w:pStyle w:val="Header"/>
      <w:rPr>
        <w:lang w:val="sr-Cyrl-B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42A34"/>
    <w:multiLevelType w:val="multilevel"/>
    <w:tmpl w:val="50E26F1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2B10D1"/>
    <w:multiLevelType w:val="multilevel"/>
    <w:tmpl w:val="3CA2878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2EEF4F23"/>
    <w:multiLevelType w:val="multilevel"/>
    <w:tmpl w:val="21340E3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3463092F"/>
    <w:multiLevelType w:val="hybridMultilevel"/>
    <w:tmpl w:val="025A9928"/>
    <w:lvl w:ilvl="0" w:tplc="05026798">
      <w:start w:val="1"/>
      <w:numFmt w:val="decimal"/>
      <w:lvlText w:val="%1."/>
      <w:lvlJc w:val="left"/>
      <w:pPr>
        <w:ind w:left="360" w:hanging="360"/>
      </w:pPr>
      <w:rPr>
        <w:rFonts w:ascii="Cambria" w:eastAsia="Calibri" w:hAnsi="Cambria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156" w:hanging="360"/>
      </w:pPr>
    </w:lvl>
    <w:lvl w:ilvl="2" w:tplc="0409001B">
      <w:start w:val="1"/>
      <w:numFmt w:val="lowerRoman"/>
      <w:lvlText w:val="%3."/>
      <w:lvlJc w:val="right"/>
      <w:pPr>
        <w:ind w:left="1876" w:hanging="180"/>
      </w:pPr>
    </w:lvl>
    <w:lvl w:ilvl="3" w:tplc="0409000F">
      <w:start w:val="1"/>
      <w:numFmt w:val="decimal"/>
      <w:lvlText w:val="%4."/>
      <w:lvlJc w:val="left"/>
      <w:pPr>
        <w:ind w:left="2596" w:hanging="360"/>
      </w:pPr>
    </w:lvl>
    <w:lvl w:ilvl="4" w:tplc="04090019">
      <w:start w:val="1"/>
      <w:numFmt w:val="lowerLetter"/>
      <w:lvlText w:val="%5."/>
      <w:lvlJc w:val="left"/>
      <w:pPr>
        <w:ind w:left="3316" w:hanging="360"/>
      </w:pPr>
    </w:lvl>
    <w:lvl w:ilvl="5" w:tplc="0409001B">
      <w:start w:val="1"/>
      <w:numFmt w:val="lowerRoman"/>
      <w:lvlText w:val="%6."/>
      <w:lvlJc w:val="right"/>
      <w:pPr>
        <w:ind w:left="4036" w:hanging="180"/>
      </w:pPr>
    </w:lvl>
    <w:lvl w:ilvl="6" w:tplc="0409000F">
      <w:start w:val="1"/>
      <w:numFmt w:val="decimal"/>
      <w:lvlText w:val="%7."/>
      <w:lvlJc w:val="left"/>
      <w:pPr>
        <w:ind w:left="4756" w:hanging="360"/>
      </w:pPr>
    </w:lvl>
    <w:lvl w:ilvl="7" w:tplc="04090019">
      <w:start w:val="1"/>
      <w:numFmt w:val="lowerLetter"/>
      <w:lvlText w:val="%8."/>
      <w:lvlJc w:val="left"/>
      <w:pPr>
        <w:ind w:left="5476" w:hanging="360"/>
      </w:pPr>
    </w:lvl>
    <w:lvl w:ilvl="8" w:tplc="0409001B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2"/>
  </w:num>
  <w:num w:numId="22">
    <w:abstractNumId w:val="2"/>
  </w:num>
  <w:num w:numId="23">
    <w:abstractNumId w:val="2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85"/>
    <w:rsid w:val="00024CB4"/>
    <w:rsid w:val="00035E3B"/>
    <w:rsid w:val="00050CEF"/>
    <w:rsid w:val="00085A81"/>
    <w:rsid w:val="0009170D"/>
    <w:rsid w:val="000A343A"/>
    <w:rsid w:val="000B161B"/>
    <w:rsid w:val="000D1BBA"/>
    <w:rsid w:val="00101BBF"/>
    <w:rsid w:val="00104862"/>
    <w:rsid w:val="0012644B"/>
    <w:rsid w:val="001302FC"/>
    <w:rsid w:val="00130CF3"/>
    <w:rsid w:val="00144D69"/>
    <w:rsid w:val="00160E54"/>
    <w:rsid w:val="0016131A"/>
    <w:rsid w:val="001B3A3D"/>
    <w:rsid w:val="001C6117"/>
    <w:rsid w:val="002032A0"/>
    <w:rsid w:val="002273D0"/>
    <w:rsid w:val="00264AA0"/>
    <w:rsid w:val="002811CB"/>
    <w:rsid w:val="0028481B"/>
    <w:rsid w:val="002A5431"/>
    <w:rsid w:val="002E130C"/>
    <w:rsid w:val="00303868"/>
    <w:rsid w:val="003108D4"/>
    <w:rsid w:val="003145EA"/>
    <w:rsid w:val="00360BFA"/>
    <w:rsid w:val="0039731A"/>
    <w:rsid w:val="003B587A"/>
    <w:rsid w:val="003C33A9"/>
    <w:rsid w:val="003C6AA2"/>
    <w:rsid w:val="004331EB"/>
    <w:rsid w:val="0044144B"/>
    <w:rsid w:val="00470BC6"/>
    <w:rsid w:val="0047395E"/>
    <w:rsid w:val="004A1E2D"/>
    <w:rsid w:val="004C2CE7"/>
    <w:rsid w:val="004F1E99"/>
    <w:rsid w:val="004F75D9"/>
    <w:rsid w:val="00512F9C"/>
    <w:rsid w:val="005250F8"/>
    <w:rsid w:val="005609D8"/>
    <w:rsid w:val="00561CB1"/>
    <w:rsid w:val="005E177E"/>
    <w:rsid w:val="006310A0"/>
    <w:rsid w:val="006431EA"/>
    <w:rsid w:val="0065154B"/>
    <w:rsid w:val="00653983"/>
    <w:rsid w:val="006732FA"/>
    <w:rsid w:val="006A07A2"/>
    <w:rsid w:val="006B0E9B"/>
    <w:rsid w:val="006B6354"/>
    <w:rsid w:val="006D33C0"/>
    <w:rsid w:val="006D6B94"/>
    <w:rsid w:val="006E50D8"/>
    <w:rsid w:val="006F3A8A"/>
    <w:rsid w:val="00701D67"/>
    <w:rsid w:val="00711A53"/>
    <w:rsid w:val="00736BA4"/>
    <w:rsid w:val="0075199D"/>
    <w:rsid w:val="00754EBA"/>
    <w:rsid w:val="00777326"/>
    <w:rsid w:val="00786A7E"/>
    <w:rsid w:val="007E34DA"/>
    <w:rsid w:val="00827892"/>
    <w:rsid w:val="008468CD"/>
    <w:rsid w:val="008762CD"/>
    <w:rsid w:val="00885483"/>
    <w:rsid w:val="00893E1C"/>
    <w:rsid w:val="008958D0"/>
    <w:rsid w:val="00897FEF"/>
    <w:rsid w:val="008C1535"/>
    <w:rsid w:val="008C3316"/>
    <w:rsid w:val="008E2A52"/>
    <w:rsid w:val="00917ADC"/>
    <w:rsid w:val="009472B1"/>
    <w:rsid w:val="00947B4C"/>
    <w:rsid w:val="009672F9"/>
    <w:rsid w:val="009674BA"/>
    <w:rsid w:val="00971829"/>
    <w:rsid w:val="009808AA"/>
    <w:rsid w:val="009B2544"/>
    <w:rsid w:val="00A2602B"/>
    <w:rsid w:val="00A8263D"/>
    <w:rsid w:val="00A84CE8"/>
    <w:rsid w:val="00AB7264"/>
    <w:rsid w:val="00AC7CE0"/>
    <w:rsid w:val="00AE60FD"/>
    <w:rsid w:val="00AE6493"/>
    <w:rsid w:val="00B25F27"/>
    <w:rsid w:val="00B2747E"/>
    <w:rsid w:val="00B274E4"/>
    <w:rsid w:val="00B670ED"/>
    <w:rsid w:val="00BA58A9"/>
    <w:rsid w:val="00BF6198"/>
    <w:rsid w:val="00C231CA"/>
    <w:rsid w:val="00C63F01"/>
    <w:rsid w:val="00CC57FD"/>
    <w:rsid w:val="00CC7F19"/>
    <w:rsid w:val="00D4540C"/>
    <w:rsid w:val="00D508AA"/>
    <w:rsid w:val="00D9346F"/>
    <w:rsid w:val="00DF6261"/>
    <w:rsid w:val="00E225C3"/>
    <w:rsid w:val="00E27987"/>
    <w:rsid w:val="00E543A5"/>
    <w:rsid w:val="00E8009F"/>
    <w:rsid w:val="00EA14D5"/>
    <w:rsid w:val="00EA5862"/>
    <w:rsid w:val="00EA7BDE"/>
    <w:rsid w:val="00EB1B2E"/>
    <w:rsid w:val="00EE190F"/>
    <w:rsid w:val="00EF22FF"/>
    <w:rsid w:val="00F114A7"/>
    <w:rsid w:val="00F12B83"/>
    <w:rsid w:val="00F34F32"/>
    <w:rsid w:val="00F35085"/>
    <w:rsid w:val="00F47EDE"/>
    <w:rsid w:val="00F57B45"/>
    <w:rsid w:val="00F767CB"/>
    <w:rsid w:val="00F951D4"/>
    <w:rsid w:val="00FD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A205D"/>
  <w15:docId w15:val="{7F530CF9-84A1-4C4E-AFEF-1F33BB8B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inorHAnsi" w:hAnsiTheme="majorHAnsi" w:cstheme="minorBidi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EBA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54EBA"/>
    <w:pPr>
      <w:keepNext/>
      <w:keepLines/>
      <w:numPr>
        <w:numId w:val="23"/>
      </w:numPr>
      <w:spacing w:before="480"/>
      <w:jc w:val="center"/>
      <w:outlineLvl w:val="0"/>
    </w:pPr>
    <w:rPr>
      <w:rFonts w:eastAsiaTheme="majorEastAsia" w:cstheme="majorBidi"/>
      <w:b/>
      <w:bCs/>
      <w:sz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EBA"/>
    <w:pPr>
      <w:keepNext/>
      <w:keepLines/>
      <w:numPr>
        <w:ilvl w:val="1"/>
        <w:numId w:val="23"/>
      </w:numPr>
      <w:spacing w:before="200"/>
      <w:jc w:val="center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EBA"/>
    <w:pPr>
      <w:keepNext/>
      <w:keepLines/>
      <w:numPr>
        <w:ilvl w:val="2"/>
        <w:numId w:val="23"/>
      </w:numPr>
      <w:spacing w:before="200"/>
      <w:outlineLvl w:val="2"/>
    </w:pPr>
    <w:rPr>
      <w:rFonts w:eastAsiaTheme="majorEastAsia" w:cstheme="majorBidi"/>
      <w:b/>
      <w:bCs/>
      <w:lang w:val="de-AT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4EBA"/>
    <w:pPr>
      <w:keepNext/>
      <w:keepLines/>
      <w:numPr>
        <w:ilvl w:val="3"/>
        <w:numId w:val="23"/>
      </w:numPr>
      <w:spacing w:before="200"/>
      <w:outlineLvl w:val="3"/>
    </w:pPr>
    <w:rPr>
      <w:rFonts w:eastAsiaTheme="majorEastAsia" w:cstheme="majorBidi"/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B587A"/>
    <w:pPr>
      <w:framePr w:w="7920" w:h="1980" w:hRule="exact" w:hSpace="180" w:wrap="auto" w:hAnchor="page" w:xAlign="center" w:yAlign="bottom"/>
      <w:ind w:left="2880"/>
    </w:pPr>
    <w:rPr>
      <w:rFonts w:ascii="C_ Helvetika_ Swiss" w:eastAsiaTheme="majorEastAsia" w:hAnsi="C_ Helvetika_ Swiss" w:cstheme="majorBidi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754EBA"/>
    <w:rPr>
      <w:rFonts w:eastAsiaTheme="majorEastAsia" w:cstheme="majorBidi"/>
      <w:b/>
      <w:bCs/>
      <w:sz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EBA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54EBA"/>
    <w:rPr>
      <w:rFonts w:eastAsiaTheme="majorEastAsia" w:cstheme="majorBidi"/>
      <w:b/>
      <w:bCs/>
      <w:lang w:val="de-AT"/>
    </w:rPr>
  </w:style>
  <w:style w:type="character" w:customStyle="1" w:styleId="Heading4Char">
    <w:name w:val="Heading 4 Char"/>
    <w:basedOn w:val="DefaultParagraphFont"/>
    <w:link w:val="Heading4"/>
    <w:uiPriority w:val="9"/>
    <w:rsid w:val="00754EBA"/>
    <w:rPr>
      <w:rFonts w:eastAsiaTheme="majorEastAsia" w:cstheme="majorBidi"/>
      <w:b/>
      <w:bCs/>
      <w:iCs/>
    </w:rPr>
  </w:style>
  <w:style w:type="paragraph" w:styleId="Header">
    <w:name w:val="header"/>
    <w:basedOn w:val="Normal"/>
    <w:link w:val="Head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87A"/>
  </w:style>
  <w:style w:type="paragraph" w:styleId="Footer">
    <w:name w:val="footer"/>
    <w:basedOn w:val="Normal"/>
    <w:link w:val="FooterChar"/>
    <w:uiPriority w:val="99"/>
    <w:unhideWhenUsed/>
    <w:rsid w:val="003B58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587A"/>
  </w:style>
  <w:style w:type="paragraph" w:styleId="BalloonText">
    <w:name w:val="Balloon Text"/>
    <w:basedOn w:val="Normal"/>
    <w:link w:val="BalloonTextChar"/>
    <w:uiPriority w:val="99"/>
    <w:semiHidden/>
    <w:unhideWhenUsed/>
    <w:rsid w:val="003B5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EBA"/>
    <w:pPr>
      <w:ind w:left="720"/>
      <w:contextualSpacing/>
    </w:pPr>
  </w:style>
  <w:style w:type="paragraph" w:styleId="NoSpacing">
    <w:name w:val="No Spacing"/>
    <w:uiPriority w:val="1"/>
    <w:qFormat/>
    <w:rsid w:val="00754EBA"/>
    <w:pPr>
      <w:jc w:val="center"/>
    </w:pPr>
  </w:style>
  <w:style w:type="table" w:styleId="TableGrid">
    <w:name w:val="Table Grid"/>
    <w:basedOn w:val="TableNormal"/>
    <w:uiPriority w:val="59"/>
    <w:rsid w:val="00F35085"/>
    <w:rPr>
      <w:rFonts w:ascii="Calibri Light" w:eastAsia="Calibri" w:hAnsi="Calibri Light" w:cs="Times New Roman"/>
      <w:lang w:val="sr-Latn-R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9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oleta.boric\Desktop\Word%20za%20akte%20odjeljenj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za akte odjeljenja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Borić</dc:creator>
  <cp:keywords/>
  <dc:description/>
  <cp:lastModifiedBy>Violeta Borić</cp:lastModifiedBy>
  <cp:revision>1</cp:revision>
  <cp:lastPrinted>2023-01-24T11:47:00Z</cp:lastPrinted>
  <dcterms:created xsi:type="dcterms:W3CDTF">2023-01-24T11:43:00Z</dcterms:created>
  <dcterms:modified xsi:type="dcterms:W3CDTF">2023-01-24T11:49:00Z</dcterms:modified>
</cp:coreProperties>
</file>