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5D815" w14:textId="29E4E8EE" w:rsidR="001C119F" w:rsidRPr="002B00B8" w:rsidRDefault="002B00B8" w:rsidP="007C339B">
      <w:pPr>
        <w:spacing w:before="120" w:after="120" w:line="240" w:lineRule="auto"/>
        <w:jc w:val="center"/>
        <w:rPr>
          <w:b/>
          <w:sz w:val="72"/>
          <w:szCs w:val="72"/>
          <w:lang w:val="sr-Cyrl-BA"/>
        </w:rPr>
      </w:pPr>
      <w:r>
        <w:rPr>
          <w:b/>
          <w:sz w:val="72"/>
          <w:szCs w:val="72"/>
          <w:lang w:val="sr-Cyrl-BA"/>
        </w:rPr>
        <w:t xml:space="preserve">ПОСЛОВНИ </w:t>
      </w:r>
      <w:bookmarkStart w:id="0" w:name="_GoBack"/>
      <w:bookmarkEnd w:id="0"/>
      <w:r>
        <w:rPr>
          <w:b/>
          <w:sz w:val="72"/>
          <w:szCs w:val="72"/>
          <w:lang w:val="sr-Cyrl-BA"/>
        </w:rPr>
        <w:t>ПЛАН</w:t>
      </w:r>
    </w:p>
    <w:p w14:paraId="1AFFF6EB" w14:textId="15F32E44" w:rsidR="001C119F" w:rsidRDefault="00081E57" w:rsidP="007C339B">
      <w:pPr>
        <w:spacing w:before="120" w:after="120" w:line="240" w:lineRule="auto"/>
        <w:jc w:val="center"/>
        <w:rPr>
          <w:b/>
          <w:sz w:val="28"/>
          <w:szCs w:val="28"/>
          <w:lang w:val="sr-Cyrl-BA"/>
        </w:rPr>
      </w:pPr>
      <w:r w:rsidRPr="007C339B">
        <w:rPr>
          <w:b/>
          <w:sz w:val="28"/>
          <w:szCs w:val="28"/>
          <w:lang w:val="sr-Cyrl-BA"/>
        </w:rPr>
        <w:t>ЗА САМОЗАПОШЉАВАЊ</w:t>
      </w:r>
      <w:r w:rsidR="002B00B8" w:rsidRPr="007C339B">
        <w:rPr>
          <w:b/>
          <w:sz w:val="28"/>
          <w:szCs w:val="28"/>
          <w:lang w:val="sr-Cyrl-BA"/>
        </w:rPr>
        <w:t>Е</w:t>
      </w:r>
    </w:p>
    <w:p w14:paraId="2D42AE69" w14:textId="77777777" w:rsidR="007C339B" w:rsidRPr="007C339B" w:rsidRDefault="007C339B" w:rsidP="007C339B">
      <w:pPr>
        <w:spacing w:before="120" w:after="120" w:line="240" w:lineRule="auto"/>
        <w:jc w:val="center"/>
        <w:rPr>
          <w:b/>
          <w:sz w:val="28"/>
          <w:szCs w:val="28"/>
          <w:lang w:val="sr-Cyrl-BA"/>
        </w:rPr>
      </w:pPr>
    </w:p>
    <w:tbl>
      <w:tblPr>
        <w:tblW w:w="918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280"/>
      </w:tblGrid>
      <w:tr w:rsidR="001C119F" w:rsidRPr="00253A53" w14:paraId="60BA71D7" w14:textId="77777777" w:rsidTr="009C4256">
        <w:tc>
          <w:tcPr>
            <w:tcW w:w="918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</w:tcPr>
          <w:p w14:paraId="72FCA107" w14:textId="13AF5B55" w:rsidR="001C119F" w:rsidRPr="001C119F" w:rsidRDefault="007C339B" w:rsidP="001C119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Cyrl-BA"/>
              </w:rPr>
              <w:t>ПОДАЦИ О ПОДНОСИОЦУ ПОСЛОВНОГ ПЛАНА</w:t>
            </w:r>
          </w:p>
        </w:tc>
      </w:tr>
      <w:tr w:rsidR="001C119F" w:rsidRPr="00A30EF4" w14:paraId="55C433CC" w14:textId="77777777" w:rsidTr="009C4256">
        <w:trPr>
          <w:trHeight w:val="429"/>
        </w:trPr>
        <w:tc>
          <w:tcPr>
            <w:tcW w:w="2900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BAE3F50" w14:textId="0CADB19C" w:rsidR="001C119F" w:rsidRPr="00D871D4" w:rsidRDefault="00D871D4" w:rsidP="00D73AA8">
            <w:pPr>
              <w:spacing w:before="60" w:after="60" w:line="240" w:lineRule="auto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ИМЕ И ПРЕЗИМЕ:</w:t>
            </w:r>
          </w:p>
        </w:tc>
        <w:tc>
          <w:tcPr>
            <w:tcW w:w="6280" w:type="dxa"/>
            <w:tcBorders>
              <w:top w:val="double" w:sz="4" w:space="0" w:color="auto"/>
              <w:right w:val="thickThinSmallGap" w:sz="24" w:space="0" w:color="auto"/>
            </w:tcBorders>
          </w:tcPr>
          <w:p w14:paraId="16BFC3B8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14:paraId="19EDDB09" w14:textId="77777777" w:rsidTr="009C4256">
        <w:tc>
          <w:tcPr>
            <w:tcW w:w="290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303FDA9" w14:textId="49A93F57" w:rsidR="001C119F" w:rsidRPr="00D871D4" w:rsidRDefault="00D871D4" w:rsidP="00D73AA8">
            <w:pPr>
              <w:spacing w:before="60" w:after="60" w:line="240" w:lineRule="auto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НАЗИВ ПОСЛОВНЕ ИДЕЈЕ:</w:t>
            </w:r>
          </w:p>
        </w:tc>
        <w:tc>
          <w:tcPr>
            <w:tcW w:w="6280" w:type="dxa"/>
            <w:tcBorders>
              <w:right w:val="thickThinSmallGap" w:sz="24" w:space="0" w:color="auto"/>
            </w:tcBorders>
          </w:tcPr>
          <w:p w14:paraId="2B273375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D73AA8" w:rsidRPr="00191E88" w14:paraId="45A0417E" w14:textId="77777777" w:rsidTr="009C4256">
        <w:tc>
          <w:tcPr>
            <w:tcW w:w="290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51E4435E" w14:textId="06DE8C32" w:rsidR="00D73AA8" w:rsidRPr="001C119F" w:rsidRDefault="00081E57" w:rsidP="00D73AA8">
            <w:pPr>
              <w:spacing w:before="60" w:after="60" w:line="240" w:lineRule="auto"/>
              <w:rPr>
                <w:b/>
                <w:lang w:val="sr-Latn-CS"/>
              </w:rPr>
            </w:pPr>
            <w:r>
              <w:rPr>
                <w:b/>
                <w:lang w:val="sr-Cyrl-BA"/>
              </w:rPr>
              <w:t>БРОЈ П</w:t>
            </w:r>
            <w:r w:rsidR="00D871D4">
              <w:rPr>
                <w:b/>
                <w:lang w:val="sr-Cyrl-BA"/>
              </w:rPr>
              <w:t xml:space="preserve">ПГ </w:t>
            </w:r>
            <w:r w:rsidR="00A1130D">
              <w:rPr>
                <w:b/>
                <w:lang w:val="sr-Latn-CS"/>
              </w:rPr>
              <w:t xml:space="preserve">, </w:t>
            </w:r>
            <w:r w:rsidR="00D871D4">
              <w:rPr>
                <w:b/>
                <w:lang w:val="sr-Cyrl-BA"/>
              </w:rPr>
              <w:t>ОБРТА</w:t>
            </w:r>
            <w:r w:rsidR="00A1130D">
              <w:rPr>
                <w:b/>
                <w:lang w:val="sr-Latn-CS"/>
              </w:rPr>
              <w:t xml:space="preserve">, </w:t>
            </w:r>
            <w:r w:rsidR="00D871D4">
              <w:rPr>
                <w:b/>
                <w:lang w:val="sr-Cyrl-BA"/>
              </w:rPr>
              <w:t>ДОО</w:t>
            </w:r>
            <w:r w:rsidR="00EA1DEB">
              <w:rPr>
                <w:b/>
                <w:lang w:val="sr-Latn-CS"/>
              </w:rPr>
              <w:t xml:space="preserve"> (</w:t>
            </w:r>
            <w:r>
              <w:rPr>
                <w:b/>
                <w:lang w:val="sr-Cyrl-BA"/>
              </w:rPr>
              <w:t>АКО ЈЕ ПРИМЈЕЊ</w:t>
            </w:r>
            <w:r w:rsidR="00D871D4">
              <w:rPr>
                <w:b/>
                <w:lang w:val="sr-Cyrl-BA"/>
              </w:rPr>
              <w:t>ИВО</w:t>
            </w:r>
            <w:r w:rsidR="00EA1DEB">
              <w:rPr>
                <w:b/>
                <w:lang w:val="sr-Latn-CS"/>
              </w:rPr>
              <w:t>)</w:t>
            </w:r>
            <w:r w:rsidR="00D73AA8">
              <w:rPr>
                <w:b/>
                <w:lang w:val="sr-Latn-CS"/>
              </w:rPr>
              <w:t>:</w:t>
            </w:r>
          </w:p>
        </w:tc>
        <w:tc>
          <w:tcPr>
            <w:tcW w:w="6280" w:type="dxa"/>
            <w:tcBorders>
              <w:right w:val="thickThinSmallGap" w:sz="24" w:space="0" w:color="auto"/>
            </w:tcBorders>
          </w:tcPr>
          <w:p w14:paraId="3CF95E37" w14:textId="77777777" w:rsidR="00D73AA8" w:rsidRPr="00A30EF4" w:rsidRDefault="00D73AA8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14:paraId="33B7B397" w14:textId="77777777" w:rsidTr="009C4256">
        <w:tc>
          <w:tcPr>
            <w:tcW w:w="290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54F89F57" w14:textId="7C9D859B" w:rsidR="001C119F" w:rsidRPr="001C119F" w:rsidRDefault="00D871D4" w:rsidP="00D73AA8">
            <w:pPr>
              <w:spacing w:before="60" w:after="60" w:line="240" w:lineRule="auto"/>
              <w:rPr>
                <w:b/>
                <w:lang w:val="sr-Latn-RS"/>
              </w:rPr>
            </w:pPr>
            <w:r>
              <w:rPr>
                <w:b/>
                <w:lang w:val="sr-Cyrl-BA"/>
              </w:rPr>
              <w:t>АДРЕСА</w:t>
            </w:r>
            <w:r w:rsidR="001C119F" w:rsidRPr="001C119F">
              <w:rPr>
                <w:b/>
                <w:lang w:val="sr-Latn-RS"/>
              </w:rPr>
              <w:t xml:space="preserve">: </w:t>
            </w:r>
          </w:p>
        </w:tc>
        <w:tc>
          <w:tcPr>
            <w:tcW w:w="6280" w:type="dxa"/>
            <w:tcBorders>
              <w:right w:val="thickThinSmallGap" w:sz="24" w:space="0" w:color="auto"/>
            </w:tcBorders>
          </w:tcPr>
          <w:p w14:paraId="6105B9D9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14:paraId="07E2F457" w14:textId="77777777" w:rsidTr="009C4256">
        <w:tc>
          <w:tcPr>
            <w:tcW w:w="290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29718811" w14:textId="781D5F33" w:rsidR="001C119F" w:rsidRPr="001C119F" w:rsidRDefault="00D871D4" w:rsidP="00D73AA8">
            <w:pPr>
              <w:spacing w:before="60" w:after="60" w:line="240" w:lineRule="auto"/>
              <w:rPr>
                <w:b/>
                <w:lang w:val="sr-Latn-RS"/>
              </w:rPr>
            </w:pPr>
            <w:r>
              <w:rPr>
                <w:b/>
                <w:lang w:val="sr-Cyrl-BA"/>
              </w:rPr>
              <w:t>МОБИЛНИ</w:t>
            </w:r>
            <w:r w:rsidR="001C119F" w:rsidRPr="001C119F">
              <w:rPr>
                <w:b/>
                <w:lang w:val="sr-Latn-RS"/>
              </w:rPr>
              <w:t>/</w:t>
            </w:r>
            <w:r>
              <w:rPr>
                <w:b/>
                <w:lang w:val="sr-Cyrl-BA"/>
              </w:rPr>
              <w:t>ФИКСНИ ТЕЛЕФОН</w:t>
            </w:r>
            <w:r w:rsidR="001C119F" w:rsidRPr="001C119F">
              <w:rPr>
                <w:b/>
                <w:lang w:val="sr-Latn-RS"/>
              </w:rPr>
              <w:t>:</w:t>
            </w:r>
          </w:p>
        </w:tc>
        <w:tc>
          <w:tcPr>
            <w:tcW w:w="6280" w:type="dxa"/>
            <w:tcBorders>
              <w:right w:val="thickThinSmallGap" w:sz="24" w:space="0" w:color="auto"/>
            </w:tcBorders>
          </w:tcPr>
          <w:p w14:paraId="037DB059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14:paraId="799FF5D7" w14:textId="77777777" w:rsidTr="009C4256">
        <w:tc>
          <w:tcPr>
            <w:tcW w:w="2900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C47550" w14:textId="6991EC55" w:rsidR="001C119F" w:rsidRPr="00D871D4" w:rsidRDefault="00D871D4" w:rsidP="00D73AA8">
            <w:pPr>
              <w:spacing w:before="60" w:after="60" w:line="240" w:lineRule="auto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Е-МАИЛ:</w:t>
            </w:r>
          </w:p>
        </w:tc>
        <w:tc>
          <w:tcPr>
            <w:tcW w:w="6280" w:type="dxa"/>
            <w:tcBorders>
              <w:bottom w:val="single" w:sz="4" w:space="0" w:color="auto"/>
              <w:right w:val="thickThinSmallGap" w:sz="24" w:space="0" w:color="auto"/>
            </w:tcBorders>
          </w:tcPr>
          <w:p w14:paraId="13D55163" w14:textId="77777777"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517D4F" w:rsidRPr="00824DF3" w14:paraId="296A9867" w14:textId="77777777" w:rsidTr="009C4256">
        <w:tc>
          <w:tcPr>
            <w:tcW w:w="9180" w:type="dxa"/>
            <w:gridSpan w:val="2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1D7EED84" w14:textId="1BF6BA64" w:rsidR="00517D4F" w:rsidRPr="00D871D4" w:rsidRDefault="00D871D4" w:rsidP="00D73AA8">
            <w:pPr>
              <w:spacing w:after="0" w:line="240" w:lineRule="auto"/>
              <w:rPr>
                <w:rFonts w:cstheme="minorHAnsi"/>
                <w:b/>
                <w:lang w:val="sr-Cyrl-BA"/>
              </w:rPr>
            </w:pPr>
            <w:r>
              <w:rPr>
                <w:rFonts w:cstheme="minorHAnsi"/>
                <w:b/>
                <w:lang w:val="sr-Cyrl-BA"/>
              </w:rPr>
              <w:t>КРАТАК ОПИС ПОСЛОВНЕ</w:t>
            </w:r>
            <w:r w:rsidR="00081E57">
              <w:rPr>
                <w:rFonts w:cstheme="minorHAnsi"/>
                <w:b/>
                <w:lang w:val="sr-Cyrl-BA"/>
              </w:rPr>
              <w:t xml:space="preserve"> ИДЕЈЕ? (Дати јасан преглед циљ</w:t>
            </w:r>
            <w:r>
              <w:rPr>
                <w:rFonts w:cstheme="minorHAnsi"/>
                <w:b/>
                <w:lang w:val="sr-Cyrl-BA"/>
              </w:rPr>
              <w:t>ева и активности које ће за ре</w:t>
            </w:r>
            <w:r w:rsidR="00081E57">
              <w:rPr>
                <w:rFonts w:cstheme="minorHAnsi"/>
                <w:b/>
                <w:lang w:val="sr-Cyrl-BA"/>
              </w:rPr>
              <w:t>зултат дати остваривост тих циљева и потенцијал за отварање радних мјеста или генерисањ</w:t>
            </w:r>
            <w:r>
              <w:rPr>
                <w:rFonts w:cstheme="minorHAnsi"/>
                <w:b/>
                <w:lang w:val="sr-Cyrl-BA"/>
              </w:rPr>
              <w:t xml:space="preserve">е прихода) </w:t>
            </w:r>
          </w:p>
        </w:tc>
      </w:tr>
      <w:tr w:rsidR="00517D4F" w:rsidRPr="00824DF3" w14:paraId="4F1CA415" w14:textId="77777777" w:rsidTr="00A1130D">
        <w:trPr>
          <w:trHeight w:val="5067"/>
        </w:trPr>
        <w:tc>
          <w:tcPr>
            <w:tcW w:w="918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0D7F5E41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6A4F9583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0A27C1BF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3240793B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1B78A0F0" w14:textId="77777777"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14:paraId="466C9854" w14:textId="710160B6" w:rsidR="00A1130D" w:rsidRPr="00A30EF4" w:rsidRDefault="00A1130D" w:rsidP="007B5862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</w:tbl>
    <w:p w14:paraId="2BFA9426" w14:textId="77777777" w:rsidR="009D40A4" w:rsidRDefault="009D40A4">
      <w:pPr>
        <w:rPr>
          <w:lang w:val="sr-Latn-CS"/>
        </w:rPr>
      </w:pPr>
    </w:p>
    <w:p w14:paraId="4132E3C5" w14:textId="77777777" w:rsidR="00A1130D" w:rsidRDefault="00A1130D">
      <w:pPr>
        <w:rPr>
          <w:lang w:val="sr-Latn-CS"/>
        </w:rPr>
      </w:pPr>
    </w:p>
    <w:p w14:paraId="626E2DBA" w14:textId="77777777" w:rsidR="00A1130D" w:rsidRDefault="00A1130D">
      <w:pPr>
        <w:rPr>
          <w:lang w:val="sr-Latn-CS"/>
        </w:rPr>
      </w:pPr>
    </w:p>
    <w:tbl>
      <w:tblPr>
        <w:tblpPr w:leftFromText="180" w:rightFromText="180" w:vertAnchor="page" w:horzAnchor="margin" w:tblpXSpec="right" w:tblpY="157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8796"/>
      </w:tblGrid>
      <w:tr w:rsidR="00B94181" w:rsidRPr="00A30EF4" w14:paraId="1F941DDF" w14:textId="77777777" w:rsidTr="00B94181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  <w:vAlign w:val="center"/>
          </w:tcPr>
          <w:p w14:paraId="37E321CA" w14:textId="3BA11279" w:rsidR="00B94181" w:rsidRPr="00A30EF4" w:rsidRDefault="00D871D4" w:rsidP="00B94181">
            <w:pPr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BA"/>
              </w:rPr>
              <w:lastRenderedPageBreak/>
              <w:t>ТРЖИШНИ АСПЕКТ</w:t>
            </w:r>
            <w:r w:rsidR="00B94181">
              <w:rPr>
                <w:b/>
                <w:sz w:val="28"/>
                <w:szCs w:val="28"/>
                <w:lang w:val="sr-Latn-RS"/>
              </w:rPr>
              <w:t xml:space="preserve"> (</w:t>
            </w:r>
            <w:r>
              <w:rPr>
                <w:b/>
                <w:sz w:val="28"/>
                <w:szCs w:val="28"/>
                <w:lang w:val="sr-Cyrl-BA"/>
              </w:rPr>
              <w:t>АНАЛИЗА ТРЖИШТА</w:t>
            </w:r>
            <w:r w:rsidR="00B94181">
              <w:rPr>
                <w:b/>
                <w:sz w:val="28"/>
                <w:szCs w:val="28"/>
                <w:lang w:val="sr-Latn-RS"/>
              </w:rPr>
              <w:t>):</w:t>
            </w:r>
          </w:p>
        </w:tc>
      </w:tr>
      <w:tr w:rsidR="00B94181" w:rsidRPr="00191E88" w14:paraId="1F88E43A" w14:textId="77777777" w:rsidTr="00B94181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14:paraId="3A4CDF50" w14:textId="4148111B" w:rsidR="00D871D4" w:rsidRDefault="00D871D4" w:rsidP="00B94181">
            <w:pPr>
              <w:spacing w:before="60" w:after="60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 xml:space="preserve">Потенцијални корисници производа/услуга-купци): </w:t>
            </w:r>
          </w:p>
          <w:p w14:paraId="104AC589" w14:textId="04C50683" w:rsidR="00B94181" w:rsidRPr="00D871D4" w:rsidRDefault="00B94181" w:rsidP="00B94181">
            <w:pPr>
              <w:spacing w:before="60" w:after="60"/>
              <w:rPr>
                <w:b/>
                <w:lang w:val="sr-Cyrl-BA"/>
              </w:rPr>
            </w:pPr>
          </w:p>
        </w:tc>
      </w:tr>
      <w:tr w:rsidR="00B94181" w:rsidRPr="00A30EF4" w14:paraId="3EBBB1B7" w14:textId="77777777" w:rsidTr="00B94181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14:paraId="61A8352C" w14:textId="77777777" w:rsidR="00B94181" w:rsidRPr="00A30EF4" w:rsidRDefault="00B94181" w:rsidP="00B94181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1.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14:paraId="0D0CCA5B" w14:textId="77777777"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14:paraId="10CD5BD4" w14:textId="77777777" w:rsidTr="00B94181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14:paraId="419D9D36" w14:textId="77777777" w:rsidR="00B94181" w:rsidRPr="00A30EF4" w:rsidRDefault="00B94181" w:rsidP="00B94181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2.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14:paraId="56A4F164" w14:textId="77777777"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14:paraId="1CE40F92" w14:textId="77777777" w:rsidTr="00B94181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14:paraId="314886F8" w14:textId="77777777" w:rsidR="00B94181" w:rsidRPr="00A30EF4" w:rsidRDefault="00B94181" w:rsidP="00B94181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3.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14:paraId="466E9F5A" w14:textId="77777777"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14:paraId="5BDA184E" w14:textId="77777777" w:rsidTr="00B94181">
        <w:tc>
          <w:tcPr>
            <w:tcW w:w="384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74361FA4" w14:textId="77777777" w:rsidR="00B94181" w:rsidRPr="00A30EF4" w:rsidRDefault="00B94181" w:rsidP="00B94181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4.</w:t>
            </w:r>
          </w:p>
        </w:tc>
        <w:tc>
          <w:tcPr>
            <w:tcW w:w="8796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B68BAFB" w14:textId="77777777"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14:paraId="513E0215" w14:textId="77777777" w:rsidTr="00B94181">
        <w:tc>
          <w:tcPr>
            <w:tcW w:w="384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8E36278" w14:textId="77777777" w:rsidR="00B94181" w:rsidRPr="00A30EF4" w:rsidRDefault="00B94181" w:rsidP="00B94181">
            <w:pPr>
              <w:jc w:val="center"/>
              <w:rPr>
                <w:lang w:val="sr-Cyrl-RS"/>
              </w:rPr>
            </w:pPr>
            <w:r w:rsidRPr="00A30EF4">
              <w:rPr>
                <w:lang w:val="sr-Cyrl-RS"/>
              </w:rPr>
              <w:t>5.</w:t>
            </w:r>
          </w:p>
        </w:tc>
        <w:tc>
          <w:tcPr>
            <w:tcW w:w="8796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6457248" w14:textId="77777777"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</w:tbl>
    <w:p w14:paraId="47122E27" w14:textId="77777777" w:rsidR="009D40A4" w:rsidRDefault="009D40A4"/>
    <w:tbl>
      <w:tblPr>
        <w:tblW w:w="918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25"/>
        <w:gridCol w:w="142"/>
        <w:gridCol w:w="2204"/>
        <w:gridCol w:w="534"/>
        <w:gridCol w:w="1014"/>
        <w:gridCol w:w="229"/>
        <w:gridCol w:w="1125"/>
        <w:gridCol w:w="213"/>
        <w:gridCol w:w="156"/>
        <w:gridCol w:w="888"/>
        <w:gridCol w:w="336"/>
        <w:gridCol w:w="99"/>
        <w:gridCol w:w="1686"/>
      </w:tblGrid>
      <w:tr w:rsidR="001C119F" w:rsidRPr="00E215DC" w14:paraId="255FF27B" w14:textId="77777777" w:rsidTr="009C4256">
        <w:tc>
          <w:tcPr>
            <w:tcW w:w="9180" w:type="dxa"/>
            <w:gridSpan w:val="14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</w:tcPr>
          <w:p w14:paraId="729FBCEB" w14:textId="40ABACB4" w:rsidR="00D871D4" w:rsidRPr="00D871D4" w:rsidRDefault="00081E57" w:rsidP="00F263FC">
            <w:pPr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Cyrl-BA"/>
              </w:rPr>
              <w:t>ОСНОВНИ ПОДАЦИ О ПОСЛОВАЊ</w:t>
            </w:r>
            <w:r w:rsidR="00D871D4">
              <w:rPr>
                <w:b/>
                <w:sz w:val="28"/>
                <w:szCs w:val="28"/>
                <w:lang w:val="sr-Cyrl-BA"/>
              </w:rPr>
              <w:t>У</w:t>
            </w:r>
          </w:p>
          <w:p w14:paraId="4A9DDE24" w14:textId="250A273F" w:rsidR="001C119F" w:rsidRPr="00D871D4" w:rsidRDefault="001C119F" w:rsidP="00D871D4">
            <w:pPr>
              <w:spacing w:before="60" w:after="60" w:line="240" w:lineRule="auto"/>
              <w:ind w:left="360"/>
              <w:rPr>
                <w:b/>
                <w:sz w:val="28"/>
                <w:szCs w:val="28"/>
                <w:lang w:val="sr-Latn-CS"/>
              </w:rPr>
            </w:pPr>
          </w:p>
        </w:tc>
      </w:tr>
      <w:tr w:rsidR="001C119F" w:rsidRPr="00EB4EA6" w14:paraId="0356C516" w14:textId="77777777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64CE1458" w14:textId="12AF6D86" w:rsidR="00D871D4" w:rsidRPr="00D871D4" w:rsidRDefault="00211645" w:rsidP="00211645">
            <w:pPr>
              <w:spacing w:before="60" w:after="60"/>
              <w:rPr>
                <w:b/>
                <w:lang w:val="sr-Cyrl-BA"/>
              </w:rPr>
            </w:pPr>
            <w:r w:rsidRPr="004A3E8E"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.1</w:t>
            </w:r>
            <w:r w:rsidR="001C119F" w:rsidRPr="004A3E8E">
              <w:rPr>
                <w:b/>
                <w:lang w:val="sr-Cyrl-RS"/>
              </w:rPr>
              <w:t>.</w:t>
            </w:r>
            <w:r w:rsidR="001C119F" w:rsidRPr="004A3E8E">
              <w:rPr>
                <w:b/>
                <w:lang w:val="sr-Latn-CS"/>
              </w:rPr>
              <w:t xml:space="preserve"> </w:t>
            </w:r>
            <w:r w:rsidR="00081E57">
              <w:rPr>
                <w:b/>
                <w:lang w:val="sr-Cyrl-BA"/>
              </w:rPr>
              <w:t xml:space="preserve"> Планирани обим производњ</w:t>
            </w:r>
            <w:r w:rsidR="00D871D4">
              <w:rPr>
                <w:b/>
                <w:lang w:val="sr-Cyrl-BA"/>
              </w:rPr>
              <w:t xml:space="preserve">е/услуге: </w:t>
            </w:r>
          </w:p>
          <w:p w14:paraId="028A010B" w14:textId="1C8DC615" w:rsidR="001C119F" w:rsidRPr="00D871D4" w:rsidRDefault="001C119F" w:rsidP="00211645">
            <w:pPr>
              <w:spacing w:before="60" w:after="60"/>
              <w:rPr>
                <w:b/>
                <w:lang w:val="sr-Cyrl-BA"/>
              </w:rPr>
            </w:pPr>
          </w:p>
        </w:tc>
      </w:tr>
      <w:tr w:rsidR="001C119F" w:rsidRPr="00EB4EA6" w14:paraId="7C293B79" w14:textId="77777777" w:rsidTr="009C4256">
        <w:tc>
          <w:tcPr>
            <w:tcW w:w="529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32D3986A" w14:textId="77777777" w:rsidR="001C119F" w:rsidRPr="00D31010" w:rsidRDefault="001C119F" w:rsidP="00211645">
            <w:pPr>
              <w:spacing w:before="60" w:after="60" w:line="240" w:lineRule="auto"/>
              <w:jc w:val="center"/>
              <w:rPr>
                <w:lang w:val="sr-Latn-CS"/>
              </w:rPr>
            </w:pPr>
            <w:r w:rsidRPr="00D31010">
              <w:rPr>
                <w:lang w:val="sr-Latn-CS"/>
              </w:rPr>
              <w:t>#</w:t>
            </w:r>
          </w:p>
        </w:tc>
        <w:tc>
          <w:tcPr>
            <w:tcW w:w="2905" w:type="dxa"/>
            <w:gridSpan w:val="4"/>
            <w:shd w:val="clear" w:color="auto" w:fill="D9D9D9" w:themeFill="background1" w:themeFillShade="D9"/>
            <w:vAlign w:val="center"/>
          </w:tcPr>
          <w:p w14:paraId="7A8AE68C" w14:textId="35CA99BC" w:rsidR="001C119F" w:rsidRPr="00F40083" w:rsidRDefault="00D871D4" w:rsidP="00D871D4">
            <w:pPr>
              <w:spacing w:before="60" w:after="60" w:line="240" w:lineRule="auto"/>
              <w:rPr>
                <w:lang w:val="sr-Cyrl-RS"/>
              </w:rPr>
            </w:pPr>
            <w:r>
              <w:rPr>
                <w:lang w:val="sr-Cyrl-RS"/>
              </w:rPr>
              <w:t>Производ/услуга</w:t>
            </w:r>
            <w:r w:rsidR="001C119F">
              <w:rPr>
                <w:lang w:val="sr-Cyrl-RS"/>
              </w:rPr>
              <w:t>:</w:t>
            </w:r>
          </w:p>
        </w:tc>
        <w:tc>
          <w:tcPr>
            <w:tcW w:w="1243" w:type="dxa"/>
            <w:gridSpan w:val="2"/>
            <w:shd w:val="clear" w:color="auto" w:fill="D9D9D9" w:themeFill="background1" w:themeFillShade="D9"/>
            <w:vAlign w:val="center"/>
          </w:tcPr>
          <w:p w14:paraId="3DBB87D3" w14:textId="72B0BB29" w:rsidR="001C119F" w:rsidRPr="00D871D4" w:rsidRDefault="00D871D4" w:rsidP="00D871D4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Јединица мјере</w:t>
            </w:r>
          </w:p>
        </w:tc>
        <w:tc>
          <w:tcPr>
            <w:tcW w:w="1494" w:type="dxa"/>
            <w:gridSpan w:val="3"/>
            <w:shd w:val="clear" w:color="auto" w:fill="D9D9D9" w:themeFill="background1" w:themeFillShade="D9"/>
            <w:vAlign w:val="center"/>
          </w:tcPr>
          <w:p w14:paraId="5E568EBB" w14:textId="644ACDEE" w:rsidR="001C119F" w:rsidRPr="00F40083" w:rsidRDefault="00D871D4" w:rsidP="00D871D4">
            <w:pPr>
              <w:spacing w:before="60" w:after="60" w:line="240" w:lineRule="auto"/>
              <w:rPr>
                <w:lang w:val="sr-Cyrl-RS"/>
              </w:rPr>
            </w:pPr>
            <w:r>
              <w:rPr>
                <w:lang w:val="sr-Cyrl-RS"/>
              </w:rPr>
              <w:t>Обим производнје</w:t>
            </w:r>
            <w:r w:rsidR="001C119F">
              <w:rPr>
                <w:lang w:val="sr-Cyrl-RS"/>
              </w:rPr>
              <w:t>:</w:t>
            </w:r>
          </w:p>
        </w:tc>
        <w:tc>
          <w:tcPr>
            <w:tcW w:w="1323" w:type="dxa"/>
            <w:gridSpan w:val="3"/>
            <w:shd w:val="clear" w:color="auto" w:fill="D9D9D9" w:themeFill="background1" w:themeFillShade="D9"/>
            <w:vAlign w:val="center"/>
          </w:tcPr>
          <w:p w14:paraId="39AE770C" w14:textId="5E8A58BA" w:rsidR="001C119F" w:rsidRPr="00F40083" w:rsidRDefault="00D871D4" w:rsidP="00211645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Јединична цијена</w:t>
            </w:r>
            <w:r w:rsidR="00211645" w:rsidRPr="00A1130D">
              <w:rPr>
                <w:lang w:val="sr-Latn-RS"/>
              </w:rPr>
              <w:t>: (</w:t>
            </w:r>
            <w:r w:rsidR="00A1130D" w:rsidRPr="00A1130D">
              <w:rPr>
                <w:lang w:val="sr-Latn-RS"/>
              </w:rPr>
              <w:t>KM</w:t>
            </w:r>
            <w:r w:rsidR="00211645" w:rsidRPr="00A1130D">
              <w:rPr>
                <w:lang w:val="sr-Latn-RS"/>
              </w:rPr>
              <w:t>)</w:t>
            </w:r>
          </w:p>
        </w:tc>
        <w:tc>
          <w:tcPr>
            <w:tcW w:w="1686" w:type="dxa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7519DC66" w14:textId="065153F7" w:rsidR="001C119F" w:rsidRPr="00F40083" w:rsidRDefault="00081E57" w:rsidP="00211645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Вриједност производњ</w:t>
            </w:r>
            <w:r w:rsidR="00D871D4">
              <w:rPr>
                <w:lang w:val="sr-Cyrl-RS"/>
              </w:rPr>
              <w:t>е</w:t>
            </w:r>
            <w:r w:rsidR="001C119F">
              <w:rPr>
                <w:lang w:val="sr-Cyrl-RS"/>
              </w:rPr>
              <w:t>:</w:t>
            </w:r>
          </w:p>
        </w:tc>
      </w:tr>
      <w:tr w:rsidR="001C119F" w:rsidRPr="00EB4EA6" w14:paraId="0865BDA8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54DB8C10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905" w:type="dxa"/>
            <w:gridSpan w:val="4"/>
          </w:tcPr>
          <w:p w14:paraId="05992C70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604A8A5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26AB358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11306B4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099085B2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392B9F85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42298E27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905" w:type="dxa"/>
            <w:gridSpan w:val="4"/>
          </w:tcPr>
          <w:p w14:paraId="4F3F49E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4A02232A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4F0BE7B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16C508B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1FEBEE8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5460EFDC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5993744D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905" w:type="dxa"/>
            <w:gridSpan w:val="4"/>
          </w:tcPr>
          <w:p w14:paraId="08E196A7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515D2EA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7ED2A58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72256AC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207F72B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0B34C101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25DE9DCB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905" w:type="dxa"/>
            <w:gridSpan w:val="4"/>
          </w:tcPr>
          <w:p w14:paraId="68584A8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1E30692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423EA88D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78D50994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1FDD633C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14E8AC06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01DCEC6E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905" w:type="dxa"/>
            <w:gridSpan w:val="4"/>
          </w:tcPr>
          <w:p w14:paraId="1366D9C2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6BBC97E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3D1B909E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6587DD3B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283F067D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66E62BF9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3D1C2803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905" w:type="dxa"/>
            <w:gridSpan w:val="4"/>
          </w:tcPr>
          <w:p w14:paraId="7C37E004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0699ECF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5A25A9B5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71EC71F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16DE3D6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00C70DDE" w14:textId="77777777" w:rsidTr="009C4256">
        <w:tc>
          <w:tcPr>
            <w:tcW w:w="4677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31D8F5" w14:textId="21569D29" w:rsidR="001C119F" w:rsidRPr="00902AAE" w:rsidRDefault="00D871D4" w:rsidP="00211645">
            <w:pPr>
              <w:spacing w:before="120" w:after="120"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Укупно</w:t>
            </w:r>
            <w:r w:rsidR="001C119F" w:rsidRPr="00902AAE">
              <w:rPr>
                <w:b/>
                <w:lang w:val="sr-Cyrl-RS"/>
              </w:rPr>
              <w:t>:</w:t>
            </w:r>
          </w:p>
        </w:tc>
        <w:tc>
          <w:tcPr>
            <w:tcW w:w="1494" w:type="dxa"/>
            <w:gridSpan w:val="3"/>
            <w:tcBorders>
              <w:bottom w:val="single" w:sz="4" w:space="0" w:color="auto"/>
            </w:tcBorders>
          </w:tcPr>
          <w:p w14:paraId="3E5CFF4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  <w:tcBorders>
              <w:bottom w:val="single" w:sz="4" w:space="0" w:color="auto"/>
            </w:tcBorders>
          </w:tcPr>
          <w:p w14:paraId="10B928B3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bottom w:val="single" w:sz="4" w:space="0" w:color="auto"/>
              <w:right w:val="thickThinSmallGap" w:sz="24" w:space="0" w:color="auto"/>
            </w:tcBorders>
          </w:tcPr>
          <w:p w14:paraId="2A5B0477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13AA50F4" w14:textId="77777777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6F6BBFCF" w14:textId="23C41E5F" w:rsidR="001C119F" w:rsidRPr="004A3E8E" w:rsidRDefault="004A3E8E" w:rsidP="00312F0F">
            <w:pPr>
              <w:spacing w:before="60" w:after="60"/>
              <w:rPr>
                <w:b/>
                <w:lang w:val="sr-Cyrl-RS"/>
              </w:rPr>
            </w:pPr>
            <w:r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.2</w:t>
            </w:r>
            <w:r w:rsidR="001C119F" w:rsidRPr="004A3E8E">
              <w:rPr>
                <w:b/>
                <w:lang w:val="sr-Cyrl-RS"/>
              </w:rPr>
              <w:t>.</w:t>
            </w:r>
            <w:r w:rsidR="001C119F" w:rsidRPr="004A3E8E">
              <w:rPr>
                <w:b/>
                <w:lang w:val="sr-Latn-CS"/>
              </w:rPr>
              <w:t xml:space="preserve"> </w:t>
            </w:r>
            <w:r w:rsidR="00081E57">
              <w:rPr>
                <w:b/>
                <w:lang w:val="sr-Cyrl-BA"/>
              </w:rPr>
              <w:t>ТРОШАК ПРОИЗВОДЊЕ</w:t>
            </w:r>
            <w:r w:rsidR="001C119F" w:rsidRPr="004A3E8E">
              <w:rPr>
                <w:b/>
                <w:lang w:val="sr-Cyrl-RS"/>
              </w:rPr>
              <w:t>:</w:t>
            </w:r>
          </w:p>
        </w:tc>
      </w:tr>
      <w:tr w:rsidR="004A3E8E" w:rsidRPr="00EB4EA6" w14:paraId="03F3B1B7" w14:textId="77777777" w:rsidTr="009C4256">
        <w:tc>
          <w:tcPr>
            <w:tcW w:w="529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07F05D1D" w14:textId="6A28D694" w:rsidR="00211645" w:rsidRPr="00D31010" w:rsidRDefault="00211645" w:rsidP="00211645">
            <w:pPr>
              <w:spacing w:before="60" w:after="60" w:line="240" w:lineRule="auto"/>
              <w:jc w:val="center"/>
              <w:rPr>
                <w:b/>
                <w:lang w:val="sr-Cyrl-RS"/>
              </w:rPr>
            </w:pPr>
            <w:r w:rsidRPr="009556E9">
              <w:t>#</w:t>
            </w:r>
          </w:p>
        </w:tc>
        <w:tc>
          <w:tcPr>
            <w:tcW w:w="2905" w:type="dxa"/>
            <w:gridSpan w:val="4"/>
            <w:shd w:val="clear" w:color="auto" w:fill="D9D9D9" w:themeFill="background1" w:themeFillShade="D9"/>
            <w:vAlign w:val="center"/>
          </w:tcPr>
          <w:p w14:paraId="2B30C50E" w14:textId="61068BC0" w:rsidR="00211645" w:rsidRPr="00D871D4" w:rsidRDefault="00D871D4" w:rsidP="00211645">
            <w:pPr>
              <w:spacing w:before="60" w:after="60" w:line="240" w:lineRule="auto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Производ/услуга:</w:t>
            </w:r>
          </w:p>
        </w:tc>
        <w:tc>
          <w:tcPr>
            <w:tcW w:w="1243" w:type="dxa"/>
            <w:gridSpan w:val="2"/>
            <w:shd w:val="clear" w:color="auto" w:fill="D9D9D9" w:themeFill="background1" w:themeFillShade="D9"/>
            <w:vAlign w:val="center"/>
          </w:tcPr>
          <w:p w14:paraId="09046150" w14:textId="7DB87E45" w:rsidR="00211645" w:rsidRPr="00D871D4" w:rsidRDefault="00D871D4" w:rsidP="00D871D4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Јединица мјере:</w:t>
            </w:r>
          </w:p>
        </w:tc>
        <w:tc>
          <w:tcPr>
            <w:tcW w:w="1494" w:type="dxa"/>
            <w:gridSpan w:val="3"/>
            <w:shd w:val="clear" w:color="auto" w:fill="D9D9D9" w:themeFill="background1" w:themeFillShade="D9"/>
            <w:vAlign w:val="center"/>
          </w:tcPr>
          <w:p w14:paraId="0815E886" w14:textId="059660E1" w:rsidR="00211645" w:rsidRPr="00902AAE" w:rsidRDefault="00081E57" w:rsidP="00D871D4">
            <w:pPr>
              <w:spacing w:before="60" w:after="60" w:line="240" w:lineRule="auto"/>
              <w:rPr>
                <w:lang w:val="sr-Cyrl-RS"/>
              </w:rPr>
            </w:pPr>
            <w:r>
              <w:rPr>
                <w:lang w:val="sr-Cyrl-BA"/>
              </w:rPr>
              <w:t>Обим производњ</w:t>
            </w:r>
            <w:r w:rsidR="00D871D4">
              <w:rPr>
                <w:lang w:val="sr-Cyrl-BA"/>
              </w:rPr>
              <w:t>е</w:t>
            </w:r>
            <w:r w:rsidR="00211645" w:rsidRPr="00902AAE">
              <w:t>:</w:t>
            </w:r>
          </w:p>
        </w:tc>
        <w:tc>
          <w:tcPr>
            <w:tcW w:w="1323" w:type="dxa"/>
            <w:gridSpan w:val="3"/>
            <w:shd w:val="clear" w:color="auto" w:fill="D9D9D9" w:themeFill="background1" w:themeFillShade="D9"/>
            <w:vAlign w:val="center"/>
          </w:tcPr>
          <w:p w14:paraId="4B860178" w14:textId="5C94F8C8" w:rsidR="00211645" w:rsidRPr="00CA6476" w:rsidRDefault="00CD165C" w:rsidP="00211645">
            <w:pPr>
              <w:spacing w:before="60" w:after="60" w:line="240" w:lineRule="auto"/>
              <w:jc w:val="center"/>
              <w:rPr>
                <w:highlight w:val="green"/>
                <w:lang w:val="sr-Cyrl-RS"/>
              </w:rPr>
            </w:pPr>
            <w:r>
              <w:rPr>
                <w:lang w:val="sr-Cyrl-BA"/>
              </w:rPr>
              <w:t>Јединична цијена</w:t>
            </w:r>
            <w:r w:rsidR="00211645" w:rsidRPr="00A1130D">
              <w:t>: (</w:t>
            </w:r>
            <w:r>
              <w:rPr>
                <w:lang w:val="sr-Cyrl-BA"/>
              </w:rPr>
              <w:t>КМ</w:t>
            </w:r>
            <w:r w:rsidR="00211645" w:rsidRPr="00A1130D">
              <w:t>)</w:t>
            </w:r>
          </w:p>
        </w:tc>
        <w:tc>
          <w:tcPr>
            <w:tcW w:w="1686" w:type="dxa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6EF3398C" w14:textId="18D1D316" w:rsidR="00211645" w:rsidRPr="00902AAE" w:rsidRDefault="00081E57" w:rsidP="00211645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Ввриједност производњ</w:t>
            </w:r>
            <w:r w:rsidR="00CD165C">
              <w:rPr>
                <w:lang w:val="sr-Cyrl-BA"/>
              </w:rPr>
              <w:t>е</w:t>
            </w:r>
            <w:r w:rsidR="00211645" w:rsidRPr="00902AAE">
              <w:t>:</w:t>
            </w:r>
          </w:p>
        </w:tc>
      </w:tr>
      <w:tr w:rsidR="001C119F" w:rsidRPr="00EB4EA6" w14:paraId="69FC7B75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36F564B7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905" w:type="dxa"/>
            <w:gridSpan w:val="4"/>
          </w:tcPr>
          <w:p w14:paraId="7F2592E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5F817A43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053C4E29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758F2AFF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10716A02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02521C99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16192234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905" w:type="dxa"/>
            <w:gridSpan w:val="4"/>
          </w:tcPr>
          <w:p w14:paraId="5D41F18A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45DC345E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2BD1CFF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2B23299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7EFE716B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5F61249B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231FBD7A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905" w:type="dxa"/>
            <w:gridSpan w:val="4"/>
          </w:tcPr>
          <w:p w14:paraId="13B4A507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142BAE6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6ACE4303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05EDC0A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0D03A1C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7EC76590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2CC630B1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905" w:type="dxa"/>
            <w:gridSpan w:val="4"/>
          </w:tcPr>
          <w:p w14:paraId="4A46BCBC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16C34840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5CB76B75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03A247CA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03A8D38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3ED61D3C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429033C2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5.</w:t>
            </w:r>
          </w:p>
        </w:tc>
        <w:tc>
          <w:tcPr>
            <w:tcW w:w="2905" w:type="dxa"/>
            <w:gridSpan w:val="4"/>
          </w:tcPr>
          <w:p w14:paraId="311E696D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76BF4D2A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24004AE8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3A46697E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3A49DDFE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30E7143D" w14:textId="77777777" w:rsidTr="009C4256">
        <w:tc>
          <w:tcPr>
            <w:tcW w:w="529" w:type="dxa"/>
            <w:tcBorders>
              <w:left w:val="thinThickSmallGap" w:sz="24" w:space="0" w:color="auto"/>
            </w:tcBorders>
          </w:tcPr>
          <w:p w14:paraId="372C56F9" w14:textId="77777777" w:rsidR="001C119F" w:rsidRPr="00D31010" w:rsidRDefault="001C119F" w:rsidP="001F5813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905" w:type="dxa"/>
            <w:gridSpan w:val="4"/>
          </w:tcPr>
          <w:p w14:paraId="3B114F92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14:paraId="222667F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14:paraId="366F0CA1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14:paraId="5D44422C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14:paraId="1EAB68FA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55B679FB" w14:textId="77777777" w:rsidTr="009C4256">
        <w:tc>
          <w:tcPr>
            <w:tcW w:w="4677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C0044B3" w14:textId="6CADA229" w:rsidR="001C119F" w:rsidRPr="00902AAE" w:rsidRDefault="00CD165C" w:rsidP="00211645">
            <w:pPr>
              <w:spacing w:before="120" w:after="120"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УКУПНО</w:t>
            </w:r>
            <w:r w:rsidR="001C119F" w:rsidRPr="00902AAE">
              <w:rPr>
                <w:b/>
                <w:lang w:val="sr-Cyrl-RS"/>
              </w:rPr>
              <w:t>:</w:t>
            </w:r>
          </w:p>
        </w:tc>
        <w:tc>
          <w:tcPr>
            <w:tcW w:w="1494" w:type="dxa"/>
            <w:gridSpan w:val="3"/>
            <w:tcBorders>
              <w:bottom w:val="single" w:sz="4" w:space="0" w:color="auto"/>
            </w:tcBorders>
          </w:tcPr>
          <w:p w14:paraId="21584705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  <w:tcBorders>
              <w:bottom w:val="single" w:sz="4" w:space="0" w:color="auto"/>
            </w:tcBorders>
          </w:tcPr>
          <w:p w14:paraId="52A942F0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bottom w:val="single" w:sz="4" w:space="0" w:color="auto"/>
              <w:right w:val="thickThinSmallGap" w:sz="24" w:space="0" w:color="auto"/>
            </w:tcBorders>
          </w:tcPr>
          <w:p w14:paraId="4279CCE6" w14:textId="77777777"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14:paraId="46647FCE" w14:textId="77777777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547277A3" w14:textId="785AC8F4" w:rsidR="001C119F" w:rsidRPr="004A3E8E" w:rsidRDefault="004A3E8E" w:rsidP="004A3E8E">
            <w:pPr>
              <w:spacing w:before="60" w:after="60"/>
              <w:rPr>
                <w:b/>
                <w:lang w:val="sr-Cyrl-RS"/>
              </w:rPr>
            </w:pPr>
            <w:r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.3</w:t>
            </w:r>
            <w:r w:rsidR="001C119F" w:rsidRPr="004A3E8E">
              <w:rPr>
                <w:b/>
                <w:lang w:val="sr-Cyrl-RS"/>
              </w:rPr>
              <w:t>.</w:t>
            </w:r>
            <w:r w:rsidR="001C119F" w:rsidRPr="004A3E8E">
              <w:rPr>
                <w:b/>
                <w:lang w:val="sr-Latn-CS"/>
              </w:rPr>
              <w:t xml:space="preserve"> </w:t>
            </w:r>
            <w:r w:rsidR="00081E57">
              <w:rPr>
                <w:b/>
                <w:lang w:val="sr-Cyrl-BA"/>
              </w:rPr>
              <w:t>Потребна улагањ</w:t>
            </w:r>
            <w:r w:rsidR="00CD165C">
              <w:rPr>
                <w:b/>
                <w:lang w:val="sr-Cyrl-BA"/>
              </w:rPr>
              <w:t>а</w:t>
            </w:r>
            <w:r w:rsidR="001C119F" w:rsidRPr="004A3E8E">
              <w:rPr>
                <w:b/>
                <w:lang w:val="sr-Cyrl-RS"/>
              </w:rPr>
              <w:t>:</w:t>
            </w:r>
          </w:p>
        </w:tc>
      </w:tr>
      <w:tr w:rsidR="001C119F" w:rsidRPr="00EB4EA6" w14:paraId="022696FC" w14:textId="77777777" w:rsidTr="009C4256">
        <w:tc>
          <w:tcPr>
            <w:tcW w:w="529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1887E8A4" w14:textId="77777777" w:rsidR="001C119F" w:rsidRPr="00902AAE" w:rsidRDefault="001C119F" w:rsidP="004A3E8E">
            <w:pPr>
              <w:spacing w:before="60" w:after="60" w:line="240" w:lineRule="auto"/>
              <w:jc w:val="center"/>
              <w:rPr>
                <w:b/>
                <w:lang w:val="sr-Latn-CS"/>
              </w:rPr>
            </w:pPr>
            <w:r w:rsidRPr="00902AAE">
              <w:rPr>
                <w:b/>
                <w:lang w:val="sr-Cyrl-RS"/>
              </w:rPr>
              <w:t>#</w:t>
            </w:r>
          </w:p>
        </w:tc>
        <w:tc>
          <w:tcPr>
            <w:tcW w:w="2905" w:type="dxa"/>
            <w:gridSpan w:val="4"/>
            <w:shd w:val="clear" w:color="auto" w:fill="D9D9D9" w:themeFill="background1" w:themeFillShade="D9"/>
            <w:vAlign w:val="center"/>
          </w:tcPr>
          <w:p w14:paraId="30F49726" w14:textId="2E50F3C6" w:rsidR="001C119F" w:rsidRPr="00D31010" w:rsidRDefault="00CD165C" w:rsidP="004A3E8E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Набавна вриједност</w:t>
            </w:r>
            <w:r w:rsidR="001C119F">
              <w:rPr>
                <w:lang w:val="sr-Cyrl-RS"/>
              </w:rPr>
              <w:t>:</w:t>
            </w:r>
          </w:p>
        </w:tc>
        <w:tc>
          <w:tcPr>
            <w:tcW w:w="2368" w:type="dxa"/>
            <w:gridSpan w:val="3"/>
            <w:shd w:val="clear" w:color="auto" w:fill="D9D9D9" w:themeFill="background1" w:themeFillShade="D9"/>
            <w:vAlign w:val="center"/>
          </w:tcPr>
          <w:p w14:paraId="32574FCB" w14:textId="4CB00304" w:rsidR="001C119F" w:rsidRPr="00D31010" w:rsidRDefault="00CD165C" w:rsidP="004A3E8E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Испоручилац опреме</w:t>
            </w:r>
            <w:r w:rsidR="001C119F">
              <w:rPr>
                <w:lang w:val="sr-Cyrl-RS"/>
              </w:rPr>
              <w:t>:</w:t>
            </w:r>
          </w:p>
        </w:tc>
        <w:tc>
          <w:tcPr>
            <w:tcW w:w="1257" w:type="dxa"/>
            <w:gridSpan w:val="3"/>
            <w:shd w:val="clear" w:color="auto" w:fill="D9D9D9" w:themeFill="background1" w:themeFillShade="D9"/>
            <w:vAlign w:val="center"/>
          </w:tcPr>
          <w:p w14:paraId="5A9CE10E" w14:textId="338CC1AA" w:rsidR="001C119F" w:rsidRPr="00D31010" w:rsidRDefault="00CD165C" w:rsidP="004A3E8E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BA"/>
              </w:rPr>
              <w:t>Износ</w:t>
            </w:r>
            <w:r w:rsidR="004A3E8E" w:rsidRPr="00A1130D">
              <w:rPr>
                <w:lang w:val="sr-Latn-RS"/>
              </w:rPr>
              <w:t xml:space="preserve"> (</w:t>
            </w:r>
            <w:r>
              <w:rPr>
                <w:lang w:val="sr-Cyrl-BA"/>
              </w:rPr>
              <w:t>км</w:t>
            </w:r>
            <w:r w:rsidR="004A3E8E" w:rsidRPr="00A1130D">
              <w:rPr>
                <w:lang w:val="sr-Latn-RS"/>
              </w:rPr>
              <w:t>)</w:t>
            </w:r>
            <w:r w:rsidR="001C119F" w:rsidRPr="00A1130D">
              <w:rPr>
                <w:lang w:val="sr-Cyrl-RS"/>
              </w:rPr>
              <w:t>:</w:t>
            </w:r>
          </w:p>
        </w:tc>
        <w:tc>
          <w:tcPr>
            <w:tcW w:w="2121" w:type="dxa"/>
            <w:gridSpan w:val="3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4F72CCC6" w14:textId="6B3EE964" w:rsidR="001C119F" w:rsidRPr="00D31010" w:rsidRDefault="00CD165C" w:rsidP="004A3E8E">
            <w:pPr>
              <w:spacing w:before="60" w:after="60" w:line="240" w:lineRule="auto"/>
              <w:jc w:val="center"/>
              <w:rPr>
                <w:lang w:val="sr-Latn-CS"/>
              </w:rPr>
            </w:pPr>
            <w:r>
              <w:rPr>
                <w:lang w:val="sr-Cyrl-RS"/>
              </w:rPr>
              <w:t>Извор средстава</w:t>
            </w:r>
            <w:r w:rsidR="001C119F">
              <w:rPr>
                <w:lang w:val="sr-Cyrl-RS"/>
              </w:rPr>
              <w:t>:</w:t>
            </w:r>
          </w:p>
        </w:tc>
      </w:tr>
      <w:tr w:rsidR="001C119F" w:rsidRPr="00EB4EA6" w14:paraId="0539FC7F" w14:textId="77777777" w:rsidTr="009C4256">
        <w:tc>
          <w:tcPr>
            <w:tcW w:w="529" w:type="dxa"/>
            <w:tcBorders>
              <w:left w:val="thinThickSmallGap" w:sz="24" w:space="0" w:color="auto"/>
            </w:tcBorders>
            <w:vAlign w:val="center"/>
          </w:tcPr>
          <w:p w14:paraId="1D7AE6DD" w14:textId="77777777" w:rsidR="001C119F" w:rsidRPr="00D31010" w:rsidRDefault="001C119F" w:rsidP="001F581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905" w:type="dxa"/>
            <w:gridSpan w:val="4"/>
            <w:vAlign w:val="center"/>
          </w:tcPr>
          <w:p w14:paraId="0EF7714D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368" w:type="dxa"/>
            <w:gridSpan w:val="3"/>
            <w:vAlign w:val="center"/>
          </w:tcPr>
          <w:p w14:paraId="45C24641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1257" w:type="dxa"/>
            <w:gridSpan w:val="3"/>
            <w:vAlign w:val="center"/>
          </w:tcPr>
          <w:p w14:paraId="490DF6B1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37BDBE4A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14:paraId="664D3C34" w14:textId="77777777" w:rsidTr="009C4256">
        <w:tc>
          <w:tcPr>
            <w:tcW w:w="529" w:type="dxa"/>
            <w:tcBorders>
              <w:left w:val="thinThickSmallGap" w:sz="24" w:space="0" w:color="auto"/>
            </w:tcBorders>
            <w:vAlign w:val="center"/>
          </w:tcPr>
          <w:p w14:paraId="1C983EEC" w14:textId="77777777" w:rsidR="001C119F" w:rsidRPr="00D31010" w:rsidRDefault="001C119F" w:rsidP="001F581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905" w:type="dxa"/>
            <w:gridSpan w:val="4"/>
            <w:vAlign w:val="center"/>
          </w:tcPr>
          <w:p w14:paraId="17B2B2B6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368" w:type="dxa"/>
            <w:gridSpan w:val="3"/>
            <w:vAlign w:val="center"/>
          </w:tcPr>
          <w:p w14:paraId="3D7EB4D4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1257" w:type="dxa"/>
            <w:gridSpan w:val="3"/>
            <w:vAlign w:val="center"/>
          </w:tcPr>
          <w:p w14:paraId="40EBF225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36B55A12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14:paraId="2F182B3E" w14:textId="77777777" w:rsidTr="009C4256">
        <w:tc>
          <w:tcPr>
            <w:tcW w:w="529" w:type="dxa"/>
            <w:tcBorders>
              <w:left w:val="thinThickSmallGap" w:sz="24" w:space="0" w:color="auto"/>
            </w:tcBorders>
            <w:vAlign w:val="center"/>
          </w:tcPr>
          <w:p w14:paraId="3C0B84A9" w14:textId="77777777" w:rsidR="001C119F" w:rsidRPr="00D31010" w:rsidRDefault="001C119F" w:rsidP="001F581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905" w:type="dxa"/>
            <w:gridSpan w:val="4"/>
            <w:vAlign w:val="center"/>
          </w:tcPr>
          <w:p w14:paraId="20ED2535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368" w:type="dxa"/>
            <w:gridSpan w:val="3"/>
            <w:vAlign w:val="center"/>
          </w:tcPr>
          <w:p w14:paraId="44B9259D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1257" w:type="dxa"/>
            <w:gridSpan w:val="3"/>
            <w:vAlign w:val="center"/>
          </w:tcPr>
          <w:p w14:paraId="0DE4DD31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20065C85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14:paraId="0AE63697" w14:textId="77777777" w:rsidTr="009C4256">
        <w:tc>
          <w:tcPr>
            <w:tcW w:w="529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FEEB044" w14:textId="78DD7561" w:rsidR="001C119F" w:rsidRDefault="009C4256" w:rsidP="001F581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 w:rsidR="001C119F">
              <w:rPr>
                <w:lang w:val="sr-Cyrl-RS"/>
              </w:rPr>
              <w:t>.</w:t>
            </w:r>
          </w:p>
        </w:tc>
        <w:tc>
          <w:tcPr>
            <w:tcW w:w="2905" w:type="dxa"/>
            <w:gridSpan w:val="4"/>
            <w:tcBorders>
              <w:bottom w:val="single" w:sz="4" w:space="0" w:color="auto"/>
            </w:tcBorders>
            <w:vAlign w:val="center"/>
          </w:tcPr>
          <w:p w14:paraId="62ED1AE9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368" w:type="dxa"/>
            <w:gridSpan w:val="3"/>
            <w:tcBorders>
              <w:bottom w:val="single" w:sz="4" w:space="0" w:color="auto"/>
            </w:tcBorders>
            <w:vAlign w:val="center"/>
          </w:tcPr>
          <w:p w14:paraId="3D2E404D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14:paraId="326593C7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DE30FE8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14:paraId="27DCB6B6" w14:textId="77777777" w:rsidTr="009C4256">
        <w:tc>
          <w:tcPr>
            <w:tcW w:w="5802" w:type="dxa"/>
            <w:gridSpan w:val="8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C8E359" w14:textId="4950AADC" w:rsidR="001C119F" w:rsidRPr="00902AAE" w:rsidRDefault="00CD165C" w:rsidP="004A3E8E">
            <w:pPr>
              <w:spacing w:before="120" w:after="120"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УКУПНО</w:t>
            </w:r>
            <w:r w:rsidR="001C119F" w:rsidRPr="00902AAE">
              <w:rPr>
                <w:b/>
                <w:lang w:val="sr-Cyrl-RS"/>
              </w:rPr>
              <w:t>:</w:t>
            </w:r>
          </w:p>
        </w:tc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14:paraId="01C6926C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9EBD87B" w14:textId="77777777"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14:paraId="73AEECB4" w14:textId="77777777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595A2E4C" w14:textId="6D175F17" w:rsidR="001C119F" w:rsidRPr="004A3E8E" w:rsidRDefault="004A3E8E" w:rsidP="004A3E8E">
            <w:pPr>
              <w:spacing w:before="60" w:after="60"/>
              <w:rPr>
                <w:b/>
                <w:lang w:val="sr-Cyrl-RS"/>
              </w:rPr>
            </w:pPr>
            <w:r w:rsidRPr="004A3E8E"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.4</w:t>
            </w:r>
            <w:r w:rsidR="001C119F" w:rsidRPr="004A3E8E">
              <w:rPr>
                <w:b/>
                <w:lang w:val="sr-Cyrl-RS"/>
              </w:rPr>
              <w:t>.</w:t>
            </w:r>
            <w:r w:rsidR="001C119F" w:rsidRPr="004A3E8E">
              <w:rPr>
                <w:b/>
                <w:lang w:val="sr-Latn-CS"/>
              </w:rPr>
              <w:t xml:space="preserve"> </w:t>
            </w:r>
            <w:r w:rsidR="00CD165C">
              <w:rPr>
                <w:b/>
                <w:lang w:val="sr-Cyrl-BA"/>
              </w:rPr>
              <w:t>Број запослених</w:t>
            </w:r>
            <w:r w:rsidR="00D458B5">
              <w:rPr>
                <w:b/>
                <w:lang w:val="sr-Latn-CS"/>
              </w:rPr>
              <w:t>/</w:t>
            </w:r>
            <w:r w:rsidR="00CD165C">
              <w:rPr>
                <w:b/>
                <w:lang w:val="sr-Cyrl-BA"/>
              </w:rPr>
              <w:t xml:space="preserve">радно ангажованих </w:t>
            </w:r>
            <w:r w:rsidR="001C119F" w:rsidRPr="004A3E8E">
              <w:rPr>
                <w:b/>
                <w:lang w:val="sr-Cyrl-RS"/>
              </w:rPr>
              <w:t>:</w:t>
            </w:r>
          </w:p>
        </w:tc>
      </w:tr>
      <w:tr w:rsidR="001C119F" w:rsidRPr="00EB4EA6" w14:paraId="70F95F01" w14:textId="77777777" w:rsidTr="009C4256">
        <w:tc>
          <w:tcPr>
            <w:tcW w:w="9180" w:type="dxa"/>
            <w:gridSpan w:val="14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AABE572" w14:textId="77777777" w:rsidR="001C119F" w:rsidRDefault="00081E57" w:rsidP="009C4256">
            <w:pPr>
              <w:spacing w:before="120" w:after="120"/>
              <w:rPr>
                <w:lang w:val="sr-Cyrl-BA"/>
              </w:rPr>
            </w:pPr>
            <w:r>
              <w:rPr>
                <w:lang w:val="sr-Cyrl-BA"/>
              </w:rPr>
              <w:t>Планирана производњ</w:t>
            </w:r>
            <w:r w:rsidR="00CD165C">
              <w:rPr>
                <w:lang w:val="sr-Cyrl-BA"/>
              </w:rPr>
              <w:t>а</w:t>
            </w:r>
            <w:r w:rsidR="004A3E8E">
              <w:rPr>
                <w:lang w:val="sr-Latn-CS"/>
              </w:rPr>
              <w:t xml:space="preserve"> (</w:t>
            </w:r>
            <w:r w:rsidR="00CD165C">
              <w:rPr>
                <w:lang w:val="sr-Cyrl-BA"/>
              </w:rPr>
              <w:t>или услуга</w:t>
            </w:r>
            <w:r w:rsidR="004A3E8E">
              <w:rPr>
                <w:lang w:val="sr-Latn-CS"/>
              </w:rPr>
              <w:t xml:space="preserve">) </w:t>
            </w:r>
            <w:r w:rsidR="00CD165C">
              <w:rPr>
                <w:lang w:val="sr-Cyrl-BA"/>
              </w:rPr>
              <w:t>упослиће</w:t>
            </w:r>
            <w:r w:rsidR="00D458B5">
              <w:rPr>
                <w:lang w:val="sr-Latn-CS"/>
              </w:rPr>
              <w:t xml:space="preserve"> / </w:t>
            </w:r>
            <w:r w:rsidR="00CD165C">
              <w:rPr>
                <w:lang w:val="sr-Cyrl-BA"/>
              </w:rPr>
              <w:t>радно ангажовати</w:t>
            </w:r>
            <w:r w:rsidR="00D458B5">
              <w:rPr>
                <w:lang w:val="sr-Latn-CS"/>
              </w:rPr>
              <w:t>)</w:t>
            </w:r>
            <w:r w:rsidR="004A3E8E">
              <w:rPr>
                <w:lang w:val="sr-Latn-CS"/>
              </w:rPr>
              <w:t xml:space="preserve">  _________ </w:t>
            </w:r>
            <w:r>
              <w:rPr>
                <w:lang w:val="sr-Cyrl-BA"/>
              </w:rPr>
              <w:t>(број) не</w:t>
            </w:r>
            <w:r w:rsidR="00CD165C">
              <w:rPr>
                <w:lang w:val="sr-Cyrl-BA"/>
              </w:rPr>
              <w:t xml:space="preserve">запослених лица. </w:t>
            </w:r>
          </w:p>
          <w:p w14:paraId="18BBA017" w14:textId="0814A288" w:rsidR="00081E57" w:rsidRPr="00CD165C" w:rsidRDefault="00081E57" w:rsidP="009C4256">
            <w:pPr>
              <w:spacing w:before="120" w:after="120"/>
              <w:rPr>
                <w:lang w:val="sr-Cyrl-BA"/>
              </w:rPr>
            </w:pPr>
          </w:p>
        </w:tc>
      </w:tr>
      <w:tr w:rsidR="001C119F" w:rsidRPr="00191E88" w14:paraId="11709D87" w14:textId="77777777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14:paraId="315FDE11" w14:textId="2D9A0092" w:rsidR="00CD165C" w:rsidRPr="00CD165C" w:rsidRDefault="004A3E8E" w:rsidP="004A3E8E">
            <w:pPr>
              <w:spacing w:before="60" w:after="60"/>
              <w:rPr>
                <w:b/>
                <w:lang w:val="sr-Cyrl-BA"/>
              </w:rPr>
            </w:pPr>
            <w:r w:rsidRPr="004A3E8E"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.5</w:t>
            </w:r>
            <w:r>
              <w:rPr>
                <w:b/>
                <w:lang w:val="sr-Latn-CS"/>
              </w:rPr>
              <w:t>.</w:t>
            </w:r>
            <w:r w:rsidR="001C119F" w:rsidRPr="004A3E8E">
              <w:rPr>
                <w:b/>
                <w:lang w:val="sr-Latn-CS"/>
              </w:rPr>
              <w:t xml:space="preserve"> </w:t>
            </w:r>
            <w:r w:rsidR="00081E57">
              <w:rPr>
                <w:b/>
                <w:lang w:val="sr-Cyrl-BA"/>
              </w:rPr>
              <w:t>Промоција-рекламирање/информисање и привлачењ</w:t>
            </w:r>
            <w:r w:rsidR="00CD165C">
              <w:rPr>
                <w:b/>
                <w:lang w:val="sr-Cyrl-BA"/>
              </w:rPr>
              <w:t>е купаца?</w:t>
            </w:r>
          </w:p>
          <w:p w14:paraId="29BEA299" w14:textId="640F97AF" w:rsidR="001C119F" w:rsidRPr="00CD165C" w:rsidRDefault="001C119F" w:rsidP="004A3E8E">
            <w:pPr>
              <w:spacing w:before="60" w:after="60"/>
              <w:rPr>
                <w:b/>
                <w:lang w:val="sr-Cyrl-BA"/>
              </w:rPr>
            </w:pPr>
          </w:p>
        </w:tc>
      </w:tr>
      <w:tr w:rsidR="001C119F" w:rsidRPr="00CA7F91" w14:paraId="590ECCAE" w14:textId="77777777" w:rsidTr="009C4256">
        <w:tc>
          <w:tcPr>
            <w:tcW w:w="2900" w:type="dxa"/>
            <w:gridSpan w:val="4"/>
            <w:tcBorders>
              <w:left w:val="thinThickSmallGap" w:sz="24" w:space="0" w:color="auto"/>
            </w:tcBorders>
            <w:shd w:val="clear" w:color="auto" w:fill="D9D9D9" w:themeFill="background1" w:themeFillShade="D9"/>
          </w:tcPr>
          <w:p w14:paraId="285804A2" w14:textId="17E868DB" w:rsidR="001C119F" w:rsidRPr="00CA7F91" w:rsidRDefault="00081E57" w:rsidP="00EA1DEB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Тип оглашавања</w:t>
            </w:r>
            <w:r w:rsidR="001C119F" w:rsidRPr="00CA7F91">
              <w:rPr>
                <w:lang w:val="sr-Cyrl-RS"/>
              </w:rPr>
              <w:t>:</w:t>
            </w:r>
          </w:p>
        </w:tc>
        <w:tc>
          <w:tcPr>
            <w:tcW w:w="3115" w:type="dxa"/>
            <w:gridSpan w:val="5"/>
            <w:shd w:val="clear" w:color="auto" w:fill="D9D9D9" w:themeFill="background1" w:themeFillShade="D9"/>
          </w:tcPr>
          <w:p w14:paraId="53B6845B" w14:textId="1D1F4CF7" w:rsidR="001C119F" w:rsidRPr="00CA7F91" w:rsidRDefault="00081E57" w:rsidP="00EA1DEB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Детаљ</w:t>
            </w:r>
            <w:r w:rsidR="00CD165C">
              <w:rPr>
                <w:lang w:val="sr-Cyrl-RS"/>
              </w:rPr>
              <w:t>и</w:t>
            </w:r>
            <w:r w:rsidR="001C119F" w:rsidRPr="00CA7F91">
              <w:rPr>
                <w:lang w:val="sr-Cyrl-RS"/>
              </w:rPr>
              <w:t>:</w:t>
            </w:r>
          </w:p>
        </w:tc>
        <w:tc>
          <w:tcPr>
            <w:tcW w:w="3165" w:type="dxa"/>
            <w:gridSpan w:val="5"/>
            <w:tcBorders>
              <w:right w:val="thickThinSmallGap" w:sz="24" w:space="0" w:color="auto"/>
            </w:tcBorders>
            <w:shd w:val="clear" w:color="auto" w:fill="D9D9D9" w:themeFill="background1" w:themeFillShade="D9"/>
          </w:tcPr>
          <w:p w14:paraId="1C00782B" w14:textId="695076D3" w:rsidR="001C119F" w:rsidRPr="00CA7F91" w:rsidRDefault="00CD165C" w:rsidP="00EA1DEB">
            <w:pPr>
              <w:spacing w:before="60" w:after="6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Трошак</w:t>
            </w:r>
            <w:r w:rsidR="001C119F" w:rsidRPr="00CA7F91">
              <w:rPr>
                <w:lang w:val="sr-Cyrl-RS"/>
              </w:rPr>
              <w:t>:</w:t>
            </w:r>
          </w:p>
        </w:tc>
      </w:tr>
      <w:tr w:rsidR="001C119F" w:rsidRPr="00EB4EA6" w14:paraId="2DC0BBDC" w14:textId="77777777" w:rsidTr="009C4256">
        <w:tc>
          <w:tcPr>
            <w:tcW w:w="2900" w:type="dxa"/>
            <w:gridSpan w:val="4"/>
            <w:tcBorders>
              <w:left w:val="thinThickSmallGap" w:sz="24" w:space="0" w:color="auto"/>
            </w:tcBorders>
          </w:tcPr>
          <w:p w14:paraId="27CF1EDB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</w:tcPr>
          <w:p w14:paraId="4FDF83C3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right w:val="thickThinSmallGap" w:sz="24" w:space="0" w:color="auto"/>
            </w:tcBorders>
          </w:tcPr>
          <w:p w14:paraId="4CCE9F43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1C119F" w:rsidRPr="00EB4EA6" w14:paraId="70087F18" w14:textId="77777777" w:rsidTr="009C4256">
        <w:tc>
          <w:tcPr>
            <w:tcW w:w="2900" w:type="dxa"/>
            <w:gridSpan w:val="4"/>
            <w:tcBorders>
              <w:left w:val="thinThickSmallGap" w:sz="24" w:space="0" w:color="auto"/>
            </w:tcBorders>
          </w:tcPr>
          <w:p w14:paraId="55F3BDB0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</w:tcPr>
          <w:p w14:paraId="02C0EFD1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right w:val="thickThinSmallGap" w:sz="24" w:space="0" w:color="auto"/>
            </w:tcBorders>
          </w:tcPr>
          <w:p w14:paraId="3EBCE776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1C119F" w:rsidRPr="00EB4EA6" w14:paraId="193310B3" w14:textId="77777777" w:rsidTr="009C4256">
        <w:tc>
          <w:tcPr>
            <w:tcW w:w="2900" w:type="dxa"/>
            <w:gridSpan w:val="4"/>
            <w:tcBorders>
              <w:left w:val="thinThickSmallGap" w:sz="24" w:space="0" w:color="auto"/>
            </w:tcBorders>
          </w:tcPr>
          <w:p w14:paraId="1100BBC6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</w:tcPr>
          <w:p w14:paraId="64305EBD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right w:val="thickThinSmallGap" w:sz="24" w:space="0" w:color="auto"/>
            </w:tcBorders>
          </w:tcPr>
          <w:p w14:paraId="2EAF6143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1C119F" w:rsidRPr="00EB4EA6" w14:paraId="1FF2D213" w14:textId="77777777" w:rsidTr="009C4256">
        <w:tc>
          <w:tcPr>
            <w:tcW w:w="2900" w:type="dxa"/>
            <w:gridSpan w:val="4"/>
            <w:tcBorders>
              <w:left w:val="thinThickSmallGap" w:sz="24" w:space="0" w:color="auto"/>
              <w:bottom w:val="single" w:sz="4" w:space="0" w:color="auto"/>
            </w:tcBorders>
          </w:tcPr>
          <w:p w14:paraId="57144FD5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  <w:tcBorders>
              <w:bottom w:val="single" w:sz="4" w:space="0" w:color="auto"/>
            </w:tcBorders>
          </w:tcPr>
          <w:p w14:paraId="4147900C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</w:tcPr>
          <w:p w14:paraId="716DE4E3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1C119F" w:rsidRPr="00EB4EA6" w14:paraId="19A64709" w14:textId="77777777" w:rsidTr="009C4256">
        <w:trPr>
          <w:trHeight w:val="449"/>
        </w:trPr>
        <w:tc>
          <w:tcPr>
            <w:tcW w:w="2900" w:type="dxa"/>
            <w:gridSpan w:val="4"/>
            <w:tcBorders>
              <w:left w:val="thinThickSmallGap" w:sz="24" w:space="0" w:color="auto"/>
              <w:bottom w:val="single" w:sz="4" w:space="0" w:color="auto"/>
            </w:tcBorders>
          </w:tcPr>
          <w:p w14:paraId="4171F540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  <w:tcBorders>
              <w:bottom w:val="single" w:sz="4" w:space="0" w:color="auto"/>
            </w:tcBorders>
          </w:tcPr>
          <w:p w14:paraId="4BDA63A1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</w:tcPr>
          <w:p w14:paraId="142CE6FD" w14:textId="77777777"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4A3E8E" w:rsidRPr="00DF6B5E" w14:paraId="3F4E1D74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c>
          <w:tcPr>
            <w:tcW w:w="9180" w:type="dxa"/>
            <w:gridSpan w:val="14"/>
            <w:shd w:val="pct20" w:color="auto" w:fill="auto"/>
          </w:tcPr>
          <w:p w14:paraId="3934F2A9" w14:textId="3FD099DC" w:rsidR="004A3E8E" w:rsidRPr="004A3E8E" w:rsidRDefault="004A3E8E" w:rsidP="004A3E8E">
            <w:pPr>
              <w:spacing w:before="60" w:after="60"/>
              <w:rPr>
                <w:b/>
                <w:lang w:val="sr-Latn-RS"/>
              </w:rPr>
            </w:pPr>
            <w:r>
              <w:rPr>
                <w:b/>
              </w:rPr>
              <w:t>2</w:t>
            </w:r>
            <w:r w:rsidRPr="004A3E8E">
              <w:rPr>
                <w:b/>
              </w:rPr>
              <w:t>.6</w:t>
            </w:r>
            <w:r>
              <w:rPr>
                <w:b/>
              </w:rPr>
              <w:t>.</w:t>
            </w:r>
            <w:r w:rsidR="00CD165C">
              <w:rPr>
                <w:b/>
                <w:lang w:val="sr-Cyrl-BA"/>
              </w:rPr>
              <w:t xml:space="preserve"> Канали дистрибуције</w:t>
            </w:r>
            <w:r w:rsidRPr="004A3E8E">
              <w:rPr>
                <w:b/>
                <w:bCs/>
                <w:lang w:val="sr-Latn-RS"/>
              </w:rPr>
              <w:t>?</w:t>
            </w:r>
          </w:p>
        </w:tc>
      </w:tr>
      <w:tr w:rsidR="004A3E8E" w:rsidRPr="00DF6B5E" w14:paraId="29893554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2675"/>
        </w:trPr>
        <w:tc>
          <w:tcPr>
            <w:tcW w:w="9180" w:type="dxa"/>
            <w:gridSpan w:val="14"/>
            <w:tcBorders>
              <w:bottom w:val="double" w:sz="4" w:space="0" w:color="auto"/>
            </w:tcBorders>
          </w:tcPr>
          <w:p w14:paraId="32CCBFBC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  <w:p w14:paraId="73E46BE8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  <w:p w14:paraId="06143E63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  <w:p w14:paraId="51AA18A8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  <w:p w14:paraId="0580C3D2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  <w:p w14:paraId="37E4FA26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  <w:p w14:paraId="2648DB57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  <w:p w14:paraId="06A7AD48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  <w:p w14:paraId="69AF6637" w14:textId="2FD939E7" w:rsidR="004A3E8E" w:rsidRDefault="00F263FC" w:rsidP="00F263FC">
            <w:pPr>
              <w:tabs>
                <w:tab w:val="left" w:pos="1356"/>
              </w:tabs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ab/>
            </w:r>
          </w:p>
          <w:p w14:paraId="3B8F1A66" w14:textId="77777777" w:rsidR="00F263FC" w:rsidRPr="00DF6B5E" w:rsidRDefault="00F263FC" w:rsidP="00F263FC">
            <w:pPr>
              <w:tabs>
                <w:tab w:val="left" w:pos="1356"/>
              </w:tabs>
              <w:rPr>
                <w:rFonts w:ascii="Arial" w:hAnsi="Arial" w:cs="Arial"/>
                <w:lang w:val="sr-Cyrl-RS"/>
              </w:rPr>
            </w:pPr>
          </w:p>
          <w:p w14:paraId="5E680879" w14:textId="77777777" w:rsidR="004A3E8E" w:rsidRDefault="004A3E8E" w:rsidP="001F5813">
            <w:pPr>
              <w:rPr>
                <w:rFonts w:ascii="Arial" w:hAnsi="Arial" w:cs="Arial"/>
                <w:lang w:val="sr-Latn-BA"/>
              </w:rPr>
            </w:pPr>
          </w:p>
          <w:p w14:paraId="08F13BA1" w14:textId="77777777" w:rsidR="00B94181" w:rsidRPr="00B94181" w:rsidRDefault="00B94181" w:rsidP="001F5813">
            <w:pPr>
              <w:rPr>
                <w:rFonts w:ascii="Arial" w:hAnsi="Arial" w:cs="Arial"/>
                <w:lang w:val="sr-Latn-BA"/>
              </w:rPr>
            </w:pPr>
          </w:p>
        </w:tc>
      </w:tr>
      <w:tr w:rsidR="004A3E8E" w:rsidRPr="00DF6B5E" w14:paraId="2C4433B5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c>
          <w:tcPr>
            <w:tcW w:w="9180" w:type="dxa"/>
            <w:gridSpan w:val="14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14:paraId="0FCFA6F1" w14:textId="40EFBEC5" w:rsidR="004A3E8E" w:rsidRPr="00CD165C" w:rsidRDefault="004A3E8E" w:rsidP="004A3E8E">
            <w:pPr>
              <w:spacing w:before="60" w:after="60" w:line="240" w:lineRule="auto"/>
              <w:rPr>
                <w:b/>
                <w:lang w:val="sr-Cyrl-BA"/>
              </w:rPr>
            </w:pPr>
            <w:r>
              <w:rPr>
                <w:b/>
              </w:rPr>
              <w:lastRenderedPageBreak/>
              <w:t>2</w:t>
            </w:r>
            <w:r w:rsidRPr="004A3E8E">
              <w:rPr>
                <w:b/>
              </w:rPr>
              <w:t>.6</w:t>
            </w:r>
            <w:r>
              <w:rPr>
                <w:b/>
              </w:rPr>
              <w:t>.</w:t>
            </w:r>
            <w:r w:rsidRPr="004A3E8E">
              <w:rPr>
                <w:b/>
              </w:rPr>
              <w:t xml:space="preserve"> </w:t>
            </w:r>
            <w:r w:rsidR="00081E57">
              <w:rPr>
                <w:b/>
                <w:lang w:val="sr-Cyrl-BA"/>
              </w:rPr>
              <w:t>План обезбеђењ</w:t>
            </w:r>
            <w:r w:rsidR="00CD165C">
              <w:rPr>
                <w:b/>
                <w:lang w:val="sr-Cyrl-BA"/>
              </w:rPr>
              <w:t>а средстава?</w:t>
            </w:r>
          </w:p>
        </w:tc>
      </w:tr>
      <w:tr w:rsidR="004A3E8E" w:rsidRPr="00DF6B5E" w14:paraId="4B37F4AA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c>
          <w:tcPr>
            <w:tcW w:w="696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F807D85" w14:textId="77777777" w:rsidR="004A3E8E" w:rsidRPr="00DF6B5E" w:rsidRDefault="004A3E8E" w:rsidP="001F5813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3752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F5C3E32" w14:textId="230B5B21" w:rsidR="004A3E8E" w:rsidRPr="009C0A6C" w:rsidRDefault="007C339B" w:rsidP="00F263FC">
            <w:pPr>
              <w:spacing w:before="60" w:after="60" w:line="240" w:lineRule="auto"/>
              <w:rPr>
                <w:lang w:val="sr-Latn-BA"/>
              </w:rPr>
            </w:pPr>
            <w:r>
              <w:rPr>
                <w:lang w:val="sr-Cyrl-BA"/>
              </w:rPr>
              <w:t>Извори финансирањ</w:t>
            </w:r>
            <w:r w:rsidR="009C0A6C">
              <w:rPr>
                <w:lang w:val="sr-Latn-BA"/>
              </w:rPr>
              <w:t>a</w:t>
            </w:r>
          </w:p>
        </w:tc>
        <w:tc>
          <w:tcPr>
            <w:tcW w:w="2947" w:type="dxa"/>
            <w:gridSpan w:val="6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280AC14" w14:textId="724B3C63" w:rsidR="00CD165C" w:rsidRDefault="00CD165C" w:rsidP="00F263FC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Износи у конвертибилним маркама</w:t>
            </w:r>
          </w:p>
          <w:p w14:paraId="60CAC6B3" w14:textId="5FCDC9B3" w:rsidR="004A3E8E" w:rsidRPr="00CD165C" w:rsidRDefault="004A3E8E" w:rsidP="00F263FC">
            <w:pPr>
              <w:spacing w:before="60" w:after="60" w:line="240" w:lineRule="auto"/>
              <w:rPr>
                <w:lang w:val="sr-Cyrl-BA"/>
              </w:rPr>
            </w:pPr>
          </w:p>
        </w:tc>
        <w:tc>
          <w:tcPr>
            <w:tcW w:w="1785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E35A641" w14:textId="7F84B359" w:rsidR="004A3E8E" w:rsidRPr="00DF6B5E" w:rsidRDefault="00F263FC" w:rsidP="00F263FC">
            <w:pPr>
              <w:spacing w:before="60" w:after="6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% </w:t>
            </w:r>
            <w:r w:rsidR="00CD165C">
              <w:rPr>
                <w:lang w:val="sr-Cyrl-RS"/>
              </w:rPr>
              <w:t>учешћа</w:t>
            </w:r>
          </w:p>
        </w:tc>
      </w:tr>
      <w:tr w:rsidR="004A3E8E" w:rsidRPr="00DF6B5E" w14:paraId="5E8B9F67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c>
          <w:tcPr>
            <w:tcW w:w="696" w:type="dxa"/>
            <w:gridSpan w:val="3"/>
          </w:tcPr>
          <w:p w14:paraId="3CB1EA8F" w14:textId="77777777" w:rsidR="004A3E8E" w:rsidRPr="00DF6B5E" w:rsidRDefault="004A3E8E" w:rsidP="001F5813">
            <w:pPr>
              <w:rPr>
                <w:lang w:val="sr-Cyrl-RS"/>
              </w:rPr>
            </w:pPr>
            <w:r w:rsidRPr="00DF6B5E">
              <w:rPr>
                <w:lang w:val="sr-Cyrl-RS"/>
              </w:rPr>
              <w:t>1.</w:t>
            </w:r>
          </w:p>
        </w:tc>
        <w:tc>
          <w:tcPr>
            <w:tcW w:w="3752" w:type="dxa"/>
            <w:gridSpan w:val="3"/>
          </w:tcPr>
          <w:p w14:paraId="108050C3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2947" w:type="dxa"/>
            <w:gridSpan w:val="6"/>
          </w:tcPr>
          <w:p w14:paraId="25A6F007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1785" w:type="dxa"/>
            <w:gridSpan w:val="2"/>
          </w:tcPr>
          <w:p w14:paraId="1053164F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03F517AA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56"/>
        </w:trPr>
        <w:tc>
          <w:tcPr>
            <w:tcW w:w="696" w:type="dxa"/>
            <w:gridSpan w:val="3"/>
          </w:tcPr>
          <w:p w14:paraId="2D6F0FEE" w14:textId="77777777" w:rsidR="004A3E8E" w:rsidRPr="00DF6B5E" w:rsidRDefault="004A3E8E" w:rsidP="001F5813">
            <w:pPr>
              <w:rPr>
                <w:lang w:val="sr-Cyrl-RS"/>
              </w:rPr>
            </w:pPr>
            <w:r w:rsidRPr="00DF6B5E">
              <w:rPr>
                <w:lang w:val="sr-Cyrl-RS"/>
              </w:rPr>
              <w:t>2.</w:t>
            </w:r>
          </w:p>
        </w:tc>
        <w:tc>
          <w:tcPr>
            <w:tcW w:w="3752" w:type="dxa"/>
            <w:gridSpan w:val="3"/>
          </w:tcPr>
          <w:p w14:paraId="18C2EB50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2947" w:type="dxa"/>
            <w:gridSpan w:val="6"/>
          </w:tcPr>
          <w:p w14:paraId="08CA2B57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1785" w:type="dxa"/>
            <w:gridSpan w:val="2"/>
          </w:tcPr>
          <w:p w14:paraId="4EED62D3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709377FA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c>
          <w:tcPr>
            <w:tcW w:w="696" w:type="dxa"/>
            <w:gridSpan w:val="3"/>
          </w:tcPr>
          <w:p w14:paraId="6C999485" w14:textId="77777777" w:rsidR="004A3E8E" w:rsidRPr="00DF6B5E" w:rsidRDefault="004A3E8E" w:rsidP="001F5813">
            <w:pPr>
              <w:rPr>
                <w:lang w:val="sr-Cyrl-RS"/>
              </w:rPr>
            </w:pPr>
            <w:r w:rsidRPr="00DF6B5E">
              <w:rPr>
                <w:lang w:val="sr-Cyrl-RS"/>
              </w:rPr>
              <w:t>3.</w:t>
            </w:r>
          </w:p>
        </w:tc>
        <w:tc>
          <w:tcPr>
            <w:tcW w:w="3752" w:type="dxa"/>
            <w:gridSpan w:val="3"/>
          </w:tcPr>
          <w:p w14:paraId="5AE3A242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2947" w:type="dxa"/>
            <w:gridSpan w:val="6"/>
          </w:tcPr>
          <w:p w14:paraId="69D4A633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1785" w:type="dxa"/>
            <w:gridSpan w:val="2"/>
          </w:tcPr>
          <w:p w14:paraId="1DF8E5C5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507BE8C7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c>
          <w:tcPr>
            <w:tcW w:w="696" w:type="dxa"/>
            <w:gridSpan w:val="3"/>
          </w:tcPr>
          <w:p w14:paraId="646EA19D" w14:textId="7928F8A4" w:rsidR="004A3E8E" w:rsidRPr="004A3E8E" w:rsidRDefault="009C4256" w:rsidP="001F5813">
            <w:p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4.</w:t>
            </w:r>
          </w:p>
        </w:tc>
        <w:tc>
          <w:tcPr>
            <w:tcW w:w="3752" w:type="dxa"/>
            <w:gridSpan w:val="3"/>
          </w:tcPr>
          <w:p w14:paraId="033ADE2E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2947" w:type="dxa"/>
            <w:gridSpan w:val="6"/>
          </w:tcPr>
          <w:p w14:paraId="046A2B89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1785" w:type="dxa"/>
            <w:gridSpan w:val="2"/>
          </w:tcPr>
          <w:p w14:paraId="7814C950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689911F5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c>
          <w:tcPr>
            <w:tcW w:w="4448" w:type="dxa"/>
            <w:gridSpan w:val="6"/>
            <w:shd w:val="clear" w:color="auto" w:fill="D9D9D9" w:themeFill="background1" w:themeFillShade="D9"/>
          </w:tcPr>
          <w:p w14:paraId="002BA352" w14:textId="77777777" w:rsidR="00081E57" w:rsidRDefault="00081E57" w:rsidP="00F263FC">
            <w:pPr>
              <w:spacing w:before="60" w:after="60" w:line="240" w:lineRule="auto"/>
              <w:jc w:val="right"/>
              <w:rPr>
                <w:b/>
                <w:lang w:val="sr-Cyrl-RS"/>
              </w:rPr>
            </w:pPr>
          </w:p>
          <w:p w14:paraId="3C9E0C69" w14:textId="48765F1C" w:rsidR="004A3E8E" w:rsidRPr="00902AAE" w:rsidRDefault="00CD165C" w:rsidP="00F263FC">
            <w:pPr>
              <w:spacing w:before="60" w:after="60"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УКУПНО</w:t>
            </w:r>
            <w:r w:rsidR="004A3E8E" w:rsidRPr="00902AAE">
              <w:rPr>
                <w:b/>
                <w:lang w:val="sr-Cyrl-RS"/>
              </w:rPr>
              <w:t>:</w:t>
            </w:r>
          </w:p>
        </w:tc>
        <w:tc>
          <w:tcPr>
            <w:tcW w:w="2947" w:type="dxa"/>
            <w:gridSpan w:val="6"/>
          </w:tcPr>
          <w:p w14:paraId="164EE420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  <w:tc>
          <w:tcPr>
            <w:tcW w:w="1785" w:type="dxa"/>
            <w:gridSpan w:val="2"/>
          </w:tcPr>
          <w:p w14:paraId="6B925A24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191E88" w14:paraId="2D689E2B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c>
          <w:tcPr>
            <w:tcW w:w="9180" w:type="dxa"/>
            <w:gridSpan w:val="14"/>
            <w:shd w:val="pct20" w:color="auto" w:fill="auto"/>
          </w:tcPr>
          <w:p w14:paraId="5352E002" w14:textId="75BBB78B" w:rsidR="004A3E8E" w:rsidRPr="00CD165C" w:rsidRDefault="00F263FC" w:rsidP="00F263FC">
            <w:pPr>
              <w:spacing w:before="60" w:after="60"/>
              <w:rPr>
                <w:b/>
                <w:lang w:val="sr-Cyrl-BA"/>
              </w:rPr>
            </w:pPr>
            <w:r w:rsidRPr="00F263FC">
              <w:rPr>
                <w:b/>
                <w:lang w:val="sr-Cyrl-RS"/>
              </w:rPr>
              <w:t>2.7</w:t>
            </w:r>
            <w:r w:rsidRPr="00F263FC">
              <w:rPr>
                <w:b/>
                <w:lang w:val="sr-Latn-RS"/>
              </w:rPr>
              <w:t>.</w:t>
            </w:r>
            <w:r w:rsidR="00CD165C">
              <w:rPr>
                <w:b/>
                <w:lang w:val="sr-Cyrl-BA"/>
              </w:rPr>
              <w:t xml:space="preserve"> Планирана оперативна стратегија? ( производна и продајна) </w:t>
            </w:r>
          </w:p>
        </w:tc>
      </w:tr>
      <w:tr w:rsidR="004A3E8E" w:rsidRPr="00191E88" w14:paraId="075558C7" w14:textId="77777777" w:rsidTr="00945CE2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9180" w:type="dxa"/>
            <w:gridSpan w:val="14"/>
            <w:tcBorders>
              <w:bottom w:val="single" w:sz="4" w:space="0" w:color="auto"/>
            </w:tcBorders>
          </w:tcPr>
          <w:p w14:paraId="26C2D44E" w14:textId="739B704B" w:rsidR="004A3E8E" w:rsidRDefault="00081E57" w:rsidP="001F5813">
            <w:pPr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 w:rsidR="00CD165C">
              <w:rPr>
                <w:lang w:val="sr-Cyrl-BA"/>
              </w:rPr>
              <w:t>роизво</w:t>
            </w:r>
            <w:r>
              <w:rPr>
                <w:lang w:val="sr-Cyrl-BA"/>
              </w:rPr>
              <w:t>дна ( краткорочни/дугорочни циљеви, процес производње, ланац снадбјевањ</w:t>
            </w:r>
            <w:r w:rsidR="00CD165C">
              <w:rPr>
                <w:lang w:val="sr-Cyrl-BA"/>
              </w:rPr>
              <w:t xml:space="preserve">а репроматеријалом, контрола квалитета, ....): </w:t>
            </w:r>
          </w:p>
          <w:p w14:paraId="2D2FE79B" w14:textId="21D4F09D" w:rsidR="007B5862" w:rsidRDefault="007B5862" w:rsidP="001F5813">
            <w:pPr>
              <w:rPr>
                <w:lang w:val="sr-Cyrl-BA"/>
              </w:rPr>
            </w:pPr>
          </w:p>
          <w:p w14:paraId="011F7F92" w14:textId="306DB0EC" w:rsidR="007B5862" w:rsidRDefault="007B5862" w:rsidP="001F5813">
            <w:pPr>
              <w:rPr>
                <w:lang w:val="sr-Cyrl-BA"/>
              </w:rPr>
            </w:pPr>
          </w:p>
          <w:p w14:paraId="7B292001" w14:textId="73BDBCA3" w:rsidR="007B5862" w:rsidRDefault="007B5862" w:rsidP="001F5813">
            <w:pPr>
              <w:rPr>
                <w:lang w:val="sr-Cyrl-BA"/>
              </w:rPr>
            </w:pPr>
          </w:p>
          <w:p w14:paraId="50FA9B98" w14:textId="55C8D47E" w:rsidR="007B5862" w:rsidRDefault="007B5862" w:rsidP="001F5813">
            <w:pPr>
              <w:rPr>
                <w:lang w:val="sr-Cyrl-BA"/>
              </w:rPr>
            </w:pPr>
          </w:p>
          <w:p w14:paraId="148CBE57" w14:textId="77777777" w:rsidR="007B5862" w:rsidRDefault="007B5862" w:rsidP="001F5813">
            <w:pPr>
              <w:rPr>
                <w:lang w:val="sr-Cyrl-BA"/>
              </w:rPr>
            </w:pPr>
          </w:p>
          <w:p w14:paraId="01F36047" w14:textId="70C12BE1" w:rsidR="007B5862" w:rsidRDefault="007B5862" w:rsidP="001F5813">
            <w:pPr>
              <w:rPr>
                <w:lang w:val="sr-Cyrl-BA"/>
              </w:rPr>
            </w:pPr>
          </w:p>
          <w:p w14:paraId="3DBD3766" w14:textId="77777777" w:rsidR="007B5862" w:rsidRPr="007B5862" w:rsidRDefault="007B5862" w:rsidP="001F5813">
            <w:pPr>
              <w:rPr>
                <w:lang w:val="sr-Cyrl-BA"/>
              </w:rPr>
            </w:pPr>
          </w:p>
          <w:p w14:paraId="1B578350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945CE2" w:rsidRPr="00191E88" w14:paraId="19C3636D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9180" w:type="dxa"/>
            <w:gridSpan w:val="14"/>
            <w:tcBorders>
              <w:bottom w:val="double" w:sz="4" w:space="0" w:color="auto"/>
            </w:tcBorders>
          </w:tcPr>
          <w:p w14:paraId="45D656FA" w14:textId="3ACE1A13" w:rsidR="00CD165C" w:rsidRDefault="00CD165C" w:rsidP="001F5813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Продајна </w:t>
            </w:r>
            <w:r w:rsidR="00081E57">
              <w:rPr>
                <w:lang w:val="sr-Cyrl-BA"/>
              </w:rPr>
              <w:t>( позиционирнје на тржишту, циљ</w:t>
            </w:r>
            <w:r>
              <w:rPr>
                <w:lang w:val="sr-Cyrl-BA"/>
              </w:rPr>
              <w:t>ни к</w:t>
            </w:r>
            <w:r w:rsidR="00081E57">
              <w:rPr>
                <w:lang w:val="sr-Cyrl-BA"/>
              </w:rPr>
              <w:t>упци/корисници услуга, формирањ</w:t>
            </w:r>
            <w:r>
              <w:rPr>
                <w:lang w:val="sr-Cyrl-BA"/>
              </w:rPr>
              <w:t>е цијена, промоција и маркетинг, логистика и дистрибуција,...):</w:t>
            </w:r>
          </w:p>
          <w:p w14:paraId="321D2F2B" w14:textId="77777777" w:rsidR="00CD165C" w:rsidRDefault="00CD165C" w:rsidP="001F5813">
            <w:pPr>
              <w:rPr>
                <w:lang w:val="sr-Cyrl-BA"/>
              </w:rPr>
            </w:pPr>
          </w:p>
          <w:p w14:paraId="17D0720C" w14:textId="77777777" w:rsidR="00945CE2" w:rsidRPr="00CD165C" w:rsidRDefault="00945CE2" w:rsidP="001F5813">
            <w:pPr>
              <w:rPr>
                <w:lang w:val="sr-Cyrl-BA"/>
              </w:rPr>
            </w:pPr>
          </w:p>
          <w:p w14:paraId="3D82CCDE" w14:textId="77777777" w:rsidR="00945CE2" w:rsidRDefault="00945CE2" w:rsidP="001F5813">
            <w:pPr>
              <w:rPr>
                <w:lang w:val="sr-Latn-BA"/>
              </w:rPr>
            </w:pPr>
          </w:p>
          <w:p w14:paraId="7B503B21" w14:textId="6A31C36A" w:rsidR="00945CE2" w:rsidRDefault="00945CE2" w:rsidP="001F5813">
            <w:pPr>
              <w:rPr>
                <w:lang w:val="sr-Latn-BA"/>
              </w:rPr>
            </w:pPr>
          </w:p>
          <w:p w14:paraId="1222A2B6" w14:textId="77777777" w:rsidR="007B5862" w:rsidRDefault="007B5862" w:rsidP="001F5813">
            <w:pPr>
              <w:rPr>
                <w:lang w:val="sr-Latn-BA"/>
              </w:rPr>
            </w:pPr>
          </w:p>
          <w:p w14:paraId="2C0432B5" w14:textId="77777777" w:rsidR="00945CE2" w:rsidRDefault="00945CE2" w:rsidP="001F5813">
            <w:pPr>
              <w:rPr>
                <w:lang w:val="sr-Latn-BA"/>
              </w:rPr>
            </w:pPr>
          </w:p>
          <w:p w14:paraId="3FFE4C56" w14:textId="77777777" w:rsidR="00945CE2" w:rsidRPr="00945CE2" w:rsidRDefault="00945CE2" w:rsidP="001F5813">
            <w:pPr>
              <w:rPr>
                <w:lang w:val="sr-Latn-BA"/>
              </w:rPr>
            </w:pPr>
          </w:p>
        </w:tc>
      </w:tr>
      <w:tr w:rsidR="004A3E8E" w:rsidRPr="00DF6B5E" w14:paraId="32D3BD14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9180" w:type="dxa"/>
            <w:gridSpan w:val="14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14:paraId="0F5AC4EB" w14:textId="518CA5E1" w:rsidR="00CD165C" w:rsidRPr="00CD165C" w:rsidRDefault="00081E57" w:rsidP="00F263F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b/>
                <w:sz w:val="28"/>
                <w:szCs w:val="28"/>
                <w:lang w:val="sr-Cyrl-RS"/>
              </w:rPr>
            </w:pPr>
            <w:bookmarkStart w:id="1" w:name="_Hlk168042790"/>
            <w:r>
              <w:rPr>
                <w:b/>
                <w:sz w:val="28"/>
                <w:szCs w:val="28"/>
                <w:lang w:val="sr-Cyrl-RS"/>
              </w:rPr>
              <w:lastRenderedPageBreak/>
              <w:t>ЕФЕКТИ ПЛАНИРАНОГ ПОСЛОВАЊ</w:t>
            </w:r>
            <w:r w:rsidR="00CD165C">
              <w:rPr>
                <w:b/>
                <w:sz w:val="28"/>
                <w:szCs w:val="28"/>
                <w:lang w:val="sr-Cyrl-RS"/>
              </w:rPr>
              <w:t xml:space="preserve">А: </w:t>
            </w:r>
          </w:p>
          <w:p w14:paraId="703B6D0F" w14:textId="60976702" w:rsidR="004A3E8E" w:rsidRPr="00CD165C" w:rsidRDefault="004A3E8E" w:rsidP="00CD165C">
            <w:pPr>
              <w:spacing w:before="60" w:after="60" w:line="240" w:lineRule="auto"/>
              <w:ind w:left="360"/>
              <w:rPr>
                <w:b/>
                <w:sz w:val="28"/>
                <w:szCs w:val="28"/>
                <w:lang w:val="sr-Cyrl-RS"/>
              </w:rPr>
            </w:pPr>
          </w:p>
        </w:tc>
      </w:tr>
      <w:tr w:rsidR="004A3E8E" w:rsidRPr="00DF6B5E" w14:paraId="07809B1B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9180" w:type="dxa"/>
            <w:gridSpan w:val="14"/>
            <w:tcBorders>
              <w:top w:val="double" w:sz="4" w:space="0" w:color="auto"/>
            </w:tcBorders>
            <w:shd w:val="pct20" w:color="auto" w:fill="auto"/>
          </w:tcPr>
          <w:p w14:paraId="3E62D078" w14:textId="6200E0C7" w:rsidR="00CD165C" w:rsidRDefault="00F263FC" w:rsidP="00F263FC">
            <w:pPr>
              <w:spacing w:before="60" w:after="60"/>
              <w:rPr>
                <w:b/>
                <w:lang w:val="sr-Cyrl-RS"/>
              </w:rPr>
            </w:pPr>
            <w:r w:rsidRPr="00312F0F">
              <w:rPr>
                <w:b/>
                <w:lang w:val="sr-Latn-RS"/>
              </w:rPr>
              <w:t>3</w:t>
            </w:r>
            <w:r w:rsidRPr="00312F0F">
              <w:rPr>
                <w:b/>
                <w:lang w:val="sr-Cyrl-RS"/>
              </w:rPr>
              <w:t xml:space="preserve">.1 </w:t>
            </w:r>
            <w:r w:rsidR="00CD165C">
              <w:rPr>
                <w:b/>
                <w:lang w:val="sr-Cyrl-RS"/>
              </w:rPr>
              <w:t xml:space="preserve">Укупан приход: </w:t>
            </w:r>
          </w:p>
          <w:p w14:paraId="00098003" w14:textId="56BC29F4" w:rsidR="004A3E8E" w:rsidRPr="00312F0F" w:rsidRDefault="004A3E8E" w:rsidP="00F263FC">
            <w:pPr>
              <w:spacing w:before="60" w:after="60"/>
              <w:rPr>
                <w:b/>
                <w:lang w:val="sr-Cyrl-RS"/>
              </w:rPr>
            </w:pPr>
          </w:p>
        </w:tc>
      </w:tr>
      <w:tr w:rsidR="004A3E8E" w:rsidRPr="00191E88" w14:paraId="1CC4B5E6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7395" w:type="dxa"/>
            <w:gridSpan w:val="12"/>
            <w:shd w:val="clear" w:color="auto" w:fill="F2F2F2" w:themeFill="background1" w:themeFillShade="F2"/>
          </w:tcPr>
          <w:p w14:paraId="2C0AB978" w14:textId="0981E396" w:rsidR="00CD165C" w:rsidRDefault="00081E57" w:rsidP="00F263FC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Укупан приход на годишње</w:t>
            </w:r>
            <w:r w:rsidR="00CD165C">
              <w:rPr>
                <w:lang w:val="sr-Cyrl-BA"/>
              </w:rPr>
              <w:t>м нивоу у конверт</w:t>
            </w:r>
            <w:r>
              <w:rPr>
                <w:lang w:val="sr-Cyrl-BA"/>
              </w:rPr>
              <w:t>ибилним маркама ( Табела у одјељ</w:t>
            </w:r>
            <w:r w:rsidR="00CD165C">
              <w:rPr>
                <w:lang w:val="sr-Cyrl-BA"/>
              </w:rPr>
              <w:t>ку</w:t>
            </w:r>
            <w:r w:rsidR="00BB4CA1">
              <w:rPr>
                <w:lang w:val="sr-Cyrl-BA"/>
              </w:rPr>
              <w:t xml:space="preserve"> 2.1</w:t>
            </w:r>
            <w:r w:rsidR="00CD165C">
              <w:rPr>
                <w:lang w:val="sr-Cyrl-BA"/>
              </w:rPr>
              <w:t xml:space="preserve">): </w:t>
            </w:r>
          </w:p>
          <w:p w14:paraId="6BCB0E22" w14:textId="2DFBB4E6" w:rsidR="004A3E8E" w:rsidRPr="00DF6B5E" w:rsidRDefault="004A3E8E" w:rsidP="00F263FC">
            <w:pPr>
              <w:spacing w:before="60" w:after="60" w:line="240" w:lineRule="auto"/>
              <w:rPr>
                <w:lang w:val="sr-Cyrl-RS"/>
              </w:rPr>
            </w:pPr>
          </w:p>
        </w:tc>
        <w:tc>
          <w:tcPr>
            <w:tcW w:w="1785" w:type="dxa"/>
            <w:gridSpan w:val="2"/>
          </w:tcPr>
          <w:p w14:paraId="67EA261B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580190EE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9180" w:type="dxa"/>
            <w:gridSpan w:val="14"/>
            <w:shd w:val="pct20" w:color="auto" w:fill="auto"/>
          </w:tcPr>
          <w:p w14:paraId="4182F519" w14:textId="379CF53A" w:rsidR="004A3E8E" w:rsidRPr="00312F0F" w:rsidRDefault="00F263FC" w:rsidP="00F263FC">
            <w:pPr>
              <w:spacing w:before="60" w:after="60"/>
              <w:rPr>
                <w:b/>
                <w:lang w:val="sr-Cyrl-RS"/>
              </w:rPr>
            </w:pPr>
            <w:r w:rsidRPr="00312F0F">
              <w:rPr>
                <w:b/>
                <w:lang w:val="sr-Latn-RS"/>
              </w:rPr>
              <w:t>3</w:t>
            </w:r>
            <w:r w:rsidRPr="00312F0F">
              <w:rPr>
                <w:b/>
                <w:lang w:val="sr-Cyrl-RS"/>
              </w:rPr>
              <w:t xml:space="preserve">.2 </w:t>
            </w:r>
            <w:r w:rsidR="00081E57">
              <w:rPr>
                <w:b/>
                <w:lang w:val="sr-Cyrl-RS"/>
              </w:rPr>
              <w:t>Годишњи</w:t>
            </w:r>
            <w:r w:rsidR="00BB4CA1">
              <w:rPr>
                <w:b/>
                <w:lang w:val="sr-Cyrl-RS"/>
              </w:rPr>
              <w:t xml:space="preserve"> расходи</w:t>
            </w:r>
            <w:r w:rsidR="004A3E8E" w:rsidRPr="00312F0F">
              <w:rPr>
                <w:b/>
                <w:lang w:val="sr-Cyrl-RS"/>
              </w:rPr>
              <w:t>:</w:t>
            </w:r>
          </w:p>
        </w:tc>
      </w:tr>
      <w:tr w:rsidR="004A3E8E" w:rsidRPr="00DF6B5E" w14:paraId="56ABF817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</w:tcPr>
          <w:p w14:paraId="4F21D3ED" w14:textId="77777777" w:rsidR="004A3E8E" w:rsidRPr="00DF6B5E" w:rsidRDefault="004A3E8E" w:rsidP="001F5813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841" w:type="dxa"/>
            <w:gridSpan w:val="10"/>
            <w:shd w:val="clear" w:color="auto" w:fill="auto"/>
          </w:tcPr>
          <w:p w14:paraId="5FCC004A" w14:textId="4C2BD562" w:rsidR="004A3E8E" w:rsidRPr="00BB4CA1" w:rsidRDefault="00BB4CA1" w:rsidP="00902AAE">
            <w:pPr>
              <w:spacing w:before="60" w:after="60" w:line="240" w:lineRule="auto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НАЗИВ ТРОШКА</w:t>
            </w:r>
          </w:p>
        </w:tc>
        <w:tc>
          <w:tcPr>
            <w:tcW w:w="1785" w:type="dxa"/>
            <w:gridSpan w:val="2"/>
            <w:shd w:val="clear" w:color="auto" w:fill="auto"/>
          </w:tcPr>
          <w:p w14:paraId="303404E1" w14:textId="6BC9AEF7" w:rsidR="004A3E8E" w:rsidRPr="00DF6B5E" w:rsidRDefault="00BB4CA1" w:rsidP="00902AAE">
            <w:pPr>
              <w:spacing w:before="60" w:after="6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ИЗНОС У КМ </w:t>
            </w:r>
          </w:p>
        </w:tc>
      </w:tr>
      <w:tr w:rsidR="004A3E8E" w:rsidRPr="00DF6B5E" w14:paraId="4C6BFA1B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  <w:vAlign w:val="center"/>
          </w:tcPr>
          <w:p w14:paraId="1E5967B8" w14:textId="6DC27D2E" w:rsidR="004A3E8E" w:rsidRPr="00312F0F" w:rsidRDefault="004A3E8E" w:rsidP="001F5813">
            <w:pPr>
              <w:jc w:val="center"/>
              <w:rPr>
                <w:lang w:val="sr-Latn-RS"/>
              </w:rPr>
            </w:pPr>
            <w:r w:rsidRPr="00DF6B5E">
              <w:rPr>
                <w:lang w:val="sr-Cyrl-RS"/>
              </w:rPr>
              <w:t>1</w:t>
            </w:r>
            <w:r w:rsidR="00312F0F">
              <w:rPr>
                <w:lang w:val="sr-Latn-RS"/>
              </w:rPr>
              <w:t>.</w:t>
            </w:r>
          </w:p>
        </w:tc>
        <w:tc>
          <w:tcPr>
            <w:tcW w:w="6841" w:type="dxa"/>
            <w:gridSpan w:val="10"/>
            <w:shd w:val="clear" w:color="auto" w:fill="auto"/>
          </w:tcPr>
          <w:p w14:paraId="66ECBDC1" w14:textId="40EC80E7" w:rsidR="004A3E8E" w:rsidRPr="00DF6B5E" w:rsidRDefault="00BB4CA1" w:rsidP="00F85D31">
            <w:pPr>
              <w:spacing w:before="60" w:after="6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Основни материјал </w:t>
            </w:r>
            <w:r w:rsidR="00312F0F">
              <w:rPr>
                <w:lang w:val="sr-Cyrl-RS"/>
              </w:rPr>
              <w:t>(2</w:t>
            </w:r>
            <w:r w:rsidR="004A3E8E" w:rsidRPr="00DF6B5E">
              <w:rPr>
                <w:lang w:val="sr-Cyrl-RS"/>
              </w:rPr>
              <w:t>.2.)</w:t>
            </w:r>
          </w:p>
        </w:tc>
        <w:tc>
          <w:tcPr>
            <w:tcW w:w="1785" w:type="dxa"/>
            <w:gridSpan w:val="2"/>
          </w:tcPr>
          <w:p w14:paraId="233892FF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51F9D70F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  <w:vAlign w:val="center"/>
          </w:tcPr>
          <w:p w14:paraId="5474A4DE" w14:textId="6C221D0C" w:rsidR="004A3E8E" w:rsidRPr="00312F0F" w:rsidRDefault="00312F0F" w:rsidP="001F581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2.</w:t>
            </w:r>
          </w:p>
        </w:tc>
        <w:tc>
          <w:tcPr>
            <w:tcW w:w="6841" w:type="dxa"/>
            <w:gridSpan w:val="10"/>
            <w:shd w:val="clear" w:color="auto" w:fill="auto"/>
          </w:tcPr>
          <w:p w14:paraId="19E5C23A" w14:textId="595D2B52" w:rsidR="004A3E8E" w:rsidRPr="00BB4CA1" w:rsidRDefault="00BB4CA1" w:rsidP="00F85D31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Амортизација</w:t>
            </w:r>
          </w:p>
        </w:tc>
        <w:tc>
          <w:tcPr>
            <w:tcW w:w="1785" w:type="dxa"/>
            <w:gridSpan w:val="2"/>
          </w:tcPr>
          <w:p w14:paraId="1E58DBED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224086C3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  <w:vAlign w:val="center"/>
          </w:tcPr>
          <w:p w14:paraId="78BC2A9F" w14:textId="5ABC1220" w:rsidR="004A3E8E" w:rsidRPr="00312F0F" w:rsidRDefault="00312F0F" w:rsidP="00312F0F">
            <w:pPr>
              <w:jc w:val="center"/>
              <w:rPr>
                <w:lang w:val="sr-Cyrl-RS"/>
              </w:rPr>
            </w:pPr>
            <w:r w:rsidRPr="00312F0F">
              <w:rPr>
                <w:lang w:val="sr-Cyrl-RS"/>
              </w:rPr>
              <w:t>3.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6841" w:type="dxa"/>
            <w:gridSpan w:val="10"/>
            <w:shd w:val="clear" w:color="auto" w:fill="auto"/>
          </w:tcPr>
          <w:p w14:paraId="65BBFD3C" w14:textId="7994CD8D" w:rsidR="004A3E8E" w:rsidRPr="00BB4CA1" w:rsidRDefault="00081E57" w:rsidP="00F85D31">
            <w:pPr>
              <w:spacing w:before="60" w:after="60"/>
              <w:rPr>
                <w:lang w:val="sr-Cyrl-BA"/>
              </w:rPr>
            </w:pPr>
            <w:r>
              <w:rPr>
                <w:lang w:val="sr-Cyrl-BA"/>
              </w:rPr>
              <w:t>Трошкови одржавања</w:t>
            </w:r>
          </w:p>
        </w:tc>
        <w:tc>
          <w:tcPr>
            <w:tcW w:w="1785" w:type="dxa"/>
            <w:gridSpan w:val="2"/>
          </w:tcPr>
          <w:p w14:paraId="77EEE127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56F4DE18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  <w:vAlign w:val="center"/>
          </w:tcPr>
          <w:p w14:paraId="00850B34" w14:textId="174F737F" w:rsidR="004A3E8E" w:rsidRPr="00DF6B5E" w:rsidRDefault="00312F0F" w:rsidP="001F581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6841" w:type="dxa"/>
            <w:gridSpan w:val="10"/>
            <w:shd w:val="clear" w:color="auto" w:fill="auto"/>
          </w:tcPr>
          <w:p w14:paraId="0B0B7068" w14:textId="496F171E" w:rsidR="004A3E8E" w:rsidRPr="00BB4CA1" w:rsidRDefault="00BB4CA1" w:rsidP="00F85D31">
            <w:pPr>
              <w:spacing w:before="60" w:after="60"/>
              <w:rPr>
                <w:lang w:val="sr-Cyrl-BA"/>
              </w:rPr>
            </w:pPr>
            <w:r>
              <w:rPr>
                <w:lang w:val="sr-Cyrl-BA"/>
              </w:rPr>
              <w:t>Остали трошкови</w:t>
            </w:r>
          </w:p>
        </w:tc>
        <w:tc>
          <w:tcPr>
            <w:tcW w:w="1785" w:type="dxa"/>
            <w:gridSpan w:val="2"/>
          </w:tcPr>
          <w:p w14:paraId="50E40732" w14:textId="77777777" w:rsidR="004A3E8E" w:rsidRPr="00DF6B5E" w:rsidRDefault="004A3E8E" w:rsidP="001F5813">
            <w:pPr>
              <w:rPr>
                <w:lang w:val="sr-Cyrl-RS"/>
              </w:rPr>
            </w:pPr>
          </w:p>
        </w:tc>
      </w:tr>
      <w:tr w:rsidR="004A3E8E" w:rsidRPr="00DF6B5E" w14:paraId="30F7B865" w14:textId="77777777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7395" w:type="dxa"/>
            <w:gridSpan w:val="12"/>
            <w:shd w:val="clear" w:color="auto" w:fill="F2F2F2" w:themeFill="background1" w:themeFillShade="F2"/>
            <w:vAlign w:val="center"/>
          </w:tcPr>
          <w:p w14:paraId="0AF92779" w14:textId="0DE4E669" w:rsidR="004A3E8E" w:rsidRPr="00DF6B5E" w:rsidRDefault="00BB4CA1" w:rsidP="00902AAE">
            <w:pPr>
              <w:spacing w:before="60" w:after="60"/>
              <w:jc w:val="righ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РАСХОДИ</w:t>
            </w:r>
            <w:r w:rsidR="004A3E8E" w:rsidRPr="00DF6B5E">
              <w:rPr>
                <w:b/>
                <w:lang w:val="sr-Cyrl-RS"/>
              </w:rPr>
              <w:t>:</w:t>
            </w:r>
          </w:p>
        </w:tc>
        <w:tc>
          <w:tcPr>
            <w:tcW w:w="1785" w:type="dxa"/>
            <w:gridSpan w:val="2"/>
          </w:tcPr>
          <w:p w14:paraId="136BFDE3" w14:textId="77777777" w:rsidR="004A3E8E" w:rsidRPr="00DF6B5E" w:rsidRDefault="004A3E8E" w:rsidP="001F5813">
            <w:pPr>
              <w:rPr>
                <w:b/>
                <w:lang w:val="sr-Cyrl-RS"/>
              </w:rPr>
            </w:pPr>
          </w:p>
        </w:tc>
      </w:tr>
      <w:tr w:rsidR="00F263FC" w:rsidRPr="00DF6B5E" w14:paraId="784DF3D5" w14:textId="77777777" w:rsidTr="009C4256">
        <w:tblPrEx>
          <w:tblLook w:val="04A0" w:firstRow="1" w:lastRow="0" w:firstColumn="1" w:lastColumn="0" w:noHBand="0" w:noVBand="1"/>
        </w:tblPrEx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pct20" w:color="auto" w:fill="auto"/>
          </w:tcPr>
          <w:p w14:paraId="4BF104B2" w14:textId="4C2D8B24" w:rsidR="00F263FC" w:rsidRPr="00312F0F" w:rsidRDefault="00312F0F" w:rsidP="00902AAE">
            <w:pPr>
              <w:spacing w:before="60" w:after="60" w:line="240" w:lineRule="auto"/>
              <w:rPr>
                <w:b/>
                <w:lang w:val="sr-Cyrl-RS"/>
              </w:rPr>
            </w:pPr>
            <w:r w:rsidRPr="00312F0F">
              <w:rPr>
                <w:b/>
                <w:lang w:val="sr-Cyrl-RS"/>
              </w:rPr>
              <w:t>3</w:t>
            </w:r>
            <w:r w:rsidR="00F263FC" w:rsidRPr="00312F0F">
              <w:rPr>
                <w:b/>
                <w:lang w:val="sr-Cyrl-RS"/>
              </w:rPr>
              <w:t xml:space="preserve">.3 </w:t>
            </w:r>
            <w:r w:rsidR="00BB4CA1">
              <w:rPr>
                <w:b/>
                <w:lang w:val="sr-Cyrl-RS"/>
              </w:rPr>
              <w:t>Планирана добит</w:t>
            </w:r>
            <w:r w:rsidR="00F263FC" w:rsidRPr="00312F0F">
              <w:rPr>
                <w:b/>
                <w:lang w:val="sr-Cyrl-RS"/>
              </w:rPr>
              <w:t>:</w:t>
            </w:r>
          </w:p>
        </w:tc>
      </w:tr>
      <w:tr w:rsidR="00F263FC" w:rsidRPr="00DF6B5E" w14:paraId="7A35E5F1" w14:textId="77777777" w:rsidTr="009C4256">
        <w:tblPrEx>
          <w:tblLook w:val="04A0" w:firstRow="1" w:lastRow="0" w:firstColumn="1" w:lastColumn="0" w:noHBand="0" w:noVBand="1"/>
        </w:tblPrEx>
        <w:tc>
          <w:tcPr>
            <w:tcW w:w="7395" w:type="dxa"/>
            <w:gridSpan w:val="12"/>
            <w:tcBorders>
              <w:left w:val="thinThickSmallGap" w:sz="24" w:space="0" w:color="auto"/>
              <w:bottom w:val="double" w:sz="4" w:space="0" w:color="auto"/>
            </w:tcBorders>
          </w:tcPr>
          <w:p w14:paraId="4D0933A7" w14:textId="6EDF653C" w:rsidR="00BB4CA1" w:rsidRDefault="00BB4CA1" w:rsidP="00312F0F">
            <w:pPr>
              <w:spacing w:before="60" w:after="60"/>
              <w:rPr>
                <w:rFonts w:cstheme="minorHAnsi"/>
                <w:lang w:val="sr-Cyrl-BA"/>
              </w:rPr>
            </w:pPr>
            <w:r>
              <w:rPr>
                <w:rFonts w:cstheme="minorHAnsi"/>
                <w:lang w:val="sr-Cyrl-BA"/>
              </w:rPr>
              <w:t>Израчу</w:t>
            </w:r>
            <w:r w:rsidR="00081E57">
              <w:rPr>
                <w:rFonts w:cstheme="minorHAnsi"/>
                <w:lang w:val="sr-Cyrl-BA"/>
              </w:rPr>
              <w:t>навање се врши разликом годишњих прихода ( 3.1) и годишњ</w:t>
            </w:r>
            <w:r>
              <w:rPr>
                <w:rFonts w:cstheme="minorHAnsi"/>
                <w:lang w:val="sr-Cyrl-BA"/>
              </w:rPr>
              <w:t xml:space="preserve">их расхода 3.2. </w:t>
            </w:r>
          </w:p>
          <w:p w14:paraId="3B7DC0EC" w14:textId="77777777" w:rsidR="00F263FC" w:rsidRDefault="00F263FC" w:rsidP="00312F0F">
            <w:pPr>
              <w:spacing w:before="60" w:after="60"/>
              <w:rPr>
                <w:lang w:val="sr-Cyrl-RS"/>
              </w:rPr>
            </w:pPr>
          </w:p>
          <w:p w14:paraId="27712464" w14:textId="4CA0CAB6" w:rsidR="00081E57" w:rsidRDefault="00081E57" w:rsidP="00312F0F">
            <w:pPr>
              <w:spacing w:before="60" w:after="60"/>
              <w:rPr>
                <w:lang w:val="sr-Cyrl-RS"/>
              </w:rPr>
            </w:pPr>
          </w:p>
          <w:p w14:paraId="4F8D7D03" w14:textId="0201AE37" w:rsidR="007B5862" w:rsidRDefault="007B5862" w:rsidP="00312F0F">
            <w:pPr>
              <w:spacing w:before="60" w:after="60"/>
              <w:rPr>
                <w:lang w:val="sr-Cyrl-RS"/>
              </w:rPr>
            </w:pPr>
          </w:p>
          <w:p w14:paraId="15852A75" w14:textId="30BA8002" w:rsidR="007B5862" w:rsidRDefault="007B5862" w:rsidP="00312F0F">
            <w:pPr>
              <w:spacing w:before="60" w:after="60"/>
              <w:rPr>
                <w:lang w:val="sr-Cyrl-RS"/>
              </w:rPr>
            </w:pPr>
          </w:p>
          <w:p w14:paraId="7DCD8B5D" w14:textId="5168694B" w:rsidR="007B5862" w:rsidRDefault="007B5862" w:rsidP="00312F0F">
            <w:pPr>
              <w:spacing w:before="60" w:after="60"/>
              <w:rPr>
                <w:lang w:val="sr-Cyrl-RS"/>
              </w:rPr>
            </w:pPr>
          </w:p>
          <w:p w14:paraId="2D9C3B7D" w14:textId="5DA2EAB2" w:rsidR="007B5862" w:rsidRDefault="007B5862" w:rsidP="00312F0F">
            <w:pPr>
              <w:spacing w:before="60" w:after="60"/>
              <w:rPr>
                <w:lang w:val="sr-Cyrl-RS"/>
              </w:rPr>
            </w:pPr>
          </w:p>
          <w:p w14:paraId="4E12A905" w14:textId="77777777" w:rsidR="007B5862" w:rsidRDefault="007B5862" w:rsidP="00312F0F">
            <w:pPr>
              <w:spacing w:before="60" w:after="60"/>
              <w:rPr>
                <w:lang w:val="sr-Cyrl-RS"/>
              </w:rPr>
            </w:pPr>
          </w:p>
          <w:p w14:paraId="6190240B" w14:textId="1E2C6025" w:rsidR="00081E57" w:rsidRPr="00DF6B5E" w:rsidRDefault="00081E57" w:rsidP="00312F0F">
            <w:pPr>
              <w:spacing w:before="60" w:after="60"/>
              <w:rPr>
                <w:lang w:val="sr-Cyrl-RS"/>
              </w:rPr>
            </w:pPr>
          </w:p>
        </w:tc>
        <w:tc>
          <w:tcPr>
            <w:tcW w:w="1785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</w:tcPr>
          <w:p w14:paraId="71C3A8F6" w14:textId="77777777" w:rsidR="00F263FC" w:rsidRPr="00DF6B5E" w:rsidRDefault="00F263FC" w:rsidP="001F5813">
            <w:pPr>
              <w:rPr>
                <w:rFonts w:ascii="Arial" w:hAnsi="Arial" w:cs="Arial"/>
                <w:lang w:val="sr-Latn-CS"/>
              </w:rPr>
            </w:pPr>
          </w:p>
        </w:tc>
      </w:tr>
    </w:tbl>
    <w:p w14:paraId="03623C85" w14:textId="07B3740C" w:rsidR="00F12773" w:rsidRDefault="00F12773"/>
    <w:bookmarkEnd w:id="1"/>
    <w:p w14:paraId="0A7798F9" w14:textId="77777777" w:rsidR="00F12773" w:rsidRDefault="00F12773">
      <w:r>
        <w:br w:type="page"/>
      </w:r>
    </w:p>
    <w:tbl>
      <w:tblPr>
        <w:tblW w:w="9180" w:type="dxa"/>
        <w:tblInd w:w="-225" w:type="dxa"/>
        <w:tblBorders>
          <w:top w:val="single" w:sz="4" w:space="0" w:color="auto"/>
          <w:left w:val="thinThickSmallGap" w:sz="24" w:space="0" w:color="auto"/>
          <w:bottom w:val="single" w:sz="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5818"/>
        <w:gridCol w:w="2337"/>
      </w:tblGrid>
      <w:tr w:rsidR="00253A53" w:rsidRPr="00DF6B5E" w14:paraId="38586F56" w14:textId="77777777" w:rsidTr="0077470E">
        <w:trPr>
          <w:trHeight w:val="313"/>
        </w:trPr>
        <w:tc>
          <w:tcPr>
            <w:tcW w:w="918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14:paraId="03C17352" w14:textId="1B695A00" w:rsidR="00253A53" w:rsidRPr="00CD165C" w:rsidRDefault="00253A53" w:rsidP="00253A53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ПЛАН И ДИНАМИКА ИМПЛЕМЕНТАЦИЈЕ:</w:t>
            </w:r>
          </w:p>
          <w:p w14:paraId="2F71B5CE" w14:textId="77777777" w:rsidR="00253A53" w:rsidRPr="00CD165C" w:rsidRDefault="00253A53" w:rsidP="0077470E">
            <w:pPr>
              <w:spacing w:before="60" w:after="60" w:line="240" w:lineRule="auto"/>
              <w:ind w:left="360"/>
              <w:rPr>
                <w:b/>
                <w:sz w:val="28"/>
                <w:szCs w:val="28"/>
                <w:lang w:val="sr-Cyrl-RS"/>
              </w:rPr>
            </w:pPr>
          </w:p>
        </w:tc>
      </w:tr>
      <w:tr w:rsidR="00253A53" w:rsidRPr="00DF6B5E" w14:paraId="2D6A8800" w14:textId="77777777" w:rsidTr="0077470E">
        <w:trPr>
          <w:trHeight w:val="313"/>
        </w:trPr>
        <w:tc>
          <w:tcPr>
            <w:tcW w:w="9180" w:type="dxa"/>
            <w:gridSpan w:val="3"/>
            <w:tcBorders>
              <w:top w:val="double" w:sz="4" w:space="0" w:color="auto"/>
            </w:tcBorders>
            <w:shd w:val="pct20" w:color="auto" w:fill="auto"/>
          </w:tcPr>
          <w:p w14:paraId="1C3EB9CC" w14:textId="77777777" w:rsidR="00253A53" w:rsidRPr="00312F0F" w:rsidRDefault="00253A53" w:rsidP="0077470E">
            <w:pPr>
              <w:spacing w:before="60" w:after="60"/>
              <w:rPr>
                <w:b/>
                <w:lang w:val="sr-Cyrl-RS"/>
              </w:rPr>
            </w:pPr>
          </w:p>
        </w:tc>
      </w:tr>
      <w:tr w:rsidR="009C0A6C" w:rsidRPr="00191E88" w14:paraId="226A6220" w14:textId="77777777" w:rsidTr="006274D2">
        <w:trPr>
          <w:trHeight w:val="313"/>
        </w:trPr>
        <w:tc>
          <w:tcPr>
            <w:tcW w:w="9180" w:type="dxa"/>
            <w:gridSpan w:val="3"/>
            <w:shd w:val="clear" w:color="auto" w:fill="F2F2F2" w:themeFill="background1" w:themeFillShade="F2"/>
          </w:tcPr>
          <w:p w14:paraId="5B2CE8B5" w14:textId="77777777" w:rsidR="009C0A6C" w:rsidRDefault="009C0A6C" w:rsidP="0077470E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Први мјесец активности почиње првим даном након заприманја материјалног гранта.</w:t>
            </w:r>
          </w:p>
          <w:p w14:paraId="5BCB5435" w14:textId="3C827D64" w:rsidR="009C0A6C" w:rsidRPr="009C0A6C" w:rsidRDefault="009C0A6C" w:rsidP="009C0A6C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Активности навести таксативно.</w:t>
            </w:r>
          </w:p>
        </w:tc>
      </w:tr>
      <w:tr w:rsidR="009C0A6C" w:rsidRPr="00DF6B5E" w14:paraId="3E86E8D2" w14:textId="77777777" w:rsidTr="009C0A6C">
        <w:trPr>
          <w:trHeight w:val="313"/>
        </w:trPr>
        <w:tc>
          <w:tcPr>
            <w:tcW w:w="1025" w:type="dxa"/>
            <w:shd w:val="clear" w:color="auto" w:fill="auto"/>
          </w:tcPr>
          <w:p w14:paraId="268B1A93" w14:textId="0A30164D" w:rsidR="00253A53" w:rsidRPr="00DF6B5E" w:rsidRDefault="00253A53" w:rsidP="0077470E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Мјесеци</w:t>
            </w:r>
          </w:p>
        </w:tc>
        <w:tc>
          <w:tcPr>
            <w:tcW w:w="5818" w:type="dxa"/>
            <w:shd w:val="clear" w:color="auto" w:fill="auto"/>
          </w:tcPr>
          <w:p w14:paraId="41873904" w14:textId="0A3A75B6" w:rsidR="00253A53" w:rsidRPr="00BB4CA1" w:rsidRDefault="00253A53" w:rsidP="0077470E">
            <w:pPr>
              <w:spacing w:before="60" w:after="60" w:line="240" w:lineRule="auto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Активности</w:t>
            </w:r>
          </w:p>
        </w:tc>
        <w:tc>
          <w:tcPr>
            <w:tcW w:w="2337" w:type="dxa"/>
            <w:shd w:val="clear" w:color="auto" w:fill="auto"/>
          </w:tcPr>
          <w:p w14:paraId="7BA33075" w14:textId="331C27F8" w:rsidR="00253A53" w:rsidRPr="00DF6B5E" w:rsidRDefault="00253A53" w:rsidP="0077470E">
            <w:pPr>
              <w:spacing w:before="60" w:after="6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Одговорна особа или организација</w:t>
            </w:r>
          </w:p>
        </w:tc>
      </w:tr>
      <w:tr w:rsidR="009C0A6C" w:rsidRPr="00DF6B5E" w14:paraId="69D02371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589EA4EB" w14:textId="77777777" w:rsidR="00253A53" w:rsidRPr="00312F0F" w:rsidRDefault="00253A53" w:rsidP="0077470E">
            <w:pPr>
              <w:jc w:val="center"/>
              <w:rPr>
                <w:lang w:val="sr-Latn-RS"/>
              </w:rPr>
            </w:pPr>
            <w:r w:rsidRPr="00DF6B5E">
              <w:rPr>
                <w:lang w:val="sr-Cyrl-RS"/>
              </w:rPr>
              <w:t>1</w:t>
            </w:r>
            <w:r>
              <w:rPr>
                <w:lang w:val="sr-Latn-RS"/>
              </w:rPr>
              <w:t>.</w:t>
            </w:r>
          </w:p>
        </w:tc>
        <w:tc>
          <w:tcPr>
            <w:tcW w:w="5818" w:type="dxa"/>
            <w:shd w:val="clear" w:color="auto" w:fill="auto"/>
          </w:tcPr>
          <w:p w14:paraId="5929A309" w14:textId="619570A8" w:rsidR="00253A53" w:rsidRPr="00DF6B5E" w:rsidRDefault="00253A53" w:rsidP="0077470E">
            <w:pPr>
              <w:spacing w:before="60" w:after="60" w:line="240" w:lineRule="auto"/>
              <w:rPr>
                <w:lang w:val="sr-Cyrl-RS"/>
              </w:rPr>
            </w:pPr>
          </w:p>
        </w:tc>
        <w:tc>
          <w:tcPr>
            <w:tcW w:w="2337" w:type="dxa"/>
          </w:tcPr>
          <w:p w14:paraId="2D607E0A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9C0A6C" w:rsidRPr="00DF6B5E" w14:paraId="22DA05C8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70EC8FC6" w14:textId="77777777" w:rsidR="00253A53" w:rsidRPr="00312F0F" w:rsidRDefault="00253A53" w:rsidP="0077470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2.</w:t>
            </w:r>
          </w:p>
        </w:tc>
        <w:tc>
          <w:tcPr>
            <w:tcW w:w="5818" w:type="dxa"/>
            <w:shd w:val="clear" w:color="auto" w:fill="auto"/>
          </w:tcPr>
          <w:p w14:paraId="3E548415" w14:textId="1FC4B0BA" w:rsidR="00253A53" w:rsidRPr="00BB4CA1" w:rsidRDefault="00253A53" w:rsidP="0077470E">
            <w:pPr>
              <w:spacing w:before="60" w:after="60" w:line="240" w:lineRule="auto"/>
              <w:rPr>
                <w:lang w:val="sr-Cyrl-BA"/>
              </w:rPr>
            </w:pPr>
          </w:p>
        </w:tc>
        <w:tc>
          <w:tcPr>
            <w:tcW w:w="2337" w:type="dxa"/>
          </w:tcPr>
          <w:p w14:paraId="4B5BFBDC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9C0A6C" w:rsidRPr="00DF6B5E" w14:paraId="4895C09F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211CA1D9" w14:textId="77777777" w:rsidR="00253A53" w:rsidRPr="00312F0F" w:rsidRDefault="00253A53" w:rsidP="0077470E">
            <w:pPr>
              <w:jc w:val="center"/>
              <w:rPr>
                <w:lang w:val="sr-Cyrl-RS"/>
              </w:rPr>
            </w:pPr>
            <w:r w:rsidRPr="00312F0F">
              <w:rPr>
                <w:lang w:val="sr-Cyrl-RS"/>
              </w:rPr>
              <w:t>3.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5818" w:type="dxa"/>
            <w:shd w:val="clear" w:color="auto" w:fill="auto"/>
          </w:tcPr>
          <w:p w14:paraId="6279D3A7" w14:textId="57BC9E8B" w:rsidR="00253A53" w:rsidRPr="00BB4CA1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76B994FE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9C0A6C" w:rsidRPr="00DF6B5E" w14:paraId="117D8BED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340B606A" w14:textId="77777777" w:rsidR="00253A53" w:rsidRPr="00DF6B5E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5818" w:type="dxa"/>
            <w:shd w:val="clear" w:color="auto" w:fill="auto"/>
          </w:tcPr>
          <w:p w14:paraId="337E9561" w14:textId="7A1B2591" w:rsidR="00253A53" w:rsidRPr="00BB4CA1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1A358009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5D0B24D3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2B0D1A03" w14:textId="37FD28DA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5818" w:type="dxa"/>
            <w:shd w:val="clear" w:color="auto" w:fill="auto"/>
          </w:tcPr>
          <w:p w14:paraId="30ABAB00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44CBE489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3233190B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3C921A0D" w14:textId="6DD06466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5818" w:type="dxa"/>
            <w:shd w:val="clear" w:color="auto" w:fill="auto"/>
          </w:tcPr>
          <w:p w14:paraId="4BFE39B1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72F81463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1199EB7D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3520FB60" w14:textId="555DE208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5818" w:type="dxa"/>
            <w:shd w:val="clear" w:color="auto" w:fill="auto"/>
          </w:tcPr>
          <w:p w14:paraId="4D585AA1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5199BAA3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374102CB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55847A53" w14:textId="79D5BC78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5818" w:type="dxa"/>
            <w:shd w:val="clear" w:color="auto" w:fill="auto"/>
          </w:tcPr>
          <w:p w14:paraId="5655A74E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2F003D6B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7BB3E522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39CFA011" w14:textId="465F7976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5818" w:type="dxa"/>
            <w:shd w:val="clear" w:color="auto" w:fill="auto"/>
          </w:tcPr>
          <w:p w14:paraId="6D3C8809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463BB5A2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11DEB09D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4259635B" w14:textId="28255431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5818" w:type="dxa"/>
            <w:shd w:val="clear" w:color="auto" w:fill="auto"/>
          </w:tcPr>
          <w:p w14:paraId="7A456775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539EE5B2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1203BBAC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524F86BF" w14:textId="2EB88CE9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5818" w:type="dxa"/>
            <w:shd w:val="clear" w:color="auto" w:fill="auto"/>
          </w:tcPr>
          <w:p w14:paraId="4FF13204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73189B1E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13454E83" w14:textId="77777777" w:rsidTr="009C0A6C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5CCA8677" w14:textId="3C4676FE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5818" w:type="dxa"/>
            <w:shd w:val="clear" w:color="auto" w:fill="auto"/>
          </w:tcPr>
          <w:p w14:paraId="6095610B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2337" w:type="dxa"/>
          </w:tcPr>
          <w:p w14:paraId="5DB8BD5C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</w:tbl>
    <w:p w14:paraId="405E9629" w14:textId="77777777" w:rsidR="00F12773" w:rsidRPr="00253A53" w:rsidRDefault="00F12773"/>
    <w:p w14:paraId="78668BFB" w14:textId="77777777" w:rsidR="00253A53" w:rsidRDefault="00253A53">
      <w:pPr>
        <w:rPr>
          <w:lang w:val="sr-Cyrl-BA"/>
        </w:rPr>
      </w:pPr>
    </w:p>
    <w:p w14:paraId="6FB88D43" w14:textId="77777777" w:rsidR="00253A53" w:rsidRDefault="00253A53">
      <w:pPr>
        <w:rPr>
          <w:lang w:val="sr-Cyrl-BA"/>
        </w:rPr>
      </w:pPr>
    </w:p>
    <w:p w14:paraId="06303D86" w14:textId="77777777" w:rsidR="00253A53" w:rsidRDefault="00253A53">
      <w:pPr>
        <w:rPr>
          <w:lang w:val="sr-Cyrl-BA"/>
        </w:rPr>
      </w:pPr>
    </w:p>
    <w:p w14:paraId="5026F69B" w14:textId="77777777" w:rsidR="00253A53" w:rsidRDefault="00253A53">
      <w:pPr>
        <w:rPr>
          <w:lang w:val="sr-Cyrl-BA"/>
        </w:rPr>
      </w:pPr>
    </w:p>
    <w:p w14:paraId="11492BBA" w14:textId="77777777" w:rsidR="00253A53" w:rsidRDefault="00253A53">
      <w:pPr>
        <w:rPr>
          <w:lang w:val="sr-Cyrl-BA"/>
        </w:rPr>
      </w:pPr>
    </w:p>
    <w:p w14:paraId="2A880245" w14:textId="77777777" w:rsidR="00253A53" w:rsidRDefault="00253A53">
      <w:pPr>
        <w:rPr>
          <w:lang w:val="sr-Cyrl-BA"/>
        </w:rPr>
      </w:pPr>
    </w:p>
    <w:p w14:paraId="2CC3BD33" w14:textId="77777777" w:rsidR="00253A53" w:rsidRDefault="00253A53">
      <w:pPr>
        <w:rPr>
          <w:lang w:val="sr-Cyrl-BA"/>
        </w:rPr>
      </w:pPr>
    </w:p>
    <w:p w14:paraId="270BD7BD" w14:textId="77777777" w:rsidR="00253A53" w:rsidRDefault="00253A53">
      <w:pPr>
        <w:rPr>
          <w:lang w:val="sr-Cyrl-BA"/>
        </w:rPr>
      </w:pPr>
    </w:p>
    <w:p w14:paraId="5F4B88BB" w14:textId="77777777" w:rsidR="00253A53" w:rsidRDefault="00253A53">
      <w:pPr>
        <w:rPr>
          <w:lang w:val="sr-Cyrl-BA"/>
        </w:rPr>
      </w:pPr>
    </w:p>
    <w:tbl>
      <w:tblPr>
        <w:tblW w:w="9180" w:type="dxa"/>
        <w:tblInd w:w="-225" w:type="dxa"/>
        <w:tblBorders>
          <w:top w:val="single" w:sz="4" w:space="0" w:color="auto"/>
          <w:left w:val="thinThickSmallGap" w:sz="24" w:space="0" w:color="auto"/>
          <w:bottom w:val="single" w:sz="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6394"/>
        <w:gridCol w:w="1761"/>
      </w:tblGrid>
      <w:tr w:rsidR="00253A53" w:rsidRPr="00CD165C" w14:paraId="46D74033" w14:textId="77777777" w:rsidTr="0077470E">
        <w:trPr>
          <w:trHeight w:val="313"/>
        </w:trPr>
        <w:tc>
          <w:tcPr>
            <w:tcW w:w="918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14:paraId="324B3AE5" w14:textId="5CACE023" w:rsidR="00253A53" w:rsidRPr="00CD165C" w:rsidRDefault="00253A53" w:rsidP="0077470E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РИЗИЦИ</w:t>
            </w:r>
          </w:p>
          <w:p w14:paraId="0B1F323F" w14:textId="77777777" w:rsidR="00253A53" w:rsidRPr="00CD165C" w:rsidRDefault="00253A53" w:rsidP="0077470E">
            <w:pPr>
              <w:spacing w:before="60" w:after="60" w:line="240" w:lineRule="auto"/>
              <w:ind w:left="360"/>
              <w:rPr>
                <w:b/>
                <w:sz w:val="28"/>
                <w:szCs w:val="28"/>
                <w:lang w:val="sr-Cyrl-RS"/>
              </w:rPr>
            </w:pPr>
          </w:p>
        </w:tc>
      </w:tr>
      <w:tr w:rsidR="00253A53" w:rsidRPr="00312F0F" w14:paraId="48228F8F" w14:textId="77777777" w:rsidTr="0077470E">
        <w:trPr>
          <w:trHeight w:val="313"/>
        </w:trPr>
        <w:tc>
          <w:tcPr>
            <w:tcW w:w="9180" w:type="dxa"/>
            <w:gridSpan w:val="3"/>
            <w:tcBorders>
              <w:top w:val="double" w:sz="4" w:space="0" w:color="auto"/>
            </w:tcBorders>
            <w:shd w:val="pct20" w:color="auto" w:fill="auto"/>
          </w:tcPr>
          <w:p w14:paraId="4AC6CFE6" w14:textId="77777777" w:rsidR="00253A53" w:rsidRPr="00312F0F" w:rsidRDefault="00253A53" w:rsidP="0077470E">
            <w:pPr>
              <w:spacing w:before="60" w:after="60"/>
              <w:rPr>
                <w:b/>
                <w:lang w:val="sr-Cyrl-RS"/>
              </w:rPr>
            </w:pPr>
          </w:p>
        </w:tc>
      </w:tr>
      <w:tr w:rsidR="00253A53" w:rsidRPr="00DF6B5E" w14:paraId="20427780" w14:textId="77777777" w:rsidTr="0077470E">
        <w:trPr>
          <w:trHeight w:val="313"/>
        </w:trPr>
        <w:tc>
          <w:tcPr>
            <w:tcW w:w="7419" w:type="dxa"/>
            <w:gridSpan w:val="2"/>
            <w:shd w:val="clear" w:color="auto" w:fill="F2F2F2" w:themeFill="background1" w:themeFillShade="F2"/>
          </w:tcPr>
          <w:p w14:paraId="6403B2E2" w14:textId="50F6D667" w:rsidR="00253A53" w:rsidRDefault="00253A53" w:rsidP="0077470E">
            <w:pPr>
              <w:spacing w:before="60" w:after="60" w:line="240" w:lineRule="auto"/>
              <w:rPr>
                <w:lang w:val="sr-Cyrl-BA"/>
              </w:rPr>
            </w:pPr>
            <w:r>
              <w:rPr>
                <w:lang w:val="sr-Cyrl-BA"/>
              </w:rPr>
              <w:t>Навести ризике у имплементацији Пословног плана.</w:t>
            </w:r>
          </w:p>
          <w:p w14:paraId="7CF267EE" w14:textId="77777777" w:rsidR="00253A53" w:rsidRPr="00DF6B5E" w:rsidRDefault="00253A53" w:rsidP="0077470E">
            <w:pPr>
              <w:spacing w:before="60" w:after="60" w:line="240" w:lineRule="auto"/>
              <w:rPr>
                <w:lang w:val="sr-Cyrl-RS"/>
              </w:rPr>
            </w:pPr>
          </w:p>
        </w:tc>
        <w:tc>
          <w:tcPr>
            <w:tcW w:w="1761" w:type="dxa"/>
          </w:tcPr>
          <w:p w14:paraId="7A8A21E0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44517414" w14:textId="77777777" w:rsidTr="0077470E">
        <w:trPr>
          <w:trHeight w:val="313"/>
        </w:trPr>
        <w:tc>
          <w:tcPr>
            <w:tcW w:w="1025" w:type="dxa"/>
            <w:shd w:val="clear" w:color="auto" w:fill="auto"/>
          </w:tcPr>
          <w:p w14:paraId="30EF3D59" w14:textId="700E5039" w:rsidR="00253A53" w:rsidRPr="00DF6B5E" w:rsidRDefault="00253A53" w:rsidP="0077470E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Редни број</w:t>
            </w:r>
          </w:p>
        </w:tc>
        <w:tc>
          <w:tcPr>
            <w:tcW w:w="6394" w:type="dxa"/>
            <w:shd w:val="clear" w:color="auto" w:fill="auto"/>
          </w:tcPr>
          <w:p w14:paraId="65113C9F" w14:textId="04523975" w:rsidR="00253A53" w:rsidRPr="00BB4CA1" w:rsidRDefault="00253A53" w:rsidP="0077470E">
            <w:pPr>
              <w:spacing w:before="60" w:after="60" w:line="240" w:lineRule="auto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Врста ризика</w:t>
            </w:r>
          </w:p>
        </w:tc>
        <w:tc>
          <w:tcPr>
            <w:tcW w:w="1761" w:type="dxa"/>
            <w:shd w:val="clear" w:color="auto" w:fill="auto"/>
          </w:tcPr>
          <w:p w14:paraId="614F8FED" w14:textId="6172E9A3" w:rsidR="00253A53" w:rsidRPr="00DF6B5E" w:rsidRDefault="00253A53" w:rsidP="0077470E">
            <w:pPr>
              <w:spacing w:before="60" w:after="60" w:line="240" w:lineRule="auto"/>
              <w:jc w:val="center"/>
              <w:rPr>
                <w:b/>
                <w:lang w:val="sr-Cyrl-RS"/>
              </w:rPr>
            </w:pPr>
          </w:p>
        </w:tc>
      </w:tr>
      <w:tr w:rsidR="00253A53" w:rsidRPr="00DF6B5E" w14:paraId="58F282B1" w14:textId="77777777" w:rsidTr="0077470E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03DEFC36" w14:textId="77777777" w:rsidR="00253A53" w:rsidRPr="00312F0F" w:rsidRDefault="00253A53" w:rsidP="0077470E">
            <w:pPr>
              <w:jc w:val="center"/>
              <w:rPr>
                <w:lang w:val="sr-Latn-RS"/>
              </w:rPr>
            </w:pPr>
            <w:r w:rsidRPr="00DF6B5E">
              <w:rPr>
                <w:lang w:val="sr-Cyrl-RS"/>
              </w:rPr>
              <w:t>1</w:t>
            </w:r>
            <w:r>
              <w:rPr>
                <w:lang w:val="sr-Latn-RS"/>
              </w:rPr>
              <w:t>.</w:t>
            </w:r>
          </w:p>
        </w:tc>
        <w:tc>
          <w:tcPr>
            <w:tcW w:w="6394" w:type="dxa"/>
            <w:shd w:val="clear" w:color="auto" w:fill="auto"/>
          </w:tcPr>
          <w:p w14:paraId="1C7E4809" w14:textId="77777777" w:rsidR="00253A53" w:rsidRPr="00DF6B5E" w:rsidRDefault="00253A53" w:rsidP="0077470E">
            <w:pPr>
              <w:spacing w:before="60" w:after="60" w:line="240" w:lineRule="auto"/>
              <w:rPr>
                <w:lang w:val="sr-Cyrl-RS"/>
              </w:rPr>
            </w:pPr>
          </w:p>
        </w:tc>
        <w:tc>
          <w:tcPr>
            <w:tcW w:w="1761" w:type="dxa"/>
          </w:tcPr>
          <w:p w14:paraId="339E3F63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571A2A8B" w14:textId="77777777" w:rsidTr="0077470E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6A8CB650" w14:textId="77777777" w:rsidR="00253A53" w:rsidRPr="00312F0F" w:rsidRDefault="00253A53" w:rsidP="0077470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2.</w:t>
            </w:r>
          </w:p>
        </w:tc>
        <w:tc>
          <w:tcPr>
            <w:tcW w:w="6394" w:type="dxa"/>
            <w:shd w:val="clear" w:color="auto" w:fill="auto"/>
          </w:tcPr>
          <w:p w14:paraId="333AF820" w14:textId="77777777" w:rsidR="00253A53" w:rsidRPr="00BB4CA1" w:rsidRDefault="00253A53" w:rsidP="0077470E">
            <w:pPr>
              <w:spacing w:before="60" w:after="60" w:line="240" w:lineRule="auto"/>
              <w:rPr>
                <w:lang w:val="sr-Cyrl-BA"/>
              </w:rPr>
            </w:pPr>
          </w:p>
        </w:tc>
        <w:tc>
          <w:tcPr>
            <w:tcW w:w="1761" w:type="dxa"/>
          </w:tcPr>
          <w:p w14:paraId="784DAE07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100FE973" w14:textId="77777777" w:rsidTr="0077470E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21DEF4D5" w14:textId="77777777" w:rsidR="00253A53" w:rsidRPr="00312F0F" w:rsidRDefault="00253A53" w:rsidP="0077470E">
            <w:pPr>
              <w:jc w:val="center"/>
              <w:rPr>
                <w:lang w:val="sr-Cyrl-RS"/>
              </w:rPr>
            </w:pPr>
            <w:r w:rsidRPr="00312F0F">
              <w:rPr>
                <w:lang w:val="sr-Cyrl-RS"/>
              </w:rPr>
              <w:t>3.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6394" w:type="dxa"/>
            <w:shd w:val="clear" w:color="auto" w:fill="auto"/>
          </w:tcPr>
          <w:p w14:paraId="01635D29" w14:textId="77777777" w:rsidR="00253A53" w:rsidRPr="00BB4CA1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1761" w:type="dxa"/>
          </w:tcPr>
          <w:p w14:paraId="5BF98FD6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6EACE4DE" w14:textId="77777777" w:rsidTr="0077470E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4D7BA483" w14:textId="77777777" w:rsidR="00253A53" w:rsidRPr="00DF6B5E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6394" w:type="dxa"/>
            <w:shd w:val="clear" w:color="auto" w:fill="auto"/>
          </w:tcPr>
          <w:p w14:paraId="1B631739" w14:textId="77777777" w:rsidR="00253A53" w:rsidRPr="00BB4CA1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1761" w:type="dxa"/>
          </w:tcPr>
          <w:p w14:paraId="437EB32F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019FDA00" w14:textId="77777777" w:rsidTr="0077470E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79D50DD5" w14:textId="77777777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6394" w:type="dxa"/>
            <w:shd w:val="clear" w:color="auto" w:fill="auto"/>
          </w:tcPr>
          <w:p w14:paraId="7D80A7E0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1761" w:type="dxa"/>
          </w:tcPr>
          <w:p w14:paraId="4BB5342F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  <w:tr w:rsidR="00253A53" w:rsidRPr="00DF6B5E" w14:paraId="28DAD7D3" w14:textId="77777777" w:rsidTr="0077470E">
        <w:trPr>
          <w:trHeight w:val="313"/>
        </w:trPr>
        <w:tc>
          <w:tcPr>
            <w:tcW w:w="1025" w:type="dxa"/>
            <w:shd w:val="clear" w:color="auto" w:fill="auto"/>
            <w:vAlign w:val="center"/>
          </w:tcPr>
          <w:p w14:paraId="6C7AED31" w14:textId="77777777" w:rsidR="00253A53" w:rsidRDefault="00253A53" w:rsidP="007747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6394" w:type="dxa"/>
            <w:shd w:val="clear" w:color="auto" w:fill="auto"/>
          </w:tcPr>
          <w:p w14:paraId="42EA5DAC" w14:textId="77777777" w:rsidR="00253A53" w:rsidRDefault="00253A53" w:rsidP="0077470E">
            <w:pPr>
              <w:spacing w:before="60" w:after="60"/>
              <w:rPr>
                <w:lang w:val="sr-Cyrl-BA"/>
              </w:rPr>
            </w:pPr>
          </w:p>
        </w:tc>
        <w:tc>
          <w:tcPr>
            <w:tcW w:w="1761" w:type="dxa"/>
          </w:tcPr>
          <w:p w14:paraId="34187204" w14:textId="77777777" w:rsidR="00253A53" w:rsidRPr="00DF6B5E" w:rsidRDefault="00253A53" w:rsidP="0077470E">
            <w:pPr>
              <w:rPr>
                <w:lang w:val="sr-Cyrl-RS"/>
              </w:rPr>
            </w:pPr>
          </w:p>
        </w:tc>
      </w:tr>
    </w:tbl>
    <w:p w14:paraId="01DBBF0B" w14:textId="77777777" w:rsidR="00253A53" w:rsidRDefault="00253A53">
      <w:pPr>
        <w:rPr>
          <w:lang w:val="sr-Cyrl-BA"/>
        </w:rPr>
      </w:pPr>
    </w:p>
    <w:p w14:paraId="42C10383" w14:textId="77777777" w:rsidR="00253A53" w:rsidRDefault="00253A53">
      <w:pPr>
        <w:rPr>
          <w:lang w:val="sr-Cyrl-BA"/>
        </w:rPr>
      </w:pPr>
    </w:p>
    <w:p w14:paraId="6CD7842D" w14:textId="77777777" w:rsidR="00253A53" w:rsidRDefault="00253A53">
      <w:pPr>
        <w:rPr>
          <w:lang w:val="sr-Cyrl-BA"/>
        </w:rPr>
      </w:pPr>
    </w:p>
    <w:p w14:paraId="69C5BB28" w14:textId="77777777" w:rsidR="00253A53" w:rsidRDefault="00253A53">
      <w:pPr>
        <w:rPr>
          <w:lang w:val="sr-Cyrl-BA"/>
        </w:rPr>
      </w:pPr>
    </w:p>
    <w:p w14:paraId="5217A631" w14:textId="77777777" w:rsidR="00253A53" w:rsidRDefault="00253A53">
      <w:pPr>
        <w:rPr>
          <w:lang w:val="sr-Cyrl-BA"/>
        </w:rPr>
      </w:pPr>
    </w:p>
    <w:p w14:paraId="3830821A" w14:textId="77777777" w:rsidR="00253A53" w:rsidRDefault="00253A53">
      <w:pPr>
        <w:rPr>
          <w:lang w:val="sr-Cyrl-BA"/>
        </w:rPr>
      </w:pPr>
    </w:p>
    <w:p w14:paraId="5492257D" w14:textId="77777777" w:rsidR="00253A53" w:rsidRDefault="00253A53">
      <w:pPr>
        <w:rPr>
          <w:lang w:val="sr-Cyrl-BA"/>
        </w:rPr>
      </w:pPr>
    </w:p>
    <w:p w14:paraId="0F4CF970" w14:textId="77777777" w:rsidR="00253A53" w:rsidRDefault="00253A53">
      <w:pPr>
        <w:rPr>
          <w:lang w:val="sr-Cyrl-BA"/>
        </w:rPr>
      </w:pPr>
    </w:p>
    <w:p w14:paraId="764FC914" w14:textId="77777777" w:rsidR="00253A53" w:rsidRDefault="00253A53">
      <w:pPr>
        <w:rPr>
          <w:lang w:val="sr-Cyrl-BA"/>
        </w:rPr>
      </w:pPr>
    </w:p>
    <w:p w14:paraId="111D5500" w14:textId="77777777" w:rsidR="00253A53" w:rsidRDefault="00253A53">
      <w:pPr>
        <w:rPr>
          <w:lang w:val="sr-Cyrl-BA"/>
        </w:rPr>
      </w:pPr>
    </w:p>
    <w:p w14:paraId="56F6BCE2" w14:textId="77777777" w:rsidR="00253A53" w:rsidRDefault="00253A53">
      <w:pPr>
        <w:rPr>
          <w:lang w:val="sr-Cyrl-BA"/>
        </w:rPr>
      </w:pPr>
    </w:p>
    <w:p w14:paraId="21A7A5E5" w14:textId="77777777" w:rsidR="00253A53" w:rsidRDefault="00253A53">
      <w:pPr>
        <w:rPr>
          <w:lang w:val="sr-Cyrl-BA"/>
        </w:rPr>
      </w:pPr>
    </w:p>
    <w:p w14:paraId="4307EA00" w14:textId="77777777" w:rsidR="00253A53" w:rsidRDefault="00253A53">
      <w:pPr>
        <w:rPr>
          <w:lang w:val="sr-Cyrl-BA"/>
        </w:rPr>
      </w:pPr>
    </w:p>
    <w:p w14:paraId="6434EDBA" w14:textId="77777777" w:rsidR="00253A53" w:rsidRDefault="00253A53">
      <w:pPr>
        <w:rPr>
          <w:lang w:val="sr-Cyrl-BA"/>
        </w:rPr>
      </w:pPr>
    </w:p>
    <w:p w14:paraId="1A23BDF4" w14:textId="77777777" w:rsidR="00253A53" w:rsidRDefault="00253A53">
      <w:pPr>
        <w:rPr>
          <w:lang w:val="sr-Cyrl-BA"/>
        </w:rPr>
      </w:pPr>
    </w:p>
    <w:p w14:paraId="4C18593D" w14:textId="77777777" w:rsidR="00253A53" w:rsidRDefault="00253A53">
      <w:pPr>
        <w:rPr>
          <w:lang w:val="sr-Cyrl-BA"/>
        </w:rPr>
      </w:pPr>
    </w:p>
    <w:p w14:paraId="582EBA8A" w14:textId="77777777" w:rsidR="00253A53" w:rsidRPr="00253A53" w:rsidRDefault="00253A53">
      <w:pPr>
        <w:rPr>
          <w:lang w:val="sr-Cyrl-BA"/>
        </w:rPr>
      </w:pPr>
    </w:p>
    <w:tbl>
      <w:tblPr>
        <w:tblW w:w="918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5"/>
        <w:gridCol w:w="1785"/>
      </w:tblGrid>
      <w:tr w:rsidR="00DC0B20" w:rsidRPr="00DF6B5E" w14:paraId="3AA3FB71" w14:textId="77777777" w:rsidTr="00F12773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  <w:vAlign w:val="center"/>
          </w:tcPr>
          <w:p w14:paraId="547F63D9" w14:textId="13362181" w:rsidR="00BB4CA1" w:rsidRPr="00253A53" w:rsidRDefault="00081E57" w:rsidP="00253A5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lang w:val="sr-Cyrl-BA"/>
              </w:rPr>
            </w:pPr>
            <w:r w:rsidRPr="00253A53">
              <w:rPr>
                <w:rFonts w:cstheme="minorHAnsi"/>
                <w:b/>
                <w:bCs/>
                <w:lang w:val="sr-Cyrl-BA"/>
              </w:rPr>
              <w:lastRenderedPageBreak/>
              <w:t>И</w:t>
            </w:r>
            <w:r w:rsidR="00BB4CA1" w:rsidRPr="00253A53">
              <w:rPr>
                <w:rFonts w:cstheme="minorHAnsi"/>
                <w:b/>
                <w:bCs/>
                <w:lang w:val="sr-Cyrl-BA"/>
              </w:rPr>
              <w:t>ЗРАЧУН ЕКОНОМСКИХ ФАКТОРА ПОСЛОВНОГ ПЛАНА</w:t>
            </w:r>
          </w:p>
          <w:p w14:paraId="5F4ED835" w14:textId="7DD91D53" w:rsidR="00DC0B20" w:rsidRPr="00DC0B20" w:rsidRDefault="00DC0B20" w:rsidP="00F12773">
            <w:pPr>
              <w:spacing w:after="0" w:line="240" w:lineRule="auto"/>
              <w:rPr>
                <w:rFonts w:cstheme="minorHAnsi"/>
                <w:b/>
                <w:bCs/>
                <w:lang w:val="sr-Latn-RS"/>
              </w:rPr>
            </w:pP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14:paraId="4AD657DE" w14:textId="77777777" w:rsidR="00BB4CA1" w:rsidRDefault="00BB4CA1" w:rsidP="00F1277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r-Cyrl-BA"/>
              </w:rPr>
            </w:pPr>
          </w:p>
          <w:p w14:paraId="6EC94689" w14:textId="7BB4E2C3" w:rsidR="00BB4CA1" w:rsidRPr="00BB4CA1" w:rsidRDefault="00BB4CA1" w:rsidP="00F12773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r-Cyrl-BA"/>
              </w:rPr>
            </w:pPr>
            <w:r>
              <w:rPr>
                <w:rFonts w:ascii="Arial" w:hAnsi="Arial" w:cs="Arial"/>
                <w:sz w:val="16"/>
                <w:szCs w:val="16"/>
                <w:lang w:val="sr-Cyrl-BA"/>
              </w:rPr>
              <w:t xml:space="preserve">ВРИЈЕДНОСТ ИЗРАЧУНАТОГ КОЕФИЦИЈЕНТА </w:t>
            </w:r>
          </w:p>
        </w:tc>
      </w:tr>
      <w:tr w:rsidR="009D40A4" w:rsidRPr="00253A53" w14:paraId="0425B051" w14:textId="77777777" w:rsidTr="009C4256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14:paraId="095B6BEB" w14:textId="65CC599F" w:rsidR="00BB4CA1" w:rsidRPr="007C339B" w:rsidRDefault="00BB4CA1" w:rsidP="009B6BCA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  <w:lang w:val="sr-Cyrl-BA"/>
              </w:rPr>
            </w:pPr>
            <w:r w:rsidRPr="007C339B">
              <w:rPr>
                <w:b/>
                <w:bCs/>
                <w:i/>
                <w:iCs/>
                <w:sz w:val="16"/>
                <w:szCs w:val="16"/>
                <w:lang w:val="sr-Cyrl-BA"/>
              </w:rPr>
              <w:t xml:space="preserve">Израчун економичности: </w:t>
            </w:r>
          </w:p>
          <w:p w14:paraId="1D25EA48" w14:textId="583EF315" w:rsidR="00BB4CA1" w:rsidRPr="007C339B" w:rsidRDefault="00BB4CA1" w:rsidP="002B00B8">
            <w:pPr>
              <w:spacing w:after="0" w:line="240" w:lineRule="auto"/>
              <w:jc w:val="both"/>
              <w:rPr>
                <w:i/>
                <w:iCs/>
                <w:sz w:val="16"/>
                <w:szCs w:val="16"/>
                <w:lang w:val="sr-Cyrl-BA"/>
              </w:rPr>
            </w:pPr>
            <w:r w:rsidRPr="007C339B">
              <w:rPr>
                <w:i/>
                <w:iCs/>
                <w:sz w:val="16"/>
                <w:szCs w:val="16"/>
                <w:lang w:val="sr-Cyrl-BA"/>
              </w:rPr>
              <w:t>Економичност- однос између резултата рада и утошених производних чинилаца, показује у којој мјери ће се Ваш Пословни план остварити поставлјене цилјеве, односно у којој мјери се рационално користе донирана средства предвиђена за остваренје поставлјених цилјева</w:t>
            </w:r>
          </w:p>
          <w:p w14:paraId="0E06CFA0" w14:textId="77777777" w:rsidR="00BB4CA1" w:rsidRPr="007C339B" w:rsidRDefault="00BB4CA1" w:rsidP="009B6BCA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  <w:lang w:val="sr-Cyrl-BA"/>
              </w:rPr>
            </w:pPr>
          </w:p>
          <w:p w14:paraId="527176F6" w14:textId="51568998" w:rsidR="009B6BCA" w:rsidRPr="007C339B" w:rsidRDefault="00DC0B20" w:rsidP="009B6BCA">
            <w:pPr>
              <w:spacing w:after="0" w:line="240" w:lineRule="auto"/>
              <w:rPr>
                <w:sz w:val="16"/>
                <w:szCs w:val="16"/>
                <w:lang w:val="sr-Latn-RS"/>
              </w:rPr>
            </w:pPr>
            <w:r w:rsidRPr="007C339B">
              <w:rPr>
                <w:sz w:val="16"/>
                <w:szCs w:val="16"/>
                <w:lang w:val="sr-Latn-RS"/>
              </w:rPr>
              <w:t xml:space="preserve">                                      </w:t>
            </w:r>
            <w:r w:rsidR="00BB4CA1" w:rsidRPr="007C339B">
              <w:rPr>
                <w:sz w:val="16"/>
                <w:szCs w:val="16"/>
                <w:lang w:val="sr-Cyrl-BA"/>
              </w:rPr>
              <w:t>УКУПАН ПРИХОДА</w:t>
            </w:r>
            <w:r w:rsidRPr="007C339B">
              <w:rPr>
                <w:sz w:val="16"/>
                <w:szCs w:val="16"/>
                <w:lang w:val="sr-Latn-RS"/>
              </w:rPr>
              <w:t xml:space="preserve">                             </w:t>
            </w:r>
          </w:p>
          <w:p w14:paraId="7FD5F740" w14:textId="131C89CF" w:rsidR="009B6BCA" w:rsidRPr="007C339B" w:rsidRDefault="00BB4CA1" w:rsidP="009B6BCA">
            <w:pPr>
              <w:spacing w:after="0" w:line="240" w:lineRule="auto"/>
              <w:rPr>
                <w:sz w:val="16"/>
                <w:szCs w:val="16"/>
                <w:lang w:val="sr-Latn-RS"/>
              </w:rPr>
            </w:pPr>
            <w:r w:rsidRPr="007C339B">
              <w:rPr>
                <w:sz w:val="16"/>
                <w:szCs w:val="16"/>
                <w:lang w:val="sr-Cyrl-BA"/>
              </w:rPr>
              <w:t>ЕКОНОМИЧНОСТ</w:t>
            </w:r>
            <w:r w:rsidR="00DC0B20" w:rsidRPr="007C339B">
              <w:rPr>
                <w:sz w:val="16"/>
                <w:szCs w:val="16"/>
                <w:lang w:val="sr-Latn-RS"/>
              </w:rPr>
              <w:t>=----------------------------------</w:t>
            </w:r>
          </w:p>
          <w:p w14:paraId="38640995" w14:textId="645DD610" w:rsidR="00DC0B20" w:rsidRPr="00BB4CA1" w:rsidRDefault="00DC0B20" w:rsidP="009B6BCA">
            <w:pPr>
              <w:spacing w:after="0" w:line="240" w:lineRule="auto"/>
              <w:rPr>
                <w:lang w:val="sr-Cyrl-BA"/>
              </w:rPr>
            </w:pPr>
            <w:r w:rsidRPr="007C339B">
              <w:rPr>
                <w:sz w:val="16"/>
                <w:szCs w:val="16"/>
                <w:lang w:val="sr-Latn-RS"/>
              </w:rPr>
              <w:t xml:space="preserve">                                      </w:t>
            </w:r>
            <w:r w:rsidR="00BB4CA1" w:rsidRPr="007C339B">
              <w:rPr>
                <w:sz w:val="16"/>
                <w:szCs w:val="16"/>
                <w:lang w:val="sr-Cyrl-BA"/>
              </w:rPr>
              <w:t>УКУПАН РАСХОД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14:paraId="70D05A50" w14:textId="545830B8" w:rsidR="009D40A4" w:rsidRPr="00DC0B20" w:rsidRDefault="009D40A4" w:rsidP="001F5813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D40A4" w:rsidRPr="00253A53" w14:paraId="4165A704" w14:textId="77777777" w:rsidTr="00081E57">
        <w:trPr>
          <w:trHeight w:val="2652"/>
        </w:trPr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14:paraId="7743A152" w14:textId="6FCDBDE7" w:rsidR="00BB4CA1" w:rsidRPr="007C339B" w:rsidRDefault="00BB4CA1" w:rsidP="00312F0F">
            <w:pPr>
              <w:spacing w:before="60" w:after="60"/>
              <w:rPr>
                <w:b/>
                <w:bCs/>
                <w:i/>
                <w:iCs/>
                <w:sz w:val="16"/>
                <w:szCs w:val="16"/>
                <w:lang w:val="sr-Cyrl-BA"/>
              </w:rPr>
            </w:pPr>
            <w:r w:rsidRPr="007C339B">
              <w:rPr>
                <w:b/>
                <w:bCs/>
                <w:i/>
                <w:iCs/>
                <w:sz w:val="16"/>
                <w:szCs w:val="16"/>
                <w:lang w:val="sr-Cyrl-BA"/>
              </w:rPr>
              <w:t xml:space="preserve">Израчун рентабилности: </w:t>
            </w:r>
          </w:p>
          <w:p w14:paraId="4C27931D" w14:textId="513B8274" w:rsidR="00BB4CA1" w:rsidRPr="007C339B" w:rsidRDefault="00BB4CA1" w:rsidP="002B00B8">
            <w:pPr>
              <w:spacing w:before="60" w:after="0"/>
              <w:jc w:val="both"/>
              <w:rPr>
                <w:i/>
                <w:iCs/>
                <w:sz w:val="16"/>
                <w:szCs w:val="16"/>
                <w:lang w:val="sr-Cyrl-BA"/>
              </w:rPr>
            </w:pPr>
            <w:r w:rsidRPr="007C339B">
              <w:rPr>
                <w:i/>
                <w:iCs/>
                <w:sz w:val="16"/>
                <w:szCs w:val="16"/>
                <w:lang w:val="sr-Cyrl-BA"/>
              </w:rPr>
              <w:t xml:space="preserve">Ако је пословна дјелатност рентабилна, постоји могућност повећанја нјезина капитала и имовине. А ако послује с губитком, сманјује се вриједност нјезине имовине и капитала. </w:t>
            </w:r>
          </w:p>
          <w:p w14:paraId="6437AE4D" w14:textId="221315E4" w:rsidR="002B00B8" w:rsidRPr="007C339B" w:rsidRDefault="00BB4CA1" w:rsidP="002B00B8">
            <w:pPr>
              <w:spacing w:before="60" w:after="0"/>
              <w:jc w:val="both"/>
              <w:rPr>
                <w:i/>
                <w:iCs/>
                <w:sz w:val="16"/>
                <w:szCs w:val="16"/>
                <w:lang w:val="sr-Cyrl-BA"/>
              </w:rPr>
            </w:pPr>
            <w:r w:rsidRPr="007C339B">
              <w:rPr>
                <w:i/>
                <w:iCs/>
                <w:sz w:val="16"/>
                <w:szCs w:val="16"/>
                <w:lang w:val="sr-Cyrl-BA"/>
              </w:rPr>
              <w:t>Ако пословна дјелатност послује без нето-добити или исказује губитак,</w:t>
            </w:r>
            <w:r w:rsidR="002B00B8" w:rsidRPr="007C339B">
              <w:rPr>
                <w:i/>
                <w:iCs/>
                <w:sz w:val="16"/>
                <w:szCs w:val="16"/>
                <w:lang w:val="sr-Cyrl-BA"/>
              </w:rPr>
              <w:t xml:space="preserve"> проглашава се нерентабилним пословним субјектом. </w:t>
            </w:r>
          </w:p>
          <w:p w14:paraId="4C5DCAF3" w14:textId="7408D3F2" w:rsidR="002B00B8" w:rsidRPr="007C339B" w:rsidRDefault="002B00B8" w:rsidP="002B00B8">
            <w:pPr>
              <w:spacing w:before="60" w:after="0"/>
              <w:jc w:val="both"/>
              <w:rPr>
                <w:i/>
                <w:iCs/>
                <w:sz w:val="16"/>
                <w:szCs w:val="16"/>
                <w:lang w:val="sr-Cyrl-BA"/>
              </w:rPr>
            </w:pPr>
            <w:r w:rsidRPr="007C339B">
              <w:rPr>
                <w:i/>
                <w:iCs/>
                <w:sz w:val="16"/>
                <w:szCs w:val="16"/>
                <w:lang w:val="sr-Cyrl-BA"/>
              </w:rPr>
              <w:t>Дуготрајно нерентабилно послованје доводи до стечаја и у коначници до ликвидације правне особе.</w:t>
            </w:r>
          </w:p>
          <w:p w14:paraId="64209C2D" w14:textId="77777777" w:rsidR="00BB4CA1" w:rsidRPr="007C339B" w:rsidRDefault="00BB4CA1" w:rsidP="002B00B8">
            <w:pPr>
              <w:spacing w:before="60" w:after="0"/>
              <w:rPr>
                <w:i/>
                <w:iCs/>
                <w:sz w:val="16"/>
                <w:szCs w:val="16"/>
                <w:lang w:val="sr-Cyrl-BA"/>
              </w:rPr>
            </w:pPr>
          </w:p>
          <w:p w14:paraId="2EE4E3FC" w14:textId="5C8D5B3B" w:rsidR="009D40A4" w:rsidRPr="00253A53" w:rsidRDefault="009D40A4" w:rsidP="009D40A4">
            <w:pPr>
              <w:spacing w:after="0" w:line="240" w:lineRule="auto"/>
              <w:rPr>
                <w:rFonts w:cstheme="minorHAnsi"/>
                <w:sz w:val="16"/>
                <w:szCs w:val="16"/>
                <w:lang w:val="sr-Cyrl-BA"/>
              </w:rPr>
            </w:pPr>
            <w:r w:rsidRPr="00253A53">
              <w:rPr>
                <w:rFonts w:cstheme="minorHAnsi"/>
                <w:sz w:val="16"/>
                <w:szCs w:val="16"/>
                <w:lang w:val="sr-Cyrl-BA"/>
              </w:rPr>
              <w:t xml:space="preserve">                                </w:t>
            </w:r>
            <w:r w:rsidR="002B00B8" w:rsidRPr="007C339B">
              <w:rPr>
                <w:rFonts w:cstheme="minorHAnsi"/>
                <w:sz w:val="16"/>
                <w:szCs w:val="16"/>
                <w:lang w:val="sr-Cyrl-BA"/>
              </w:rPr>
              <w:t xml:space="preserve">    ИЗНОС ДОБИТИ/ГУБИТКА          </w:t>
            </w:r>
          </w:p>
          <w:p w14:paraId="71C2231B" w14:textId="0B5E1B3C" w:rsidR="009D40A4" w:rsidRPr="00253A53" w:rsidRDefault="002B00B8" w:rsidP="009D40A4">
            <w:pPr>
              <w:spacing w:after="0" w:line="240" w:lineRule="auto"/>
              <w:rPr>
                <w:rFonts w:cstheme="minorHAnsi"/>
                <w:sz w:val="16"/>
                <w:szCs w:val="16"/>
                <w:lang w:val="sr-Cyrl-BA"/>
              </w:rPr>
            </w:pPr>
            <w:r w:rsidRPr="007C339B">
              <w:rPr>
                <w:rFonts w:cstheme="minorHAnsi"/>
                <w:sz w:val="16"/>
                <w:szCs w:val="16"/>
                <w:lang w:val="sr-Cyrl-BA"/>
              </w:rPr>
              <w:t>РЕНТАБИЛНОСТ</w:t>
            </w:r>
            <w:r w:rsidR="009D40A4" w:rsidRPr="00253A53">
              <w:rPr>
                <w:rFonts w:cstheme="minorHAnsi"/>
                <w:sz w:val="16"/>
                <w:szCs w:val="16"/>
                <w:lang w:val="sr-Cyrl-BA"/>
              </w:rPr>
              <w:t xml:space="preserve"> = --------------------------</w:t>
            </w:r>
          </w:p>
          <w:p w14:paraId="1D5594A9" w14:textId="79B980C1" w:rsidR="009D40A4" w:rsidRPr="007C339B" w:rsidRDefault="009D40A4" w:rsidP="009D40A4">
            <w:pPr>
              <w:spacing w:after="0" w:line="240" w:lineRule="auto"/>
              <w:rPr>
                <w:rFonts w:cstheme="minorHAnsi"/>
                <w:sz w:val="16"/>
                <w:szCs w:val="16"/>
                <w:lang w:val="sr-Cyrl-BA"/>
              </w:rPr>
            </w:pPr>
            <w:r w:rsidRPr="00253A53">
              <w:rPr>
                <w:rFonts w:cstheme="minorHAnsi"/>
                <w:sz w:val="16"/>
                <w:szCs w:val="16"/>
                <w:lang w:val="sr-Cyrl-BA"/>
              </w:rPr>
              <w:t xml:space="preserve">                                 </w:t>
            </w:r>
            <w:r w:rsidR="002B00B8" w:rsidRPr="007C339B">
              <w:rPr>
                <w:rFonts w:cstheme="minorHAnsi"/>
                <w:sz w:val="16"/>
                <w:szCs w:val="16"/>
                <w:lang w:val="sr-Cyrl-BA"/>
              </w:rPr>
              <w:t>ИЗНОС УЛОЖЕНОГ КАПИТАЛА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14:paraId="7734D894" w14:textId="77777777"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9D40A4" w:rsidRPr="00824DF3" w14:paraId="51241B87" w14:textId="77777777" w:rsidTr="009C4256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14:paraId="1891F646" w14:textId="608C6C68" w:rsidR="002B00B8" w:rsidRPr="007C339B" w:rsidRDefault="002B00B8" w:rsidP="00312F0F">
            <w:pPr>
              <w:spacing w:before="60" w:after="60"/>
              <w:rPr>
                <w:b/>
                <w:bCs/>
                <w:i/>
                <w:iCs/>
                <w:sz w:val="16"/>
                <w:szCs w:val="16"/>
                <w:lang w:val="sr-Cyrl-BA"/>
              </w:rPr>
            </w:pPr>
            <w:r w:rsidRPr="007C339B">
              <w:rPr>
                <w:b/>
                <w:bCs/>
                <w:i/>
                <w:iCs/>
                <w:sz w:val="16"/>
                <w:szCs w:val="16"/>
                <w:lang w:val="sr-Cyrl-BA"/>
              </w:rPr>
              <w:t xml:space="preserve">Израчун продуктивности: </w:t>
            </w:r>
          </w:p>
          <w:p w14:paraId="3FA70E1E" w14:textId="65AC266F" w:rsidR="002B00B8" w:rsidRPr="007C339B" w:rsidRDefault="002B00B8" w:rsidP="002B00B8">
            <w:pPr>
              <w:spacing w:after="0" w:line="240" w:lineRule="auto"/>
              <w:jc w:val="both"/>
              <w:rPr>
                <w:b/>
                <w:bCs/>
                <w:i/>
                <w:iCs/>
                <w:sz w:val="16"/>
                <w:szCs w:val="16"/>
                <w:lang w:val="sr-Cyrl-BA"/>
              </w:rPr>
            </w:pPr>
            <w:r w:rsidRPr="007C339B">
              <w:rPr>
                <w:i/>
                <w:iCs/>
                <w:sz w:val="16"/>
                <w:szCs w:val="16"/>
                <w:lang w:val="sr-Cyrl-BA"/>
              </w:rPr>
              <w:t>Продуктивност је настојанје да се датом количином улазних елемената производнје или услуга оствари максимална учинковитост односно количина производа- дефинисаном времену и расположивој технологији рада</w:t>
            </w:r>
            <w:r w:rsidRPr="007C339B">
              <w:rPr>
                <w:b/>
                <w:bCs/>
                <w:i/>
                <w:iCs/>
                <w:sz w:val="16"/>
                <w:szCs w:val="16"/>
                <w:lang w:val="sr-Cyrl-BA"/>
              </w:rPr>
              <w:t xml:space="preserve">. </w:t>
            </w:r>
          </w:p>
          <w:p w14:paraId="1D4BE935" w14:textId="77777777" w:rsidR="002B00B8" w:rsidRPr="007C339B" w:rsidRDefault="002B00B8" w:rsidP="00DC0B20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  <w:lang w:val="sr-Cyrl-BA"/>
              </w:rPr>
            </w:pPr>
          </w:p>
          <w:p w14:paraId="6449207C" w14:textId="77777777" w:rsidR="002B00B8" w:rsidRPr="007C339B" w:rsidRDefault="002B00B8" w:rsidP="00DC0B20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  <w:lang w:val="sr-Cyrl-BA"/>
              </w:rPr>
            </w:pPr>
          </w:p>
          <w:p w14:paraId="72A672C0" w14:textId="5D50E20B" w:rsidR="00DC0B20" w:rsidRPr="007C339B" w:rsidRDefault="00DC0B20" w:rsidP="00DC0B20">
            <w:pPr>
              <w:spacing w:after="0" w:line="240" w:lineRule="auto"/>
              <w:rPr>
                <w:sz w:val="16"/>
                <w:szCs w:val="16"/>
                <w:lang w:val="sr-Cyrl-BA"/>
              </w:rPr>
            </w:pPr>
            <w:r w:rsidRPr="007C339B">
              <w:rPr>
                <w:sz w:val="16"/>
                <w:szCs w:val="16"/>
                <w:lang w:val="hr-BA"/>
              </w:rPr>
              <w:t xml:space="preserve">                                     </w:t>
            </w:r>
            <w:r w:rsidR="002B00B8" w:rsidRPr="007C339B">
              <w:rPr>
                <w:sz w:val="16"/>
                <w:szCs w:val="16"/>
                <w:lang w:val="sr-Cyrl-BA"/>
              </w:rPr>
              <w:t xml:space="preserve">КОЛИЧИНА ПРОИЗВОДА ИЛИ УСЛУГА </w:t>
            </w:r>
          </w:p>
          <w:p w14:paraId="0A0C9F4C" w14:textId="48F4A5CF" w:rsidR="00DC0B20" w:rsidRPr="007C339B" w:rsidRDefault="002B00B8" w:rsidP="00DC0B20">
            <w:pPr>
              <w:spacing w:after="0" w:line="240" w:lineRule="auto"/>
              <w:rPr>
                <w:sz w:val="16"/>
                <w:szCs w:val="16"/>
                <w:lang w:val="sr-Latn-RS"/>
              </w:rPr>
            </w:pPr>
            <w:r w:rsidRPr="007C339B">
              <w:rPr>
                <w:sz w:val="16"/>
                <w:szCs w:val="16"/>
                <w:lang w:val="sr-Cyrl-BA"/>
              </w:rPr>
              <w:t>ПРОДУКТИВНОСТ</w:t>
            </w:r>
            <w:r w:rsidR="00DC0B20" w:rsidRPr="007C339B">
              <w:rPr>
                <w:sz w:val="16"/>
                <w:szCs w:val="16"/>
                <w:lang w:val="hr-BA"/>
              </w:rPr>
              <w:t>=--------------------------------------------------</w:t>
            </w:r>
          </w:p>
          <w:p w14:paraId="0EAE062D" w14:textId="656462DA" w:rsidR="009B6BCA" w:rsidRPr="00DC0B20" w:rsidRDefault="00DC0B20" w:rsidP="00DC0B20">
            <w:pPr>
              <w:spacing w:after="0" w:line="240" w:lineRule="auto"/>
              <w:rPr>
                <w:sz w:val="16"/>
                <w:szCs w:val="16"/>
                <w:lang w:val="sr-Latn-RS"/>
              </w:rPr>
            </w:pPr>
            <w:r w:rsidRPr="007C339B">
              <w:rPr>
                <w:sz w:val="16"/>
                <w:szCs w:val="16"/>
                <w:lang w:val="sr-Latn-RS"/>
              </w:rPr>
              <w:t xml:space="preserve">                                     </w:t>
            </w:r>
            <w:r w:rsidR="002B00B8" w:rsidRPr="007C339B">
              <w:rPr>
                <w:sz w:val="16"/>
                <w:szCs w:val="16"/>
                <w:lang w:val="sr-Cyrl-BA"/>
              </w:rPr>
              <w:t>КОЛИЧИНА УЛАЗНИХ РЕСУРСА</w:t>
            </w:r>
            <w:r w:rsidRPr="00DC0B20">
              <w:rPr>
                <w:sz w:val="16"/>
                <w:szCs w:val="16"/>
                <w:lang w:val="sr-Latn-RS"/>
              </w:rPr>
              <w:t xml:space="preserve"> 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14:paraId="452FAD9C" w14:textId="77777777"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9D40A4" w:rsidRPr="00824DF3" w14:paraId="0032D83A" w14:textId="77777777" w:rsidTr="009C4256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14:paraId="3A909E2E" w14:textId="77777777" w:rsidR="009D40A4" w:rsidRDefault="009D40A4" w:rsidP="00312F0F">
            <w:pPr>
              <w:spacing w:before="60" w:after="60"/>
              <w:rPr>
                <w:lang w:val="sr-Latn-RS"/>
              </w:rPr>
            </w:pP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14:paraId="59111A82" w14:textId="77777777"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F263FC" w:rsidRPr="00DF6B5E" w14:paraId="5DF0A809" w14:textId="77777777" w:rsidTr="009C4256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pct35" w:color="auto" w:fill="auto"/>
          </w:tcPr>
          <w:p w14:paraId="00C34312" w14:textId="15DC8391" w:rsidR="00F263FC" w:rsidRPr="00BB4CA1" w:rsidRDefault="00081E57" w:rsidP="00F85D31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rFonts w:ascii="Arial" w:hAnsi="Arial" w:cs="Arial"/>
                <w:b/>
                <w:bCs/>
                <w:lang w:val="sr-Latn-CS"/>
              </w:rPr>
            </w:pPr>
            <w:r>
              <w:rPr>
                <w:b/>
                <w:bCs/>
                <w:lang w:val="sr-Cyrl-BA"/>
              </w:rPr>
              <w:t>ЗАКЉ</w:t>
            </w:r>
            <w:r w:rsidR="00BB4CA1" w:rsidRPr="00BB4CA1">
              <w:rPr>
                <w:b/>
                <w:bCs/>
                <w:lang w:val="sr-Cyrl-BA"/>
              </w:rPr>
              <w:t>УЧАК</w:t>
            </w:r>
          </w:p>
        </w:tc>
      </w:tr>
      <w:tr w:rsidR="00F263FC" w:rsidRPr="00DF6B5E" w14:paraId="5F07F6E0" w14:textId="77777777" w:rsidTr="009D40A4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1F857C8D" w14:textId="657946FC" w:rsidR="00F263FC" w:rsidRPr="00DF6B5E" w:rsidRDefault="00F263FC" w:rsidP="00F85D31">
            <w:pPr>
              <w:rPr>
                <w:rFonts w:ascii="Arial" w:hAnsi="Arial" w:cs="Arial"/>
                <w:lang w:val="sr-Cyrl-RS"/>
              </w:rPr>
            </w:pPr>
          </w:p>
        </w:tc>
      </w:tr>
      <w:tr w:rsidR="009D40A4" w:rsidRPr="00DF6B5E" w14:paraId="0BF806EB" w14:textId="77777777" w:rsidTr="009D40A4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3A849940" w14:textId="77777777" w:rsidR="009D40A4" w:rsidRPr="00DF6B5E" w:rsidRDefault="009D40A4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D40A4" w:rsidRPr="00DF6B5E" w14:paraId="1403C448" w14:textId="77777777" w:rsidTr="009D40A4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133FDCBC" w14:textId="77777777" w:rsidR="009D40A4" w:rsidRPr="00DF6B5E" w:rsidRDefault="009D40A4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D40A4" w:rsidRPr="00DF6B5E" w14:paraId="23D59245" w14:textId="77777777" w:rsidTr="009D40A4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2D795C45" w14:textId="77777777" w:rsidR="009D40A4" w:rsidRPr="00DF6B5E" w:rsidRDefault="009D40A4" w:rsidP="001F5813">
            <w:pPr>
              <w:rPr>
                <w:rFonts w:ascii="Arial" w:hAnsi="Arial" w:cs="Arial"/>
                <w:lang w:val="sr-Cyrl-RS"/>
              </w:rPr>
            </w:pPr>
          </w:p>
        </w:tc>
      </w:tr>
      <w:tr w:rsidR="009D40A4" w:rsidRPr="00DF6B5E" w14:paraId="5A3144F8" w14:textId="77777777" w:rsidTr="009C4256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E4F7B12" w14:textId="77777777" w:rsidR="009D40A4" w:rsidRPr="00DF6B5E" w:rsidRDefault="009D40A4" w:rsidP="001F5813">
            <w:pPr>
              <w:rPr>
                <w:rFonts w:ascii="Arial" w:hAnsi="Arial" w:cs="Arial"/>
                <w:lang w:val="sr-Cyrl-RS"/>
              </w:rPr>
            </w:pPr>
          </w:p>
        </w:tc>
      </w:tr>
    </w:tbl>
    <w:p w14:paraId="5AD6B6EB" w14:textId="77777777" w:rsidR="00945CE2" w:rsidRPr="00BB4CA1" w:rsidRDefault="00945CE2" w:rsidP="001C119F">
      <w:pPr>
        <w:rPr>
          <w:lang w:val="sr-Cyrl-BA"/>
        </w:rPr>
      </w:pPr>
    </w:p>
    <w:p w14:paraId="40292F19" w14:textId="77777777" w:rsidR="00945CE2" w:rsidRDefault="00945CE2" w:rsidP="001C119F"/>
    <w:p w14:paraId="3CB08D7F" w14:textId="4BFE6B05" w:rsidR="00F85D31" w:rsidRPr="00F85D31" w:rsidRDefault="00BB4CA1" w:rsidP="001C119F">
      <w:pPr>
        <w:rPr>
          <w:b/>
        </w:rPr>
      </w:pPr>
      <w:r>
        <w:rPr>
          <w:b/>
          <w:lang w:val="sr-Cyrl-BA"/>
        </w:rPr>
        <w:t>У</w:t>
      </w:r>
      <w:r w:rsidR="00081E57">
        <w:rPr>
          <w:b/>
        </w:rPr>
        <w:t xml:space="preserve"> __________________</w:t>
      </w:r>
      <w:r w:rsidR="00F85D31" w:rsidRPr="00F85D31">
        <w:rPr>
          <w:b/>
        </w:rPr>
        <w:tab/>
      </w:r>
      <w:r w:rsidR="00F85D31" w:rsidRPr="00F85D31">
        <w:rPr>
          <w:b/>
        </w:rPr>
        <w:tab/>
      </w:r>
      <w:r w:rsidR="00F85D31" w:rsidRPr="00F85D31">
        <w:rPr>
          <w:b/>
        </w:rPr>
        <w:tab/>
      </w:r>
      <w:r w:rsidR="00847322">
        <w:rPr>
          <w:b/>
        </w:rPr>
        <w:t xml:space="preserve">  </w:t>
      </w:r>
      <w:r w:rsidR="00081E57">
        <w:rPr>
          <w:b/>
          <w:lang w:val="sr-Cyrl-BA"/>
        </w:rPr>
        <w:t xml:space="preserve">           </w:t>
      </w:r>
      <w:r w:rsidR="00847322">
        <w:rPr>
          <w:b/>
        </w:rPr>
        <w:t xml:space="preserve">    </w:t>
      </w:r>
      <w:r>
        <w:rPr>
          <w:b/>
          <w:lang w:val="sr-Cyrl-BA"/>
        </w:rPr>
        <w:t>ПОТПИС ПОДНОСИОЦА ПОСЛОВНОГ ПЛАНА</w:t>
      </w:r>
      <w:r w:rsidR="00F85D31" w:rsidRPr="00F85D31">
        <w:rPr>
          <w:b/>
        </w:rPr>
        <w:t xml:space="preserve"> </w:t>
      </w:r>
    </w:p>
    <w:p w14:paraId="1F12095B" w14:textId="5895BF13" w:rsidR="00F85D31" w:rsidRPr="00F85D31" w:rsidRDefault="00BB4CA1" w:rsidP="001C119F">
      <w:pPr>
        <w:rPr>
          <w:b/>
        </w:rPr>
      </w:pPr>
      <w:r>
        <w:rPr>
          <w:b/>
          <w:lang w:val="sr-Cyrl-BA"/>
        </w:rPr>
        <w:t>Датум</w:t>
      </w:r>
      <w:r w:rsidR="00F85D31" w:rsidRPr="00F85D31">
        <w:rPr>
          <w:b/>
        </w:rPr>
        <w:t>: ________________</w:t>
      </w:r>
      <w:r w:rsidR="00F85D31" w:rsidRPr="00F85D31">
        <w:rPr>
          <w:b/>
        </w:rPr>
        <w:tab/>
      </w:r>
      <w:r w:rsidR="00F85D31" w:rsidRPr="00F85D31">
        <w:rPr>
          <w:b/>
        </w:rPr>
        <w:tab/>
      </w:r>
      <w:r w:rsidR="00F85D31" w:rsidRPr="00F85D31">
        <w:rPr>
          <w:b/>
        </w:rPr>
        <w:tab/>
      </w:r>
      <w:r w:rsidR="00F85D31" w:rsidRPr="00F85D31">
        <w:rPr>
          <w:b/>
        </w:rPr>
        <w:tab/>
        <w:t xml:space="preserve">       ______________________</w:t>
      </w:r>
    </w:p>
    <w:sectPr w:rsidR="00F85D31" w:rsidRPr="00F85D31" w:rsidSect="006F2D41">
      <w:headerReference w:type="first" r:id="rId8"/>
      <w:pgSz w:w="11907" w:h="16839" w:code="9"/>
      <w:pgMar w:top="2160" w:right="1440" w:bottom="1440" w:left="144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2A300" w14:textId="77777777" w:rsidR="00CC28C1" w:rsidRDefault="00CC28C1" w:rsidP="00FE770D">
      <w:pPr>
        <w:spacing w:after="0" w:line="240" w:lineRule="auto"/>
      </w:pPr>
      <w:r>
        <w:separator/>
      </w:r>
    </w:p>
  </w:endnote>
  <w:endnote w:type="continuationSeparator" w:id="0">
    <w:p w14:paraId="31661B2F" w14:textId="77777777" w:rsidR="00CC28C1" w:rsidRDefault="00CC28C1" w:rsidP="00FE7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45554" w14:textId="77777777" w:rsidR="00CC28C1" w:rsidRDefault="00CC28C1" w:rsidP="00FE770D">
      <w:pPr>
        <w:spacing w:after="0" w:line="240" w:lineRule="auto"/>
      </w:pPr>
      <w:r>
        <w:separator/>
      </w:r>
    </w:p>
  </w:footnote>
  <w:footnote w:type="continuationSeparator" w:id="0">
    <w:p w14:paraId="576C0F41" w14:textId="77777777" w:rsidR="00CC28C1" w:rsidRDefault="00CC28C1" w:rsidP="00FE7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84145" w14:textId="50F10392" w:rsidR="00675799" w:rsidRDefault="00253A53" w:rsidP="00675799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35CCE296" wp14:editId="6C0AB481">
          <wp:simplePos x="0" y="0"/>
          <wp:positionH relativeFrom="column">
            <wp:posOffset>2134870</wp:posOffset>
          </wp:positionH>
          <wp:positionV relativeFrom="paragraph">
            <wp:posOffset>95250</wp:posOffset>
          </wp:positionV>
          <wp:extent cx="1111956" cy="392020"/>
          <wp:effectExtent l="0" t="0" r="0" b="8255"/>
          <wp:wrapNone/>
          <wp:docPr id="376166534" name="Picture 1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461651" name="Picture 1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956" cy="392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529A">
      <w:rPr>
        <w:noProof/>
      </w:rPr>
      <w:drawing>
        <wp:anchor distT="0" distB="0" distL="114300" distR="114300" simplePos="0" relativeHeight="251676672" behindDoc="1" locked="0" layoutInCell="1" allowOverlap="1" wp14:anchorId="6006CE88" wp14:editId="1EBD5B51">
          <wp:simplePos x="0" y="0"/>
          <wp:positionH relativeFrom="column">
            <wp:posOffset>4662805</wp:posOffset>
          </wp:positionH>
          <wp:positionV relativeFrom="paragraph">
            <wp:posOffset>72390</wp:posOffset>
          </wp:positionV>
          <wp:extent cx="1151185" cy="465491"/>
          <wp:effectExtent l="0" t="0" r="0" b="0"/>
          <wp:wrapNone/>
          <wp:docPr id="1039870963" name="Picture 4" descr="A yellow and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932649" name="Picture 4" descr="A yellow and red text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185" cy="465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5799">
      <w:rPr>
        <w:noProof/>
      </w:rPr>
      <w:drawing>
        <wp:anchor distT="0" distB="0" distL="114300" distR="114300" simplePos="0" relativeHeight="251674624" behindDoc="1" locked="0" layoutInCell="1" allowOverlap="1" wp14:anchorId="53A8A9DA" wp14:editId="0888F919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059104" cy="728134"/>
          <wp:effectExtent l="0" t="0" r="8255" b="0"/>
          <wp:wrapNone/>
          <wp:docPr id="568795846" name="Picture 2" descr="A logo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998444" name="Picture 2" descr="A logo with a flag and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104" cy="728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4C5D89" w14:textId="1606145D" w:rsidR="00BD4429" w:rsidRPr="00BD4429" w:rsidRDefault="00B96C93" w:rsidP="00BD4429">
    <w:pPr>
      <w:pStyle w:val="Header"/>
      <w:tabs>
        <w:tab w:val="left" w:pos="2424"/>
      </w:tabs>
      <w:rPr>
        <w:lang w:val="sr-Latn-BA"/>
      </w:rPr>
    </w:pPr>
    <w:r>
      <w:tab/>
    </w:r>
  </w:p>
  <w:p w14:paraId="13A589F5" w14:textId="318CE094" w:rsidR="009C0A6C" w:rsidRPr="009C0A6C" w:rsidRDefault="009C0A6C" w:rsidP="009C0A6C">
    <w:pPr>
      <w:pStyle w:val="Header"/>
      <w:tabs>
        <w:tab w:val="left" w:pos="2424"/>
      </w:tabs>
      <w:rPr>
        <w:lang w:val="sr-Latn-BA"/>
      </w:rPr>
    </w:pPr>
  </w:p>
  <w:p w14:paraId="09249AB0" w14:textId="4AAD2B48" w:rsidR="00675799" w:rsidRDefault="00675799" w:rsidP="009C0A6C">
    <w:pPr>
      <w:pStyle w:val="Header"/>
      <w:tabs>
        <w:tab w:val="clear" w:pos="4680"/>
        <w:tab w:val="clear" w:pos="9360"/>
        <w:tab w:val="left" w:pos="24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8B6"/>
    <w:multiLevelType w:val="multilevel"/>
    <w:tmpl w:val="DFD21A8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8"/>
        <w:lang w:val="en-US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BB00586"/>
    <w:multiLevelType w:val="multilevel"/>
    <w:tmpl w:val="8B42E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F9669DE"/>
    <w:multiLevelType w:val="multilevel"/>
    <w:tmpl w:val="8B42E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B335FC"/>
    <w:multiLevelType w:val="hybridMultilevel"/>
    <w:tmpl w:val="FF74974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70D"/>
    <w:rsid w:val="0001581B"/>
    <w:rsid w:val="000173B1"/>
    <w:rsid w:val="0004387E"/>
    <w:rsid w:val="00044E44"/>
    <w:rsid w:val="00081E57"/>
    <w:rsid w:val="000F44A8"/>
    <w:rsid w:val="00102AE2"/>
    <w:rsid w:val="001739E9"/>
    <w:rsid w:val="00191274"/>
    <w:rsid w:val="00191E88"/>
    <w:rsid w:val="001C119F"/>
    <w:rsid w:val="001F143C"/>
    <w:rsid w:val="00206532"/>
    <w:rsid w:val="00211645"/>
    <w:rsid w:val="00215893"/>
    <w:rsid w:val="00230487"/>
    <w:rsid w:val="0023282C"/>
    <w:rsid w:val="00235B86"/>
    <w:rsid w:val="00251CD5"/>
    <w:rsid w:val="00253A53"/>
    <w:rsid w:val="00253D5C"/>
    <w:rsid w:val="00287AB4"/>
    <w:rsid w:val="002A4CCD"/>
    <w:rsid w:val="002B00B8"/>
    <w:rsid w:val="002B791A"/>
    <w:rsid w:val="002E3E96"/>
    <w:rsid w:val="002F5BB0"/>
    <w:rsid w:val="00312F0F"/>
    <w:rsid w:val="0034555C"/>
    <w:rsid w:val="00350EDE"/>
    <w:rsid w:val="0035636A"/>
    <w:rsid w:val="00366577"/>
    <w:rsid w:val="003D25E6"/>
    <w:rsid w:val="003F6626"/>
    <w:rsid w:val="00406887"/>
    <w:rsid w:val="00467973"/>
    <w:rsid w:val="00487EA3"/>
    <w:rsid w:val="004A3E8E"/>
    <w:rsid w:val="004C6A4C"/>
    <w:rsid w:val="004D067D"/>
    <w:rsid w:val="004E7F94"/>
    <w:rsid w:val="004F4AAC"/>
    <w:rsid w:val="00517D4F"/>
    <w:rsid w:val="005A6A92"/>
    <w:rsid w:val="005F68FF"/>
    <w:rsid w:val="00675799"/>
    <w:rsid w:val="006A26E3"/>
    <w:rsid w:val="006C286B"/>
    <w:rsid w:val="006E5AB7"/>
    <w:rsid w:val="006F2D41"/>
    <w:rsid w:val="007348CA"/>
    <w:rsid w:val="0078448D"/>
    <w:rsid w:val="007B5862"/>
    <w:rsid w:val="007C339B"/>
    <w:rsid w:val="007D456F"/>
    <w:rsid w:val="007D4BDE"/>
    <w:rsid w:val="007F2872"/>
    <w:rsid w:val="00824DF3"/>
    <w:rsid w:val="008316D2"/>
    <w:rsid w:val="008330E7"/>
    <w:rsid w:val="00847322"/>
    <w:rsid w:val="00866F73"/>
    <w:rsid w:val="008A27B7"/>
    <w:rsid w:val="008A3D55"/>
    <w:rsid w:val="008D529A"/>
    <w:rsid w:val="00902AAE"/>
    <w:rsid w:val="00945CE2"/>
    <w:rsid w:val="009644DC"/>
    <w:rsid w:val="009B6BCA"/>
    <w:rsid w:val="009C0A6C"/>
    <w:rsid w:val="009C4256"/>
    <w:rsid w:val="009D40A4"/>
    <w:rsid w:val="009E4BED"/>
    <w:rsid w:val="009F4A6A"/>
    <w:rsid w:val="00A1130D"/>
    <w:rsid w:val="00AB4C55"/>
    <w:rsid w:val="00AC7506"/>
    <w:rsid w:val="00AE3393"/>
    <w:rsid w:val="00B26934"/>
    <w:rsid w:val="00B87A1C"/>
    <w:rsid w:val="00B94181"/>
    <w:rsid w:val="00B9535C"/>
    <w:rsid w:val="00B96C93"/>
    <w:rsid w:val="00BB4CA1"/>
    <w:rsid w:val="00BD4429"/>
    <w:rsid w:val="00CA6476"/>
    <w:rsid w:val="00CC0249"/>
    <w:rsid w:val="00CC28C1"/>
    <w:rsid w:val="00CC7C0C"/>
    <w:rsid w:val="00CD165C"/>
    <w:rsid w:val="00CE3AC0"/>
    <w:rsid w:val="00D33DA6"/>
    <w:rsid w:val="00D458B5"/>
    <w:rsid w:val="00D57C47"/>
    <w:rsid w:val="00D73AA8"/>
    <w:rsid w:val="00D871D4"/>
    <w:rsid w:val="00D901B4"/>
    <w:rsid w:val="00DB7FD4"/>
    <w:rsid w:val="00DC0B20"/>
    <w:rsid w:val="00EA1DEB"/>
    <w:rsid w:val="00EB4177"/>
    <w:rsid w:val="00EF0C72"/>
    <w:rsid w:val="00EF7339"/>
    <w:rsid w:val="00F12773"/>
    <w:rsid w:val="00F263FC"/>
    <w:rsid w:val="00F450BD"/>
    <w:rsid w:val="00F74165"/>
    <w:rsid w:val="00F85D31"/>
    <w:rsid w:val="00FB2FE8"/>
    <w:rsid w:val="00FE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0D160"/>
  <w15:chartTrackingRefBased/>
  <w15:docId w15:val="{1E7B90B5-58D7-417E-8063-9AF1649B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70D"/>
  </w:style>
  <w:style w:type="paragraph" w:styleId="Footer">
    <w:name w:val="footer"/>
    <w:basedOn w:val="Normal"/>
    <w:link w:val="FooterChar"/>
    <w:uiPriority w:val="99"/>
    <w:unhideWhenUsed/>
    <w:rsid w:val="00FE7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70D"/>
  </w:style>
  <w:style w:type="character" w:customStyle="1" w:styleId="st">
    <w:name w:val="st"/>
    <w:basedOn w:val="DefaultParagraphFont"/>
    <w:rsid w:val="0035636A"/>
  </w:style>
  <w:style w:type="paragraph" w:styleId="ListParagraph">
    <w:name w:val="List Paragraph"/>
    <w:basedOn w:val="Normal"/>
    <w:uiPriority w:val="34"/>
    <w:qFormat/>
    <w:rsid w:val="003563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FE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9D40A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24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4D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4D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DF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D442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46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39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p\Desktop\Reintegracija%202\Memorandum_SR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082A6-A8B6-4369-A617-31B2B4818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Memorandum_SRB</Template>
  <TotalTime>0</TotalTime>
  <Pages>1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</dc:creator>
  <cp:keywords/>
  <dc:description/>
  <cp:lastModifiedBy>HPLIRCD</cp:lastModifiedBy>
  <cp:revision>5</cp:revision>
  <cp:lastPrinted>2024-05-31T08:17:00Z</cp:lastPrinted>
  <dcterms:created xsi:type="dcterms:W3CDTF">2024-05-31T09:53:00Z</dcterms:created>
  <dcterms:modified xsi:type="dcterms:W3CDTF">2024-05-31T10:01:00Z</dcterms:modified>
</cp:coreProperties>
</file>