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1B7E9" w14:textId="6367AE72" w:rsidR="00574A90" w:rsidRPr="00E13784" w:rsidRDefault="00574A90" w:rsidP="002531F7">
      <w:pPr>
        <w:rPr>
          <w:lang w:val="sr-Latn-RS"/>
        </w:rPr>
      </w:pPr>
      <w:r w:rsidRPr="00E13784">
        <w:rPr>
          <w:lang w:val="sr-Cyrl-RS"/>
        </w:rPr>
        <w:t xml:space="preserve">Број: </w:t>
      </w:r>
      <w:r w:rsidR="005F404A">
        <w:rPr>
          <w:lang w:val="sr-Cyrl-RS"/>
        </w:rPr>
        <w:t>02-67-24.2/24</w:t>
      </w:r>
    </w:p>
    <w:p w14:paraId="1A0DF2C6" w14:textId="342E4F1D" w:rsidR="00574A90" w:rsidRDefault="00574A90" w:rsidP="002531F7">
      <w:pPr>
        <w:rPr>
          <w:lang w:val="sr-Cyrl-RS"/>
        </w:rPr>
      </w:pPr>
      <w:r w:rsidRPr="00E13784">
        <w:rPr>
          <w:lang w:val="sr-Cyrl-RS"/>
        </w:rPr>
        <w:t xml:space="preserve">Датум: </w:t>
      </w:r>
      <w:r w:rsidR="00F24EC2">
        <w:rPr>
          <w:lang w:val="sr-Cyrl-RS"/>
        </w:rPr>
        <w:t>25.11.2024</w:t>
      </w:r>
      <w:r w:rsidR="00C352C5">
        <w:rPr>
          <w:lang w:val="sr-Cyrl-RS"/>
        </w:rPr>
        <w:t>. године</w:t>
      </w:r>
    </w:p>
    <w:p w14:paraId="5B7C4E5F" w14:textId="4AD784DA" w:rsidR="00574A90" w:rsidRDefault="00574A90" w:rsidP="002531F7">
      <w:pPr>
        <w:rPr>
          <w:lang w:val="sr-Cyrl-RS"/>
        </w:rPr>
      </w:pPr>
    </w:p>
    <w:p w14:paraId="49108014" w14:textId="6039F79F" w:rsidR="00574A90" w:rsidRPr="00E310A2" w:rsidRDefault="00235982" w:rsidP="002531F7">
      <w:pPr>
        <w:rPr>
          <w:lang w:val="sr-Cyrl-RS"/>
        </w:rPr>
      </w:pPr>
      <w:r w:rsidRPr="00E310A2">
        <w:rPr>
          <w:lang w:val="sr-Cyrl-RS"/>
        </w:rPr>
        <w:t xml:space="preserve">        </w:t>
      </w:r>
      <w:r w:rsidR="00574A90" w:rsidRPr="00E310A2">
        <w:rPr>
          <w:lang w:val="sr-Cyrl-RS"/>
        </w:rPr>
        <w:t>На основу члана 67. и 88. Статута општине Теслић (</w:t>
      </w:r>
      <w:r w:rsidR="00574A90" w:rsidRPr="00E310A2">
        <w:rPr>
          <w:iCs/>
          <w:lang w:val="sr-Cyrl-RS"/>
        </w:rPr>
        <w:t>,,Службени гласник општине Теслић</w:t>
      </w:r>
      <w:r w:rsidR="00C96BA0" w:rsidRPr="00E310A2">
        <w:rPr>
          <w:lang w:val="sr-Cyrl-RS"/>
        </w:rPr>
        <w:t>“</w:t>
      </w:r>
      <w:r w:rsidR="00574A90" w:rsidRPr="00E310A2">
        <w:rPr>
          <w:lang w:val="sr-Cyrl-RS"/>
        </w:rPr>
        <w:t xml:space="preserve">, </w:t>
      </w:r>
      <w:r w:rsidR="00C96BA0" w:rsidRPr="00E310A2">
        <w:rPr>
          <w:iCs/>
          <w:lang w:val="sr-Cyrl-RS"/>
        </w:rPr>
        <w:t xml:space="preserve">број </w:t>
      </w:r>
      <w:r w:rsidR="00574A90" w:rsidRPr="00E310A2">
        <w:rPr>
          <w:iCs/>
          <w:lang w:val="sr-Cyrl-RS"/>
        </w:rPr>
        <w:t>04/17</w:t>
      </w:r>
      <w:r w:rsidR="00574A90" w:rsidRPr="00E310A2">
        <w:rPr>
          <w:lang w:val="sr-Cyrl-RS"/>
        </w:rPr>
        <w:t>)</w:t>
      </w:r>
      <w:r w:rsidR="00C96BA0" w:rsidRPr="00E310A2">
        <w:rPr>
          <w:lang w:val="sr-Cyrl-RS"/>
        </w:rPr>
        <w:t>,</w:t>
      </w:r>
      <w:r w:rsidR="00E310A2" w:rsidRPr="00E310A2">
        <w:rPr>
          <w:lang w:val="sr-Cyrl-RS"/>
        </w:rPr>
        <w:t xml:space="preserve"> члана 11</w:t>
      </w:r>
      <w:r w:rsidR="00574A90" w:rsidRPr="00E310A2">
        <w:rPr>
          <w:lang w:val="sr-Cyrl-RS"/>
        </w:rPr>
        <w:t xml:space="preserve">. Правилника о условима и критеријумима за стипендирање перспективних спортиста општине Теслић </w:t>
      </w:r>
      <w:r w:rsidR="00574A90" w:rsidRPr="00E310A2">
        <w:rPr>
          <w:iCs/>
          <w:lang w:val="sr-Cyrl-RS"/>
        </w:rPr>
        <w:t xml:space="preserve">(,,Службени </w:t>
      </w:r>
      <w:r w:rsidR="00E310A2" w:rsidRPr="00E310A2">
        <w:rPr>
          <w:iCs/>
          <w:lang w:val="sr-Cyrl-RS"/>
        </w:rPr>
        <w:t>гласник општине Теслић“, број 9/23</w:t>
      </w:r>
      <w:r w:rsidR="00574A90" w:rsidRPr="00E310A2">
        <w:rPr>
          <w:lang w:val="sr-Cyrl-RS"/>
        </w:rPr>
        <w:t xml:space="preserve">) и тачке </w:t>
      </w:r>
      <w:r w:rsidR="00E310A2">
        <w:rPr>
          <w:lang w:val="sr-Latn-RS"/>
        </w:rPr>
        <w:t>X</w:t>
      </w:r>
      <w:r w:rsidR="00E310A2">
        <w:t>IV</w:t>
      </w:r>
      <w:r w:rsidR="00574A90" w:rsidRPr="00E310A2">
        <w:t xml:space="preserve"> </w:t>
      </w:r>
      <w:r w:rsidR="00E310A2" w:rsidRPr="0067664F">
        <w:rPr>
          <w:rFonts w:ascii="Cambria" w:hAnsi="Cambria"/>
          <w:lang w:val="sr-Cyrl-BA"/>
        </w:rPr>
        <w:t>Одлуке о стипендирању („Службени глас</w:t>
      </w:r>
      <w:r w:rsidR="00E310A2">
        <w:rPr>
          <w:rFonts w:ascii="Cambria" w:hAnsi="Cambria"/>
          <w:lang w:val="sr-Cyrl-BA"/>
        </w:rPr>
        <w:t>ник општине Теслић“, број 8/23)</w:t>
      </w:r>
      <w:r w:rsidR="00E310A2">
        <w:rPr>
          <w:rFonts w:ascii="Cambria" w:hAnsi="Cambria"/>
          <w:lang w:val="sr-Latn-RS"/>
        </w:rPr>
        <w:t xml:space="preserve">, a </w:t>
      </w:r>
      <w:r w:rsidR="00C96BA0" w:rsidRPr="00E310A2">
        <w:rPr>
          <w:lang w:val="sr-Cyrl-RS"/>
        </w:rPr>
        <w:t>на приједлог Комисије</w:t>
      </w:r>
      <w:r w:rsidR="00AB1B70" w:rsidRPr="00E310A2">
        <w:rPr>
          <w:lang w:val="sr-Cyrl-RS"/>
        </w:rPr>
        <w:t xml:space="preserve"> образоване Рјешењем број</w:t>
      </w:r>
      <w:r w:rsidR="00ED60B2" w:rsidRPr="00E310A2">
        <w:rPr>
          <w:lang w:val="sr-Cyrl-RS"/>
        </w:rPr>
        <w:t>:</w:t>
      </w:r>
      <w:r w:rsidR="00AB1B70" w:rsidRPr="00E310A2">
        <w:rPr>
          <w:lang w:val="sr-Cyrl-RS"/>
        </w:rPr>
        <w:t xml:space="preserve"> </w:t>
      </w:r>
      <w:r w:rsidR="00772C28" w:rsidRPr="00772C28">
        <w:rPr>
          <w:rFonts w:ascii="Cambria" w:hAnsi="Cambria"/>
          <w:lang w:eastAsia="sr-Latn-RS"/>
        </w:rPr>
        <w:t>02-</w:t>
      </w:r>
      <w:r w:rsidR="00D56A1D">
        <w:rPr>
          <w:rFonts w:ascii="Cambria" w:hAnsi="Cambria"/>
          <w:lang w:val="sr-Cyrl-RS" w:eastAsia="sr-Latn-RS"/>
        </w:rPr>
        <w:t>67-24.1/24</w:t>
      </w:r>
      <w:r w:rsidR="003D50BF" w:rsidRPr="00772C28">
        <w:rPr>
          <w:rFonts w:ascii="Cambria" w:hAnsi="Cambria"/>
          <w:lang w:val="sr-Cyrl-RS" w:eastAsia="sr-Latn-RS"/>
        </w:rPr>
        <w:t xml:space="preserve"> </w:t>
      </w:r>
      <w:r w:rsidR="00D56A1D">
        <w:rPr>
          <w:lang w:val="sr-Cyrl-RS"/>
        </w:rPr>
        <w:t>од 07</w:t>
      </w:r>
      <w:r w:rsidR="003D50BF" w:rsidRPr="00E310A2">
        <w:rPr>
          <w:rFonts w:ascii="Cambria" w:hAnsi="Cambria"/>
          <w:lang w:eastAsia="sr-Latn-RS"/>
        </w:rPr>
        <w:t>.</w:t>
      </w:r>
      <w:r w:rsidR="00D56A1D">
        <w:rPr>
          <w:rFonts w:ascii="Cambria" w:hAnsi="Cambria"/>
          <w:lang w:val="sr-Cyrl-RS" w:eastAsia="sr-Latn-RS"/>
        </w:rPr>
        <w:t>11.2024.</w:t>
      </w:r>
      <w:r w:rsidR="003D50BF" w:rsidRPr="00E310A2">
        <w:rPr>
          <w:rFonts w:ascii="Cambria" w:hAnsi="Cambria"/>
          <w:lang w:eastAsia="sr-Latn-RS"/>
        </w:rPr>
        <w:t xml:space="preserve"> </w:t>
      </w:r>
      <w:proofErr w:type="spellStart"/>
      <w:proofErr w:type="gramStart"/>
      <w:r w:rsidR="003D50BF" w:rsidRPr="00E310A2">
        <w:rPr>
          <w:rFonts w:ascii="Cambria" w:hAnsi="Cambria"/>
          <w:lang w:eastAsia="sr-Latn-RS"/>
        </w:rPr>
        <w:t>године</w:t>
      </w:r>
      <w:proofErr w:type="spellEnd"/>
      <w:proofErr w:type="gramEnd"/>
      <w:r w:rsidR="00C96BA0" w:rsidRPr="00E310A2">
        <w:rPr>
          <w:lang w:val="sr-Cyrl-RS"/>
        </w:rPr>
        <w:t>, начелник општине</w:t>
      </w:r>
      <w:r w:rsidR="00AB1B70" w:rsidRPr="00E310A2">
        <w:rPr>
          <w:lang w:val="sr-Cyrl-RS"/>
        </w:rPr>
        <w:t xml:space="preserve"> </w:t>
      </w:r>
      <w:r w:rsidR="00C96BA0" w:rsidRPr="00E310A2">
        <w:rPr>
          <w:lang w:val="sr-Cyrl-RS"/>
        </w:rPr>
        <w:t>д о н о с и</w:t>
      </w:r>
    </w:p>
    <w:p w14:paraId="111269A7" w14:textId="0A6BE6B7" w:rsidR="00C96BA0" w:rsidRPr="00E310A2" w:rsidRDefault="00C96BA0" w:rsidP="002531F7">
      <w:pPr>
        <w:rPr>
          <w:lang w:val="sr-Cyrl-RS"/>
        </w:rPr>
      </w:pPr>
    </w:p>
    <w:p w14:paraId="687EB30D" w14:textId="5FA7D8E1" w:rsidR="00C96BA0" w:rsidRDefault="00C96BA0" w:rsidP="002531F7">
      <w:pPr>
        <w:rPr>
          <w:lang w:val="sr-Cyrl-RS"/>
        </w:rPr>
      </w:pPr>
    </w:p>
    <w:p w14:paraId="02DDB21F" w14:textId="2A45E2EC" w:rsidR="00C96BA0" w:rsidRDefault="00C96BA0" w:rsidP="00D46843">
      <w:pPr>
        <w:jc w:val="center"/>
        <w:rPr>
          <w:b/>
          <w:bCs/>
          <w:lang w:val="sr-Cyrl-RS"/>
        </w:rPr>
      </w:pPr>
      <w:r w:rsidRPr="00C96BA0">
        <w:rPr>
          <w:b/>
          <w:bCs/>
          <w:lang w:val="sr-Cyrl-RS"/>
        </w:rPr>
        <w:t>Р Ј Е Ш Е Њ Е</w:t>
      </w:r>
    </w:p>
    <w:p w14:paraId="3CEA0AE1" w14:textId="36FA16B1" w:rsidR="00C96BA0" w:rsidRDefault="00C96BA0" w:rsidP="00C96BA0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о додјели стипендија </w:t>
      </w:r>
      <w:r w:rsidR="005B40D1">
        <w:rPr>
          <w:b/>
          <w:bCs/>
          <w:lang w:val="sr-Cyrl-RS"/>
        </w:rPr>
        <w:t>перспективним спортистима у 2024</w:t>
      </w:r>
      <w:r>
        <w:rPr>
          <w:b/>
          <w:bCs/>
          <w:lang w:val="sr-Cyrl-RS"/>
        </w:rPr>
        <w:t>. години</w:t>
      </w:r>
    </w:p>
    <w:p w14:paraId="55F48ACB" w14:textId="217D7154" w:rsidR="00C96BA0" w:rsidRDefault="00C96BA0" w:rsidP="00C96BA0">
      <w:pPr>
        <w:jc w:val="center"/>
        <w:rPr>
          <w:b/>
          <w:bCs/>
          <w:lang w:val="sr-Cyrl-RS"/>
        </w:rPr>
      </w:pPr>
    </w:p>
    <w:p w14:paraId="6ADEC34C" w14:textId="6518745D" w:rsidR="006D58A5" w:rsidRDefault="006D58A5" w:rsidP="00FC4527">
      <w:pPr>
        <w:ind w:left="360"/>
        <w:rPr>
          <w:b/>
          <w:bCs/>
          <w:lang w:val="sr-Cyrl-RS"/>
        </w:rPr>
      </w:pPr>
    </w:p>
    <w:p w14:paraId="2CFF0C8F" w14:textId="4D8FBDAA" w:rsidR="006D58A5" w:rsidRDefault="009C4504" w:rsidP="009C4504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ab/>
      </w:r>
      <w:r w:rsidR="006D58A5" w:rsidRPr="00D46843">
        <w:rPr>
          <w:lang w:val="sr-Cyrl-RS"/>
        </w:rPr>
        <w:t>Спортске стипендије за 202</w:t>
      </w:r>
      <w:r w:rsidR="005B40D1">
        <w:rPr>
          <w:lang w:val="sr-Latn-RS"/>
        </w:rPr>
        <w:t>4</w:t>
      </w:r>
      <w:r w:rsidR="006D58A5" w:rsidRPr="00D46843">
        <w:rPr>
          <w:lang w:val="sr-Cyrl-RS"/>
        </w:rPr>
        <w:t>. годину додјељују се сљедећим спортистима:</w:t>
      </w:r>
    </w:p>
    <w:p w14:paraId="00339FA7" w14:textId="77777777" w:rsidR="00F40C5D" w:rsidRPr="00D46843" w:rsidRDefault="00F40C5D" w:rsidP="00F40C5D">
      <w:pPr>
        <w:pStyle w:val="ListParagraph"/>
        <w:ind w:left="360"/>
        <w:rPr>
          <w:lang w:val="sr-Cyrl-RS"/>
        </w:rPr>
      </w:pPr>
    </w:p>
    <w:p w14:paraId="253D1C18" w14:textId="77777777" w:rsidR="005B40D1" w:rsidRPr="006356F1" w:rsidRDefault="005B40D1" w:rsidP="005B40D1">
      <w:pPr>
        <w:numPr>
          <w:ilvl w:val="1"/>
          <w:numId w:val="14"/>
        </w:numPr>
        <w:jc w:val="left"/>
        <w:rPr>
          <w:rFonts w:ascii="Cambria" w:hAnsi="Cambria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t>Врста спорта: ФУДБАЛ</w:t>
      </w:r>
    </w:p>
    <w:p w14:paraId="346B8D7A" w14:textId="77777777" w:rsidR="005B40D1" w:rsidRPr="006356F1" w:rsidRDefault="005B40D1" w:rsidP="005B40D1">
      <w:pPr>
        <w:ind w:left="1800"/>
        <w:rPr>
          <w:rFonts w:ascii="Cambria" w:hAnsi="Cambria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170"/>
        <w:gridCol w:w="1655"/>
      </w:tblGrid>
      <w:tr w:rsidR="005B40D1" w:rsidRPr="006356F1" w14:paraId="4F728C1B" w14:textId="77777777" w:rsidTr="00FA40CD">
        <w:trPr>
          <w:cantSplit/>
          <w:trHeight w:val="1461"/>
          <w:jc w:val="center"/>
        </w:trPr>
        <w:tc>
          <w:tcPr>
            <w:tcW w:w="704" w:type="dxa"/>
            <w:textDirection w:val="btLr"/>
          </w:tcPr>
          <w:p w14:paraId="1D1F431C" w14:textId="77777777" w:rsidR="005B40D1" w:rsidRPr="006356F1" w:rsidRDefault="005B40D1" w:rsidP="00FA40CD">
            <w:pPr>
              <w:ind w:left="113" w:right="113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4170" w:type="dxa"/>
          </w:tcPr>
          <w:p w14:paraId="535E4F14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640C9E29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531C7A50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Презиме (очево име) и име</w:t>
            </w:r>
          </w:p>
        </w:tc>
        <w:tc>
          <w:tcPr>
            <w:tcW w:w="1655" w:type="dxa"/>
          </w:tcPr>
          <w:p w14:paraId="068D2CBA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70F990FE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313C4DAC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</w:rPr>
              <w:t>Остварени бодови</w:t>
            </w:r>
          </w:p>
          <w:p w14:paraId="717C7A73" w14:textId="77777777" w:rsidR="005B40D1" w:rsidRPr="006356F1" w:rsidRDefault="005B40D1" w:rsidP="00FA40CD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5B40D1" w:rsidRPr="006356F1" w14:paraId="39C38D8A" w14:textId="77777777" w:rsidTr="00FA40CD">
        <w:trPr>
          <w:jc w:val="center"/>
        </w:trPr>
        <w:tc>
          <w:tcPr>
            <w:tcW w:w="704" w:type="dxa"/>
          </w:tcPr>
          <w:p w14:paraId="7875CB3C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5A02BE6C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 xml:space="preserve">Вукмировић (Саша) Душан </w:t>
            </w:r>
          </w:p>
        </w:tc>
        <w:tc>
          <w:tcPr>
            <w:tcW w:w="1655" w:type="dxa"/>
          </w:tcPr>
          <w:p w14:paraId="3650185E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23</w:t>
            </w:r>
          </w:p>
        </w:tc>
      </w:tr>
      <w:tr w:rsidR="005B40D1" w:rsidRPr="006356F1" w14:paraId="13FE45FF" w14:textId="77777777" w:rsidTr="00FA40CD">
        <w:trPr>
          <w:jc w:val="center"/>
        </w:trPr>
        <w:tc>
          <w:tcPr>
            <w:tcW w:w="704" w:type="dxa"/>
          </w:tcPr>
          <w:p w14:paraId="1E19B43D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5B24381D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Бубић (Саша) Немања</w:t>
            </w:r>
          </w:p>
        </w:tc>
        <w:tc>
          <w:tcPr>
            <w:tcW w:w="1655" w:type="dxa"/>
          </w:tcPr>
          <w:p w14:paraId="178993F8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17</w:t>
            </w:r>
          </w:p>
        </w:tc>
      </w:tr>
      <w:tr w:rsidR="005B40D1" w:rsidRPr="006356F1" w14:paraId="49B103FB" w14:textId="77777777" w:rsidTr="00FA40CD">
        <w:trPr>
          <w:jc w:val="center"/>
        </w:trPr>
        <w:tc>
          <w:tcPr>
            <w:tcW w:w="704" w:type="dxa"/>
          </w:tcPr>
          <w:p w14:paraId="1CD00442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7340096D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Ковачевић (Далибор) Михајло</w:t>
            </w:r>
          </w:p>
        </w:tc>
        <w:tc>
          <w:tcPr>
            <w:tcW w:w="1655" w:type="dxa"/>
          </w:tcPr>
          <w:p w14:paraId="7AB6964D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17</w:t>
            </w:r>
          </w:p>
        </w:tc>
      </w:tr>
      <w:tr w:rsidR="005B40D1" w:rsidRPr="006356F1" w14:paraId="686349F9" w14:textId="77777777" w:rsidTr="00FA40CD">
        <w:trPr>
          <w:jc w:val="center"/>
        </w:trPr>
        <w:tc>
          <w:tcPr>
            <w:tcW w:w="704" w:type="dxa"/>
          </w:tcPr>
          <w:p w14:paraId="26F27F57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400BE733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Станковић (Сребренко) Срђан</w:t>
            </w:r>
          </w:p>
        </w:tc>
        <w:tc>
          <w:tcPr>
            <w:tcW w:w="1655" w:type="dxa"/>
          </w:tcPr>
          <w:p w14:paraId="23B16B04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5</w:t>
            </w:r>
          </w:p>
        </w:tc>
      </w:tr>
      <w:tr w:rsidR="005B40D1" w:rsidRPr="006356F1" w14:paraId="66A948F8" w14:textId="77777777" w:rsidTr="00FA40CD">
        <w:trPr>
          <w:jc w:val="center"/>
        </w:trPr>
        <w:tc>
          <w:tcPr>
            <w:tcW w:w="704" w:type="dxa"/>
          </w:tcPr>
          <w:p w14:paraId="4419C746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5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2BFE9EE6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Радешић (Ненад) Срђан</w:t>
            </w:r>
          </w:p>
        </w:tc>
        <w:tc>
          <w:tcPr>
            <w:tcW w:w="1655" w:type="dxa"/>
          </w:tcPr>
          <w:p w14:paraId="6222A88E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2</w:t>
            </w:r>
          </w:p>
        </w:tc>
      </w:tr>
    </w:tbl>
    <w:p w14:paraId="076135D4" w14:textId="77777777" w:rsidR="005B40D1" w:rsidRPr="006356F1" w:rsidRDefault="005B40D1" w:rsidP="005B40D1">
      <w:pPr>
        <w:ind w:left="1800"/>
        <w:rPr>
          <w:rFonts w:ascii="Cambria" w:hAnsi="Cambria"/>
          <w:lang w:val="sr-Cyrl-RS"/>
        </w:rPr>
      </w:pPr>
    </w:p>
    <w:p w14:paraId="375AB06D" w14:textId="77777777" w:rsidR="005B40D1" w:rsidRPr="006356F1" w:rsidRDefault="005B40D1" w:rsidP="005B40D1">
      <w:pPr>
        <w:numPr>
          <w:ilvl w:val="1"/>
          <w:numId w:val="14"/>
        </w:numPr>
        <w:contextualSpacing/>
        <w:rPr>
          <w:rFonts w:ascii="Cambria" w:hAnsi="Cambria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t>Врста спорта: СТРЕЉАШТВО</w:t>
      </w:r>
    </w:p>
    <w:p w14:paraId="2D2F1818" w14:textId="77777777" w:rsidR="005B40D1" w:rsidRPr="006356F1" w:rsidRDefault="005B40D1" w:rsidP="005B40D1">
      <w:pPr>
        <w:contextualSpacing/>
        <w:rPr>
          <w:rFonts w:ascii="Cambria" w:hAnsi="Cambria"/>
          <w:b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170"/>
        <w:gridCol w:w="1655"/>
      </w:tblGrid>
      <w:tr w:rsidR="005B40D1" w:rsidRPr="006356F1" w14:paraId="70D1B9A9" w14:textId="77777777" w:rsidTr="00FA40CD">
        <w:trPr>
          <w:cantSplit/>
          <w:trHeight w:val="1461"/>
          <w:jc w:val="center"/>
        </w:trPr>
        <w:tc>
          <w:tcPr>
            <w:tcW w:w="704" w:type="dxa"/>
            <w:textDirection w:val="btLr"/>
          </w:tcPr>
          <w:p w14:paraId="02BC2A0A" w14:textId="77777777" w:rsidR="005B40D1" w:rsidRPr="006356F1" w:rsidRDefault="005B40D1" w:rsidP="00FA40CD">
            <w:pPr>
              <w:ind w:left="113" w:right="113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4170" w:type="dxa"/>
          </w:tcPr>
          <w:p w14:paraId="07A56288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6EC1A4EB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15E0ADF8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Презиме (очево име) и име</w:t>
            </w:r>
          </w:p>
        </w:tc>
        <w:tc>
          <w:tcPr>
            <w:tcW w:w="1655" w:type="dxa"/>
          </w:tcPr>
          <w:p w14:paraId="677ECF4B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06E3660A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5CCE2F6D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</w:rPr>
              <w:t>Остварени бодови</w:t>
            </w:r>
          </w:p>
          <w:p w14:paraId="6CFE3F5D" w14:textId="77777777" w:rsidR="005B40D1" w:rsidRPr="006356F1" w:rsidRDefault="005B40D1" w:rsidP="00FA40CD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5B40D1" w:rsidRPr="006356F1" w14:paraId="6EDBB99E" w14:textId="77777777" w:rsidTr="00FA40CD">
        <w:trPr>
          <w:jc w:val="center"/>
        </w:trPr>
        <w:tc>
          <w:tcPr>
            <w:tcW w:w="704" w:type="dxa"/>
          </w:tcPr>
          <w:p w14:paraId="38CC715F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16260F6C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 xml:space="preserve">Продић (Младен) Анастасија </w:t>
            </w:r>
          </w:p>
        </w:tc>
        <w:tc>
          <w:tcPr>
            <w:tcW w:w="1655" w:type="dxa"/>
          </w:tcPr>
          <w:p w14:paraId="4D2A67C4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48</w:t>
            </w:r>
          </w:p>
        </w:tc>
      </w:tr>
      <w:tr w:rsidR="005B40D1" w:rsidRPr="006356F1" w14:paraId="6107A699" w14:textId="77777777" w:rsidTr="00FA40CD">
        <w:trPr>
          <w:jc w:val="center"/>
        </w:trPr>
        <w:tc>
          <w:tcPr>
            <w:tcW w:w="704" w:type="dxa"/>
          </w:tcPr>
          <w:p w14:paraId="7E6CE66B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32D0992C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Драгушин (Драгољуб) Саша</w:t>
            </w:r>
          </w:p>
        </w:tc>
        <w:tc>
          <w:tcPr>
            <w:tcW w:w="1655" w:type="dxa"/>
          </w:tcPr>
          <w:p w14:paraId="07910208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44</w:t>
            </w:r>
          </w:p>
        </w:tc>
      </w:tr>
      <w:tr w:rsidR="005B40D1" w:rsidRPr="006356F1" w14:paraId="7C7B8067" w14:textId="77777777" w:rsidTr="00FA40CD">
        <w:trPr>
          <w:jc w:val="center"/>
        </w:trPr>
        <w:tc>
          <w:tcPr>
            <w:tcW w:w="704" w:type="dxa"/>
          </w:tcPr>
          <w:p w14:paraId="7D8F3689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7A2C28BE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Јокић (Зоранко) Иван</w:t>
            </w:r>
          </w:p>
        </w:tc>
        <w:tc>
          <w:tcPr>
            <w:tcW w:w="1655" w:type="dxa"/>
          </w:tcPr>
          <w:p w14:paraId="0B23EE59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44</w:t>
            </w:r>
          </w:p>
        </w:tc>
      </w:tr>
    </w:tbl>
    <w:p w14:paraId="28F9F8D7" w14:textId="77777777" w:rsidR="005B40D1" w:rsidRPr="006356F1" w:rsidRDefault="005B40D1" w:rsidP="005B40D1">
      <w:pPr>
        <w:contextualSpacing/>
        <w:rPr>
          <w:rFonts w:ascii="Cambria" w:hAnsi="Cambria"/>
          <w:b/>
          <w:lang w:val="sr-Cyrl-RS"/>
        </w:rPr>
      </w:pPr>
    </w:p>
    <w:p w14:paraId="18CC08AE" w14:textId="77777777" w:rsidR="005B40D1" w:rsidRPr="006356F1" w:rsidRDefault="005B40D1" w:rsidP="005B40D1">
      <w:pPr>
        <w:numPr>
          <w:ilvl w:val="1"/>
          <w:numId w:val="14"/>
        </w:numPr>
        <w:contextualSpacing/>
        <w:rPr>
          <w:rFonts w:ascii="Cambria" w:hAnsi="Cambria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t>Врста спорта: КОШАРКА</w:t>
      </w:r>
    </w:p>
    <w:p w14:paraId="6675B401" w14:textId="77777777" w:rsidR="005B40D1" w:rsidRPr="006356F1" w:rsidRDefault="005B40D1" w:rsidP="005B40D1">
      <w:pPr>
        <w:ind w:left="792"/>
        <w:contextualSpacing/>
        <w:rPr>
          <w:rFonts w:ascii="Cambria" w:hAnsi="Cambria"/>
          <w:b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170"/>
        <w:gridCol w:w="1655"/>
      </w:tblGrid>
      <w:tr w:rsidR="005B40D1" w:rsidRPr="006356F1" w14:paraId="4A1764FA" w14:textId="77777777" w:rsidTr="00FA40CD">
        <w:trPr>
          <w:cantSplit/>
          <w:trHeight w:val="1461"/>
          <w:jc w:val="center"/>
        </w:trPr>
        <w:tc>
          <w:tcPr>
            <w:tcW w:w="704" w:type="dxa"/>
            <w:textDirection w:val="btLr"/>
          </w:tcPr>
          <w:p w14:paraId="4C877E6D" w14:textId="77777777" w:rsidR="005B40D1" w:rsidRPr="006356F1" w:rsidRDefault="005B40D1" w:rsidP="00FA40CD">
            <w:pPr>
              <w:ind w:left="113" w:right="113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lastRenderedPageBreak/>
              <w:t>Редни број</w:t>
            </w:r>
          </w:p>
        </w:tc>
        <w:tc>
          <w:tcPr>
            <w:tcW w:w="4170" w:type="dxa"/>
          </w:tcPr>
          <w:p w14:paraId="050A034D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6C2D636F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244C7796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Презиме (очево име) и име</w:t>
            </w:r>
          </w:p>
        </w:tc>
        <w:tc>
          <w:tcPr>
            <w:tcW w:w="1655" w:type="dxa"/>
          </w:tcPr>
          <w:p w14:paraId="24947C74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6F772223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48659B2A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</w:rPr>
              <w:t>Остварени бодови</w:t>
            </w:r>
          </w:p>
          <w:p w14:paraId="7CFE7D3C" w14:textId="77777777" w:rsidR="005B40D1" w:rsidRPr="006356F1" w:rsidRDefault="005B40D1" w:rsidP="00FA40CD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5B40D1" w:rsidRPr="006356F1" w14:paraId="34EF6E7A" w14:textId="77777777" w:rsidTr="00FA40CD">
        <w:trPr>
          <w:jc w:val="center"/>
        </w:trPr>
        <w:tc>
          <w:tcPr>
            <w:tcW w:w="704" w:type="dxa"/>
          </w:tcPr>
          <w:p w14:paraId="7E89A029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00D240D5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Ђурић (Радојица) Маја</w:t>
            </w:r>
          </w:p>
        </w:tc>
        <w:tc>
          <w:tcPr>
            <w:tcW w:w="1655" w:type="dxa"/>
          </w:tcPr>
          <w:p w14:paraId="1D0DC947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33</w:t>
            </w:r>
          </w:p>
        </w:tc>
      </w:tr>
      <w:tr w:rsidR="005B40D1" w:rsidRPr="006356F1" w14:paraId="4DEB7BE2" w14:textId="77777777" w:rsidTr="00FA40CD">
        <w:trPr>
          <w:jc w:val="center"/>
        </w:trPr>
        <w:tc>
          <w:tcPr>
            <w:tcW w:w="704" w:type="dxa"/>
          </w:tcPr>
          <w:p w14:paraId="606E20D0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7BEDAFA0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Ђекановић (Иво) Миа</w:t>
            </w:r>
          </w:p>
        </w:tc>
        <w:tc>
          <w:tcPr>
            <w:tcW w:w="1655" w:type="dxa"/>
          </w:tcPr>
          <w:p w14:paraId="68779066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28</w:t>
            </w:r>
          </w:p>
        </w:tc>
      </w:tr>
    </w:tbl>
    <w:p w14:paraId="5DFC7D58" w14:textId="77777777" w:rsidR="005B40D1" w:rsidRPr="006356F1" w:rsidRDefault="005B40D1" w:rsidP="005B40D1">
      <w:pPr>
        <w:contextualSpacing/>
        <w:rPr>
          <w:rFonts w:ascii="Cambria" w:hAnsi="Cambria"/>
          <w:b/>
          <w:lang w:val="sr-Cyrl-RS"/>
        </w:rPr>
      </w:pPr>
    </w:p>
    <w:p w14:paraId="3A61768E" w14:textId="77777777" w:rsidR="005B40D1" w:rsidRPr="006356F1" w:rsidRDefault="005B40D1" w:rsidP="005B40D1">
      <w:pPr>
        <w:numPr>
          <w:ilvl w:val="1"/>
          <w:numId w:val="14"/>
        </w:numPr>
        <w:contextualSpacing/>
        <w:rPr>
          <w:rFonts w:ascii="Cambria" w:hAnsi="Cambria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t>Врста спорта: КАРАТЕ</w:t>
      </w:r>
    </w:p>
    <w:p w14:paraId="480DFA68" w14:textId="77777777" w:rsidR="005B40D1" w:rsidRPr="006356F1" w:rsidRDefault="005B40D1" w:rsidP="005B40D1">
      <w:pPr>
        <w:ind w:left="792"/>
        <w:contextualSpacing/>
        <w:rPr>
          <w:rFonts w:ascii="Cambria" w:hAnsi="Cambria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170"/>
        <w:gridCol w:w="1655"/>
      </w:tblGrid>
      <w:tr w:rsidR="005B40D1" w:rsidRPr="006356F1" w14:paraId="1A8820EB" w14:textId="77777777" w:rsidTr="00FA40CD">
        <w:trPr>
          <w:cantSplit/>
          <w:trHeight w:val="1461"/>
          <w:jc w:val="center"/>
        </w:trPr>
        <w:tc>
          <w:tcPr>
            <w:tcW w:w="704" w:type="dxa"/>
            <w:textDirection w:val="btLr"/>
          </w:tcPr>
          <w:p w14:paraId="5B4C32EF" w14:textId="77777777" w:rsidR="005B40D1" w:rsidRPr="006356F1" w:rsidRDefault="005B40D1" w:rsidP="00FA40CD">
            <w:pPr>
              <w:ind w:left="113" w:right="113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4170" w:type="dxa"/>
          </w:tcPr>
          <w:p w14:paraId="154ADBC9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73DE6324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358E53F7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Презиме (очево име) и име</w:t>
            </w:r>
          </w:p>
        </w:tc>
        <w:tc>
          <w:tcPr>
            <w:tcW w:w="1655" w:type="dxa"/>
          </w:tcPr>
          <w:p w14:paraId="3037F62F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6DEC3F8A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1B4E8280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</w:rPr>
              <w:t>Остварени бодови</w:t>
            </w:r>
          </w:p>
          <w:p w14:paraId="2DF13B99" w14:textId="77777777" w:rsidR="005B40D1" w:rsidRPr="006356F1" w:rsidRDefault="005B40D1" w:rsidP="00FA40CD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5B40D1" w:rsidRPr="006356F1" w14:paraId="4CA27DB5" w14:textId="77777777" w:rsidTr="00FA40CD">
        <w:trPr>
          <w:jc w:val="center"/>
        </w:trPr>
        <w:tc>
          <w:tcPr>
            <w:tcW w:w="704" w:type="dxa"/>
          </w:tcPr>
          <w:p w14:paraId="7363A405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50984D0D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Јотић (Душко) Лука</w:t>
            </w:r>
          </w:p>
        </w:tc>
        <w:tc>
          <w:tcPr>
            <w:tcW w:w="1655" w:type="dxa"/>
          </w:tcPr>
          <w:p w14:paraId="7DD0C1A9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49</w:t>
            </w:r>
          </w:p>
        </w:tc>
      </w:tr>
      <w:tr w:rsidR="005B40D1" w:rsidRPr="006356F1" w14:paraId="526BA496" w14:textId="77777777" w:rsidTr="00FA40CD">
        <w:trPr>
          <w:jc w:val="center"/>
        </w:trPr>
        <w:tc>
          <w:tcPr>
            <w:tcW w:w="704" w:type="dxa"/>
          </w:tcPr>
          <w:p w14:paraId="10BD78C6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4FCF0C9C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Ботић (Данијел) Ена</w:t>
            </w:r>
          </w:p>
        </w:tc>
        <w:tc>
          <w:tcPr>
            <w:tcW w:w="1655" w:type="dxa"/>
          </w:tcPr>
          <w:p w14:paraId="55239DDA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30</w:t>
            </w:r>
          </w:p>
        </w:tc>
      </w:tr>
      <w:tr w:rsidR="005B40D1" w:rsidRPr="006356F1" w14:paraId="19061D1E" w14:textId="77777777" w:rsidTr="00FA40CD">
        <w:trPr>
          <w:jc w:val="center"/>
        </w:trPr>
        <w:tc>
          <w:tcPr>
            <w:tcW w:w="704" w:type="dxa"/>
          </w:tcPr>
          <w:p w14:paraId="0695FA05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42A53808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Слијепчевић (Милутин) Анђела</w:t>
            </w:r>
          </w:p>
        </w:tc>
        <w:tc>
          <w:tcPr>
            <w:tcW w:w="1655" w:type="dxa"/>
          </w:tcPr>
          <w:p w14:paraId="576356CF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20</w:t>
            </w:r>
          </w:p>
        </w:tc>
      </w:tr>
      <w:tr w:rsidR="005B40D1" w:rsidRPr="006356F1" w14:paraId="20E1E13C" w14:textId="77777777" w:rsidTr="00FA40CD">
        <w:trPr>
          <w:jc w:val="center"/>
        </w:trPr>
        <w:tc>
          <w:tcPr>
            <w:tcW w:w="704" w:type="dxa"/>
          </w:tcPr>
          <w:p w14:paraId="1A97BA2E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49CE259E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Зорановић (Радојко) Анђела</w:t>
            </w:r>
          </w:p>
        </w:tc>
        <w:tc>
          <w:tcPr>
            <w:tcW w:w="1655" w:type="dxa"/>
          </w:tcPr>
          <w:p w14:paraId="0485ED01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19</w:t>
            </w:r>
          </w:p>
        </w:tc>
      </w:tr>
    </w:tbl>
    <w:p w14:paraId="148A722C" w14:textId="77777777" w:rsidR="005B40D1" w:rsidRPr="006356F1" w:rsidRDefault="005B40D1" w:rsidP="005B40D1">
      <w:pPr>
        <w:contextualSpacing/>
        <w:rPr>
          <w:rFonts w:ascii="Cambria" w:hAnsi="Cambria"/>
          <w:b/>
          <w:lang w:val="sr-Cyrl-RS"/>
        </w:rPr>
      </w:pPr>
    </w:p>
    <w:p w14:paraId="1E4ABE61" w14:textId="77777777" w:rsidR="005B40D1" w:rsidRPr="006356F1" w:rsidRDefault="005B40D1" w:rsidP="005B40D1">
      <w:pPr>
        <w:numPr>
          <w:ilvl w:val="1"/>
          <w:numId w:val="14"/>
        </w:numPr>
        <w:contextualSpacing/>
        <w:rPr>
          <w:rFonts w:ascii="Cambria" w:hAnsi="Cambria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t>Врста спорта : ШАХ</w:t>
      </w:r>
    </w:p>
    <w:p w14:paraId="34765226" w14:textId="77777777" w:rsidR="005B40D1" w:rsidRPr="006356F1" w:rsidRDefault="005B40D1" w:rsidP="005B40D1">
      <w:pPr>
        <w:ind w:left="792"/>
        <w:contextualSpacing/>
        <w:rPr>
          <w:rFonts w:ascii="Cambria" w:hAnsi="Cambria"/>
          <w:b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170"/>
        <w:gridCol w:w="1655"/>
      </w:tblGrid>
      <w:tr w:rsidR="005B40D1" w:rsidRPr="006356F1" w14:paraId="1BE27726" w14:textId="77777777" w:rsidTr="00FA40CD">
        <w:trPr>
          <w:cantSplit/>
          <w:trHeight w:val="1461"/>
          <w:jc w:val="center"/>
        </w:trPr>
        <w:tc>
          <w:tcPr>
            <w:tcW w:w="704" w:type="dxa"/>
            <w:textDirection w:val="btLr"/>
          </w:tcPr>
          <w:p w14:paraId="3A3A5D83" w14:textId="77777777" w:rsidR="005B40D1" w:rsidRPr="006356F1" w:rsidRDefault="005B40D1" w:rsidP="00FA40CD">
            <w:pPr>
              <w:ind w:left="113" w:right="113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4170" w:type="dxa"/>
          </w:tcPr>
          <w:p w14:paraId="6C223F08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78D90AF1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3985B544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Презиме (очево име) и име</w:t>
            </w:r>
          </w:p>
        </w:tc>
        <w:tc>
          <w:tcPr>
            <w:tcW w:w="1655" w:type="dxa"/>
          </w:tcPr>
          <w:p w14:paraId="5987B2F7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45E98F96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2C364FE0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</w:rPr>
              <w:t>Остварени бодови</w:t>
            </w:r>
          </w:p>
          <w:p w14:paraId="3AA30ACF" w14:textId="77777777" w:rsidR="005B40D1" w:rsidRPr="006356F1" w:rsidRDefault="005B40D1" w:rsidP="00FA40CD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5B40D1" w:rsidRPr="006356F1" w14:paraId="317BA128" w14:textId="77777777" w:rsidTr="00FA40CD">
        <w:trPr>
          <w:jc w:val="center"/>
        </w:trPr>
        <w:tc>
          <w:tcPr>
            <w:tcW w:w="704" w:type="dxa"/>
          </w:tcPr>
          <w:p w14:paraId="5A01BF60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1017A629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Бабић (Александар) Милана</w:t>
            </w:r>
          </w:p>
        </w:tc>
        <w:tc>
          <w:tcPr>
            <w:tcW w:w="1655" w:type="dxa"/>
          </w:tcPr>
          <w:p w14:paraId="764E3607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113</w:t>
            </w:r>
          </w:p>
        </w:tc>
      </w:tr>
      <w:tr w:rsidR="005B40D1" w:rsidRPr="006356F1" w14:paraId="1A43EE6C" w14:textId="77777777" w:rsidTr="00FA40CD">
        <w:trPr>
          <w:jc w:val="center"/>
        </w:trPr>
        <w:tc>
          <w:tcPr>
            <w:tcW w:w="704" w:type="dxa"/>
          </w:tcPr>
          <w:p w14:paraId="6EE243AF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794B8DB4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Бабић (Александар) Маша</w:t>
            </w:r>
          </w:p>
        </w:tc>
        <w:tc>
          <w:tcPr>
            <w:tcW w:w="1655" w:type="dxa"/>
          </w:tcPr>
          <w:p w14:paraId="6288196A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111</w:t>
            </w:r>
          </w:p>
        </w:tc>
      </w:tr>
    </w:tbl>
    <w:p w14:paraId="3B1E62D3" w14:textId="77777777" w:rsidR="005B40D1" w:rsidRPr="006356F1" w:rsidRDefault="005B40D1" w:rsidP="005B40D1">
      <w:pPr>
        <w:ind w:left="360"/>
        <w:contextualSpacing/>
        <w:rPr>
          <w:rFonts w:ascii="Cambria" w:hAnsi="Cambria"/>
          <w:b/>
          <w:lang w:val="sr-Cyrl-RS"/>
        </w:rPr>
      </w:pPr>
    </w:p>
    <w:p w14:paraId="17C21E55" w14:textId="77777777" w:rsidR="005B40D1" w:rsidRPr="006356F1" w:rsidRDefault="005B40D1" w:rsidP="005B40D1">
      <w:pPr>
        <w:numPr>
          <w:ilvl w:val="1"/>
          <w:numId w:val="14"/>
        </w:numPr>
        <w:contextualSpacing/>
        <w:rPr>
          <w:rFonts w:ascii="Cambria" w:hAnsi="Cambria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t>Врста спорта: РУКОМЕТ</w:t>
      </w:r>
    </w:p>
    <w:p w14:paraId="0D126904" w14:textId="77777777" w:rsidR="005B40D1" w:rsidRPr="006356F1" w:rsidRDefault="005B40D1" w:rsidP="005B40D1">
      <w:pPr>
        <w:ind w:left="792"/>
        <w:contextualSpacing/>
        <w:rPr>
          <w:rFonts w:ascii="Cambria" w:hAnsi="Cambria"/>
          <w:b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170"/>
        <w:gridCol w:w="1655"/>
      </w:tblGrid>
      <w:tr w:rsidR="005B40D1" w:rsidRPr="006356F1" w14:paraId="114E495C" w14:textId="77777777" w:rsidTr="00FA40CD">
        <w:trPr>
          <w:cantSplit/>
          <w:trHeight w:val="1461"/>
          <w:jc w:val="center"/>
        </w:trPr>
        <w:tc>
          <w:tcPr>
            <w:tcW w:w="704" w:type="dxa"/>
            <w:textDirection w:val="btLr"/>
          </w:tcPr>
          <w:p w14:paraId="16537288" w14:textId="77777777" w:rsidR="005B40D1" w:rsidRPr="006356F1" w:rsidRDefault="005B40D1" w:rsidP="00FA40CD">
            <w:pPr>
              <w:ind w:left="113" w:right="113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4170" w:type="dxa"/>
          </w:tcPr>
          <w:p w14:paraId="1A5D881A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113B05DF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205CE6DF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Презиме (очево име) и име</w:t>
            </w:r>
          </w:p>
        </w:tc>
        <w:tc>
          <w:tcPr>
            <w:tcW w:w="1655" w:type="dxa"/>
          </w:tcPr>
          <w:p w14:paraId="2711CEF5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713D4D97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57D689B9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</w:rPr>
              <w:t>Остварени бодови</w:t>
            </w:r>
          </w:p>
          <w:p w14:paraId="5C6E5F63" w14:textId="77777777" w:rsidR="005B40D1" w:rsidRPr="006356F1" w:rsidRDefault="005B40D1" w:rsidP="00FA40CD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5B40D1" w:rsidRPr="006356F1" w14:paraId="1379E4F3" w14:textId="77777777" w:rsidTr="00FA40CD">
        <w:trPr>
          <w:jc w:val="center"/>
        </w:trPr>
        <w:tc>
          <w:tcPr>
            <w:tcW w:w="704" w:type="dxa"/>
          </w:tcPr>
          <w:p w14:paraId="03611396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3E3907B5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Владан (Бранко) Јовичић</w:t>
            </w:r>
          </w:p>
        </w:tc>
        <w:tc>
          <w:tcPr>
            <w:tcW w:w="1655" w:type="dxa"/>
          </w:tcPr>
          <w:p w14:paraId="2CE976A8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11</w:t>
            </w:r>
          </w:p>
        </w:tc>
      </w:tr>
    </w:tbl>
    <w:p w14:paraId="4650F08E" w14:textId="77777777" w:rsidR="005B40D1" w:rsidRDefault="005B40D1" w:rsidP="005B40D1">
      <w:pPr>
        <w:ind w:left="792"/>
        <w:contextualSpacing/>
        <w:rPr>
          <w:rFonts w:ascii="Cambria" w:hAnsi="Cambria" w:cs="Times New Roman"/>
          <w:b/>
          <w:lang w:val="sr-Cyrl-RS"/>
        </w:rPr>
      </w:pPr>
    </w:p>
    <w:p w14:paraId="2A294CDB" w14:textId="77777777" w:rsidR="005B40D1" w:rsidRDefault="005B40D1" w:rsidP="005B40D1">
      <w:pPr>
        <w:ind w:left="792"/>
        <w:contextualSpacing/>
        <w:rPr>
          <w:rFonts w:ascii="Cambria" w:hAnsi="Cambria" w:cs="Times New Roman"/>
          <w:b/>
          <w:lang w:val="sr-Cyrl-RS"/>
        </w:rPr>
      </w:pPr>
    </w:p>
    <w:p w14:paraId="022071A0" w14:textId="77777777" w:rsidR="005B40D1" w:rsidRPr="006356F1" w:rsidRDefault="005B40D1" w:rsidP="005B40D1">
      <w:pPr>
        <w:numPr>
          <w:ilvl w:val="1"/>
          <w:numId w:val="14"/>
        </w:numPr>
        <w:contextualSpacing/>
        <w:rPr>
          <w:rFonts w:ascii="Cambria" w:hAnsi="Cambria" w:cs="Times New Roman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t>Врста спорта: АТЛЕТИКА</w:t>
      </w:r>
    </w:p>
    <w:p w14:paraId="31B3C278" w14:textId="77777777" w:rsidR="005B40D1" w:rsidRPr="006356F1" w:rsidRDefault="005B40D1" w:rsidP="005B40D1">
      <w:pPr>
        <w:ind w:left="792"/>
        <w:contextualSpacing/>
        <w:rPr>
          <w:rFonts w:ascii="Cambria" w:hAnsi="Cambria" w:cs="Times New Roman"/>
          <w:b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170"/>
        <w:gridCol w:w="1655"/>
      </w:tblGrid>
      <w:tr w:rsidR="005B40D1" w:rsidRPr="006356F1" w14:paraId="179F6577" w14:textId="77777777" w:rsidTr="00FA40CD">
        <w:trPr>
          <w:cantSplit/>
          <w:trHeight w:val="1461"/>
          <w:jc w:val="center"/>
        </w:trPr>
        <w:tc>
          <w:tcPr>
            <w:tcW w:w="704" w:type="dxa"/>
            <w:textDirection w:val="btLr"/>
          </w:tcPr>
          <w:p w14:paraId="58384A0A" w14:textId="77777777" w:rsidR="005B40D1" w:rsidRPr="006356F1" w:rsidRDefault="005B40D1" w:rsidP="00FA40CD">
            <w:pPr>
              <w:ind w:left="113" w:right="113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4170" w:type="dxa"/>
          </w:tcPr>
          <w:p w14:paraId="027D4751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1B258E33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0ACCEE9C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Презиме (очево име) и име</w:t>
            </w:r>
          </w:p>
        </w:tc>
        <w:tc>
          <w:tcPr>
            <w:tcW w:w="1655" w:type="dxa"/>
          </w:tcPr>
          <w:p w14:paraId="72EA8400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29D6F015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35C527AD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</w:rPr>
              <w:t>Остварени бодови</w:t>
            </w:r>
          </w:p>
          <w:p w14:paraId="678FEDB7" w14:textId="77777777" w:rsidR="005B40D1" w:rsidRPr="006356F1" w:rsidRDefault="005B40D1" w:rsidP="00FA40CD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5B40D1" w:rsidRPr="006356F1" w14:paraId="6B901AE6" w14:textId="77777777" w:rsidTr="00FA40CD">
        <w:trPr>
          <w:jc w:val="center"/>
        </w:trPr>
        <w:tc>
          <w:tcPr>
            <w:tcW w:w="704" w:type="dxa"/>
          </w:tcPr>
          <w:p w14:paraId="590453DB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1611D94B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Хатић (Мухамед) Илхан</w:t>
            </w:r>
          </w:p>
        </w:tc>
        <w:tc>
          <w:tcPr>
            <w:tcW w:w="1655" w:type="dxa"/>
          </w:tcPr>
          <w:p w14:paraId="45C9D8D4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49</w:t>
            </w:r>
          </w:p>
        </w:tc>
      </w:tr>
    </w:tbl>
    <w:p w14:paraId="421583EB" w14:textId="77777777" w:rsidR="005B40D1" w:rsidRPr="006356F1" w:rsidRDefault="005B40D1" w:rsidP="005B40D1">
      <w:pPr>
        <w:numPr>
          <w:ilvl w:val="1"/>
          <w:numId w:val="14"/>
        </w:numPr>
        <w:contextualSpacing/>
        <w:rPr>
          <w:rFonts w:ascii="Cambria" w:hAnsi="Cambria" w:cs="Times New Roman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lastRenderedPageBreak/>
        <w:t>Вр</w:t>
      </w:r>
      <w:bookmarkStart w:id="0" w:name="_GoBack"/>
      <w:bookmarkEnd w:id="0"/>
      <w:r w:rsidRPr="006356F1">
        <w:rPr>
          <w:rFonts w:ascii="Cambria" w:hAnsi="Cambria"/>
          <w:b/>
          <w:lang w:val="sr-Cyrl-RS"/>
        </w:rPr>
        <w:t>ста спорта: ТЕНИС</w:t>
      </w:r>
    </w:p>
    <w:p w14:paraId="4E72B0D4" w14:textId="77777777" w:rsidR="005B40D1" w:rsidRPr="006356F1" w:rsidRDefault="005B40D1" w:rsidP="005B40D1">
      <w:pPr>
        <w:ind w:left="792"/>
        <w:contextualSpacing/>
        <w:rPr>
          <w:rFonts w:ascii="Cambria" w:hAnsi="Cambria" w:cs="Times New Roman"/>
          <w:b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170"/>
        <w:gridCol w:w="1655"/>
      </w:tblGrid>
      <w:tr w:rsidR="005B40D1" w:rsidRPr="006356F1" w14:paraId="17D5B1EC" w14:textId="77777777" w:rsidTr="00FA40CD">
        <w:trPr>
          <w:cantSplit/>
          <w:trHeight w:val="1461"/>
          <w:jc w:val="center"/>
        </w:trPr>
        <w:tc>
          <w:tcPr>
            <w:tcW w:w="704" w:type="dxa"/>
            <w:textDirection w:val="btLr"/>
          </w:tcPr>
          <w:p w14:paraId="20F6826B" w14:textId="77777777" w:rsidR="005B40D1" w:rsidRPr="006356F1" w:rsidRDefault="005B40D1" w:rsidP="00FA40CD">
            <w:pPr>
              <w:ind w:left="113" w:right="113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4170" w:type="dxa"/>
          </w:tcPr>
          <w:p w14:paraId="2BF60EB3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199EBBFA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799E1C37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Презиме (очево име) и име</w:t>
            </w:r>
          </w:p>
        </w:tc>
        <w:tc>
          <w:tcPr>
            <w:tcW w:w="1655" w:type="dxa"/>
          </w:tcPr>
          <w:p w14:paraId="41AD653D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3411A75C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244E31DD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</w:rPr>
              <w:t>Остварени бодови</w:t>
            </w:r>
          </w:p>
          <w:p w14:paraId="66DBC306" w14:textId="77777777" w:rsidR="005B40D1" w:rsidRPr="006356F1" w:rsidRDefault="005B40D1" w:rsidP="00FA40CD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5B40D1" w:rsidRPr="006356F1" w14:paraId="2C25A240" w14:textId="77777777" w:rsidTr="00FA40CD">
        <w:trPr>
          <w:jc w:val="center"/>
        </w:trPr>
        <w:tc>
          <w:tcPr>
            <w:tcW w:w="704" w:type="dxa"/>
          </w:tcPr>
          <w:p w14:paraId="7C175E0F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70" w:type="dxa"/>
          </w:tcPr>
          <w:p w14:paraId="27804F8D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Гачић (Младен) Нађа</w:t>
            </w:r>
          </w:p>
        </w:tc>
        <w:tc>
          <w:tcPr>
            <w:tcW w:w="1655" w:type="dxa"/>
          </w:tcPr>
          <w:p w14:paraId="00788F7F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15</w:t>
            </w:r>
          </w:p>
        </w:tc>
      </w:tr>
    </w:tbl>
    <w:p w14:paraId="3ACE440C" w14:textId="77777777" w:rsidR="005B40D1" w:rsidRPr="006356F1" w:rsidRDefault="005B40D1" w:rsidP="005B40D1">
      <w:pPr>
        <w:rPr>
          <w:rFonts w:ascii="Cambria" w:hAnsi="Cambria"/>
          <w:lang w:val="sr-Cyrl-RS"/>
        </w:rPr>
      </w:pPr>
    </w:p>
    <w:p w14:paraId="16155AB0" w14:textId="77777777" w:rsidR="005B40D1" w:rsidRPr="006356F1" w:rsidRDefault="005B40D1" w:rsidP="005B40D1">
      <w:pPr>
        <w:numPr>
          <w:ilvl w:val="1"/>
          <w:numId w:val="14"/>
        </w:numPr>
        <w:contextualSpacing/>
        <w:rPr>
          <w:rFonts w:ascii="Cambria" w:hAnsi="Cambria" w:cs="Times New Roman"/>
          <w:b/>
          <w:lang w:val="sr-Cyrl-RS"/>
        </w:rPr>
      </w:pPr>
      <w:r w:rsidRPr="006356F1">
        <w:rPr>
          <w:rFonts w:ascii="Cambria" w:hAnsi="Cambria"/>
          <w:b/>
          <w:lang w:val="sr-Cyrl-RS"/>
        </w:rPr>
        <w:t>Врста спорта: ТЕКВАНДО</w:t>
      </w:r>
    </w:p>
    <w:p w14:paraId="4C44D752" w14:textId="77777777" w:rsidR="005B40D1" w:rsidRPr="006356F1" w:rsidRDefault="005B40D1" w:rsidP="005B40D1">
      <w:pPr>
        <w:ind w:left="792"/>
        <w:contextualSpacing/>
        <w:rPr>
          <w:rFonts w:ascii="Cambria" w:hAnsi="Cambria"/>
          <w:b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028"/>
        <w:gridCol w:w="1655"/>
      </w:tblGrid>
      <w:tr w:rsidR="005B40D1" w:rsidRPr="006356F1" w14:paraId="602E6EED" w14:textId="77777777" w:rsidTr="00FA40CD">
        <w:trPr>
          <w:cantSplit/>
          <w:trHeight w:val="1461"/>
          <w:jc w:val="center"/>
        </w:trPr>
        <w:tc>
          <w:tcPr>
            <w:tcW w:w="846" w:type="dxa"/>
            <w:textDirection w:val="btLr"/>
          </w:tcPr>
          <w:p w14:paraId="08054646" w14:textId="77777777" w:rsidR="005B40D1" w:rsidRPr="006356F1" w:rsidRDefault="005B40D1" w:rsidP="00FA40CD">
            <w:pPr>
              <w:ind w:left="113" w:right="113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4028" w:type="dxa"/>
          </w:tcPr>
          <w:p w14:paraId="4D65AAF8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505CC722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14:paraId="1250316E" w14:textId="77777777" w:rsidR="005B40D1" w:rsidRPr="006356F1" w:rsidRDefault="005B40D1" w:rsidP="00FA40CD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  <w:lang w:val="sr-Cyrl-RS"/>
              </w:rPr>
              <w:t>Презиме (очево име) и име</w:t>
            </w:r>
          </w:p>
        </w:tc>
        <w:tc>
          <w:tcPr>
            <w:tcW w:w="1655" w:type="dxa"/>
          </w:tcPr>
          <w:p w14:paraId="298506C7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6F61D483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  <w:p w14:paraId="172285BA" w14:textId="77777777" w:rsidR="005B40D1" w:rsidRPr="006356F1" w:rsidRDefault="005B40D1" w:rsidP="00FA40CD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6356F1">
              <w:rPr>
                <w:rFonts w:ascii="Cambria" w:hAnsi="Cambria"/>
                <w:b/>
                <w:sz w:val="24"/>
                <w:szCs w:val="24"/>
              </w:rPr>
              <w:t>Остварени бодови</w:t>
            </w:r>
          </w:p>
          <w:p w14:paraId="2270E5D9" w14:textId="77777777" w:rsidR="005B40D1" w:rsidRPr="006356F1" w:rsidRDefault="005B40D1" w:rsidP="00FA40CD">
            <w:pPr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</w:tc>
      </w:tr>
      <w:tr w:rsidR="005B40D1" w:rsidRPr="006356F1" w14:paraId="7D1629DD" w14:textId="77777777" w:rsidTr="00FA40CD">
        <w:trPr>
          <w:jc w:val="center"/>
        </w:trPr>
        <w:tc>
          <w:tcPr>
            <w:tcW w:w="846" w:type="dxa"/>
          </w:tcPr>
          <w:p w14:paraId="706263AB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028" w:type="dxa"/>
          </w:tcPr>
          <w:p w14:paraId="099694B4" w14:textId="77777777" w:rsidR="005B40D1" w:rsidRPr="006356F1" w:rsidRDefault="005B40D1" w:rsidP="00FA40CD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Китић (Мирко) Матијас</w:t>
            </w:r>
          </w:p>
        </w:tc>
        <w:tc>
          <w:tcPr>
            <w:tcW w:w="1655" w:type="dxa"/>
          </w:tcPr>
          <w:p w14:paraId="70D38159" w14:textId="77777777" w:rsidR="005B40D1" w:rsidRPr="006356F1" w:rsidRDefault="005B40D1" w:rsidP="00FA40CD">
            <w:pPr>
              <w:jc w:val="center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6356F1">
              <w:rPr>
                <w:rFonts w:ascii="Cambria" w:hAnsi="Cambria"/>
                <w:sz w:val="24"/>
                <w:szCs w:val="24"/>
                <w:lang w:val="sr-Cyrl-RS"/>
              </w:rPr>
              <w:t>63</w:t>
            </w:r>
          </w:p>
        </w:tc>
      </w:tr>
    </w:tbl>
    <w:p w14:paraId="1E4B92C5" w14:textId="5C0F7376" w:rsidR="00FC4527" w:rsidRPr="00E13784" w:rsidRDefault="00613B25" w:rsidP="009C4504">
      <w:pPr>
        <w:pStyle w:val="ListParagraph"/>
        <w:numPr>
          <w:ilvl w:val="0"/>
          <w:numId w:val="2"/>
        </w:numPr>
        <w:spacing w:before="240" w:line="276" w:lineRule="auto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</w:r>
      <w:r w:rsidR="00766FAB" w:rsidRPr="00E13784">
        <w:rPr>
          <w:rFonts w:ascii="Cambria" w:hAnsi="Cambria"/>
          <w:lang w:val="sr-Cyrl-RS"/>
        </w:rPr>
        <w:t xml:space="preserve">Сходно тачки </w:t>
      </w:r>
      <w:r w:rsidR="00766FAB" w:rsidRPr="00E13784">
        <w:rPr>
          <w:rFonts w:ascii="Cambria" w:hAnsi="Cambria"/>
          <w:lang w:val="sr-Latn-RS"/>
        </w:rPr>
        <w:t xml:space="preserve">XIX </w:t>
      </w:r>
      <w:r w:rsidR="00766FAB" w:rsidRPr="00E13784">
        <w:rPr>
          <w:rFonts w:ascii="Cambria" w:hAnsi="Cambria"/>
          <w:lang w:val="sr-Cyrl-BA"/>
        </w:rPr>
        <w:t>Одлуке о стипендирању („Службени гласник општине Теслић“, број 8/23),</w:t>
      </w:r>
      <w:r w:rsidR="00766FAB" w:rsidRPr="00E13784">
        <w:rPr>
          <w:rFonts w:ascii="Cambria" w:hAnsi="Cambria"/>
          <w:lang w:val="sr-Cyrl-RS"/>
        </w:rPr>
        <w:t xml:space="preserve"> г</w:t>
      </w:r>
      <w:r w:rsidRPr="00E13784">
        <w:rPr>
          <w:rFonts w:ascii="Cambria" w:hAnsi="Cambria"/>
          <w:lang w:val="sr-Cyrl-RS"/>
        </w:rPr>
        <w:t xml:space="preserve">одишња стипендија за спортисте наведене у тачки 1. овог рјешења износи 1.000,00 КМ (хиљаду конвертибилних марака) </w:t>
      </w:r>
      <w:r w:rsidR="00FC4527" w:rsidRPr="00E13784">
        <w:rPr>
          <w:rFonts w:ascii="Cambria" w:hAnsi="Cambria"/>
          <w:lang w:val="sr-Cyrl-RS"/>
        </w:rPr>
        <w:t>и иста ће се исплатити</w:t>
      </w:r>
      <w:r w:rsidR="00CC6C73">
        <w:rPr>
          <w:rFonts w:ascii="Cambria" w:hAnsi="Cambria"/>
          <w:lang w:val="sr-Cyrl-RS"/>
        </w:rPr>
        <w:t xml:space="preserve">  са позиције:</w:t>
      </w:r>
      <w:r w:rsidR="00CC6C73" w:rsidRPr="00CC6C73">
        <w:t xml:space="preserve"> </w:t>
      </w:r>
      <w:r w:rsidR="00CC6C73">
        <w:t xml:space="preserve">416100 </w:t>
      </w:r>
      <w:r w:rsidR="00CC6C73">
        <w:rPr>
          <w:lang w:val="sr-Cyrl-RS"/>
        </w:rPr>
        <w:t xml:space="preserve">- </w:t>
      </w:r>
      <w:proofErr w:type="spellStart"/>
      <w:r w:rsidR="00CC6C73">
        <w:t>Стипендије</w:t>
      </w:r>
      <w:proofErr w:type="spellEnd"/>
      <w:r w:rsidR="00CC6C73">
        <w:rPr>
          <w:rFonts w:ascii="Cambria" w:hAnsi="Cambria"/>
          <w:lang w:val="sr-Cyrl-RS"/>
        </w:rPr>
        <w:t xml:space="preserve"> </w:t>
      </w:r>
      <w:r w:rsidR="00E13784">
        <w:rPr>
          <w:rFonts w:ascii="Cambria" w:hAnsi="Cambria"/>
          <w:lang w:val="sr-Cyrl-RS"/>
        </w:rPr>
        <w:t>у складу са приливом средстава у буџет општине Теслић</w:t>
      </w:r>
      <w:r w:rsidR="00766FAB" w:rsidRPr="00E13784">
        <w:rPr>
          <w:rFonts w:ascii="Cambria" w:hAnsi="Cambria"/>
          <w:lang w:val="sr-Cyrl-RS"/>
        </w:rPr>
        <w:t>.</w:t>
      </w:r>
    </w:p>
    <w:p w14:paraId="4B4A38D1" w14:textId="25235543" w:rsidR="00FC4527" w:rsidRDefault="00E310A2" w:rsidP="009C4504">
      <w:pPr>
        <w:pStyle w:val="ListParagraph"/>
        <w:numPr>
          <w:ilvl w:val="0"/>
          <w:numId w:val="2"/>
        </w:numPr>
        <w:spacing w:before="240" w:line="276" w:lineRule="auto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</w:r>
      <w:r w:rsidR="00FC4527">
        <w:rPr>
          <w:rFonts w:ascii="Cambria" w:hAnsi="Cambria"/>
          <w:lang w:val="sr-Cyrl-RS"/>
        </w:rPr>
        <w:t>Задужује се Одјељење за друштвене дјелатности да припреми појединачне уговоре о стипендирању које ће начелник општине закључити са стип</w:t>
      </w:r>
      <w:r w:rsidR="009E4790">
        <w:rPr>
          <w:rFonts w:ascii="Cambria" w:hAnsi="Cambria"/>
          <w:lang w:val="sr-Cyrl-RS"/>
        </w:rPr>
        <w:t>ен</w:t>
      </w:r>
      <w:r w:rsidR="00FC4527">
        <w:rPr>
          <w:rFonts w:ascii="Cambria" w:hAnsi="Cambria"/>
          <w:lang w:val="sr-Cyrl-RS"/>
        </w:rPr>
        <w:t xml:space="preserve">дистима наведеним у тачки 1. овог </w:t>
      </w:r>
      <w:r w:rsidR="00D46843">
        <w:rPr>
          <w:rFonts w:ascii="Cambria" w:hAnsi="Cambria"/>
          <w:lang w:val="sr-Cyrl-RS"/>
        </w:rPr>
        <w:t>р</w:t>
      </w:r>
      <w:r w:rsidR="00FC4527">
        <w:rPr>
          <w:rFonts w:ascii="Cambria" w:hAnsi="Cambria"/>
          <w:lang w:val="sr-Cyrl-RS"/>
        </w:rPr>
        <w:t>јешења, а којим ће се ближе регулисати међусобна права и обавезе.</w:t>
      </w:r>
    </w:p>
    <w:p w14:paraId="10D6D5BB" w14:textId="502D201B" w:rsidR="00FC4527" w:rsidRPr="00D46843" w:rsidRDefault="00E310A2" w:rsidP="009C4504">
      <w:pPr>
        <w:pStyle w:val="ListParagraph"/>
        <w:numPr>
          <w:ilvl w:val="0"/>
          <w:numId w:val="2"/>
        </w:numPr>
        <w:spacing w:before="240" w:line="276" w:lineRule="auto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</w:r>
      <w:r w:rsidR="00FC4527">
        <w:rPr>
          <w:rFonts w:ascii="Cambria" w:hAnsi="Cambria"/>
          <w:lang w:val="sr-Cyrl-RS"/>
        </w:rPr>
        <w:t xml:space="preserve">Исплату стипендије из тачке 2. овог </w:t>
      </w:r>
      <w:r w:rsidR="00D46843">
        <w:rPr>
          <w:rFonts w:ascii="Cambria" w:hAnsi="Cambria"/>
          <w:lang w:val="sr-Cyrl-RS"/>
        </w:rPr>
        <w:t>р</w:t>
      </w:r>
      <w:r w:rsidR="00FC4527">
        <w:rPr>
          <w:rFonts w:ascii="Cambria" w:hAnsi="Cambria"/>
          <w:lang w:val="sr-Cyrl-RS"/>
        </w:rPr>
        <w:t xml:space="preserve">јешења вршиће Одјељење за финансије на основу </w:t>
      </w:r>
      <w:r w:rsidR="00E13784">
        <w:rPr>
          <w:rFonts w:ascii="Cambria" w:hAnsi="Cambria"/>
          <w:lang w:val="sr-Cyrl-RS"/>
        </w:rPr>
        <w:t>налога који</w:t>
      </w:r>
      <w:r w:rsidR="00FC4527">
        <w:rPr>
          <w:rFonts w:ascii="Cambria" w:hAnsi="Cambria"/>
          <w:lang w:val="sr-Cyrl-RS"/>
        </w:rPr>
        <w:t xml:space="preserve"> ће пр</w:t>
      </w:r>
      <w:r w:rsidR="00D46843">
        <w:rPr>
          <w:rFonts w:ascii="Cambria" w:hAnsi="Cambria"/>
          <w:lang w:val="sr-Cyrl-RS"/>
        </w:rPr>
        <w:t>ипр</w:t>
      </w:r>
      <w:r w:rsidR="00E13784">
        <w:rPr>
          <w:rFonts w:ascii="Cambria" w:hAnsi="Cambria"/>
          <w:lang w:val="sr-Cyrl-RS"/>
        </w:rPr>
        <w:t>еми</w:t>
      </w:r>
      <w:r w:rsidR="00FC4527">
        <w:rPr>
          <w:rFonts w:ascii="Cambria" w:hAnsi="Cambria"/>
          <w:lang w:val="sr-Cyrl-RS"/>
        </w:rPr>
        <w:t xml:space="preserve">ти и достављати на даље поступање Одјељење за друштвене дјелатности. </w:t>
      </w:r>
    </w:p>
    <w:p w14:paraId="6E18928E" w14:textId="0F0CC776" w:rsidR="00766FAB" w:rsidRPr="003F78C4" w:rsidRDefault="00FC4527" w:rsidP="003F78C4">
      <w:pPr>
        <w:spacing w:before="240" w:line="276" w:lineRule="auto"/>
        <w:jc w:val="center"/>
        <w:rPr>
          <w:rFonts w:ascii="Cambria" w:hAnsi="Cambria"/>
          <w:b/>
          <w:bCs/>
          <w:i/>
          <w:iCs/>
          <w:lang w:val="sr-Cyrl-RS"/>
        </w:rPr>
      </w:pPr>
      <w:r w:rsidRPr="00FC4527">
        <w:rPr>
          <w:rFonts w:ascii="Cambria" w:hAnsi="Cambria"/>
          <w:b/>
          <w:bCs/>
          <w:i/>
          <w:iCs/>
          <w:lang w:val="sr-Cyrl-RS"/>
        </w:rPr>
        <w:t>О б р а з л о ж е њ е</w:t>
      </w:r>
    </w:p>
    <w:p w14:paraId="53AD4881" w14:textId="28F5841F" w:rsidR="004A16DD" w:rsidRPr="005C1323" w:rsidRDefault="008F553C" w:rsidP="00CC6C73">
      <w:pPr>
        <w:spacing w:before="240" w:line="276" w:lineRule="auto"/>
        <w:rPr>
          <w:lang w:val="sr-Cyrl-RS"/>
        </w:rPr>
      </w:pPr>
      <w:r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Cyrl-RS"/>
        </w:rPr>
        <w:tab/>
      </w:r>
      <w:r w:rsidR="00766FAB">
        <w:rPr>
          <w:rFonts w:ascii="Cambria" w:hAnsi="Cambria"/>
          <w:lang w:val="sr-Cyrl-RS"/>
        </w:rPr>
        <w:t>У складу са чланом 8.</w:t>
      </w:r>
      <w:r>
        <w:rPr>
          <w:rFonts w:ascii="Cambria" w:hAnsi="Cambria"/>
          <w:lang w:val="sr-Cyrl-RS"/>
        </w:rPr>
        <w:t xml:space="preserve"> став 1.</w:t>
      </w:r>
      <w:r w:rsidR="00766FAB">
        <w:rPr>
          <w:rFonts w:ascii="Cambria" w:hAnsi="Cambria"/>
          <w:lang w:val="sr-Cyrl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Правилника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о </w:t>
      </w:r>
      <w:proofErr w:type="spellStart"/>
      <w:r w:rsidR="00766FAB" w:rsidRPr="0067664F">
        <w:rPr>
          <w:rFonts w:ascii="Cambria" w:hAnsi="Cambria"/>
          <w:lang w:eastAsia="sr-Latn-RS"/>
        </w:rPr>
        <w:t>условима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и </w:t>
      </w:r>
      <w:proofErr w:type="spellStart"/>
      <w:r w:rsidR="00766FAB" w:rsidRPr="0067664F">
        <w:rPr>
          <w:rFonts w:ascii="Cambria" w:hAnsi="Cambria"/>
          <w:lang w:eastAsia="sr-Latn-RS"/>
        </w:rPr>
        <w:t>критеријумима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за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стипендирање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перспективних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спортиста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општине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Теслић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(”</w:t>
      </w:r>
      <w:proofErr w:type="spellStart"/>
      <w:r w:rsidR="00766FAB" w:rsidRPr="0067664F">
        <w:rPr>
          <w:rFonts w:ascii="Cambria" w:hAnsi="Cambria"/>
          <w:lang w:eastAsia="sr-Latn-RS"/>
        </w:rPr>
        <w:t>Службени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гласник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општине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proofErr w:type="spellStart"/>
      <w:r w:rsidR="00766FAB" w:rsidRPr="0067664F">
        <w:rPr>
          <w:rFonts w:ascii="Cambria" w:hAnsi="Cambria"/>
          <w:lang w:eastAsia="sr-Latn-RS"/>
        </w:rPr>
        <w:t>Теслић</w:t>
      </w:r>
      <w:proofErr w:type="spellEnd"/>
      <w:r w:rsidR="00766FAB" w:rsidRPr="0067664F">
        <w:rPr>
          <w:rFonts w:ascii="Cambria" w:hAnsi="Cambria"/>
          <w:lang w:eastAsia="sr-Latn-RS"/>
        </w:rPr>
        <w:t xml:space="preserve">“, </w:t>
      </w:r>
      <w:proofErr w:type="spellStart"/>
      <w:r w:rsidR="00766FAB" w:rsidRPr="0067664F">
        <w:rPr>
          <w:rFonts w:ascii="Cambria" w:hAnsi="Cambria"/>
          <w:lang w:eastAsia="sr-Latn-RS"/>
        </w:rPr>
        <w:t>број</w:t>
      </w:r>
      <w:proofErr w:type="spellEnd"/>
      <w:r w:rsidR="00766FAB" w:rsidRPr="0067664F">
        <w:rPr>
          <w:rFonts w:ascii="Cambria" w:hAnsi="Cambria"/>
          <w:lang w:eastAsia="sr-Latn-RS"/>
        </w:rPr>
        <w:t xml:space="preserve"> </w:t>
      </w:r>
      <w:r w:rsidR="00766FAB" w:rsidRPr="0067664F">
        <w:rPr>
          <w:rFonts w:ascii="Cambria" w:hAnsi="Cambria"/>
          <w:lang w:val="sr-Cyrl-RS" w:eastAsia="sr-Latn-RS"/>
        </w:rPr>
        <w:t>9</w:t>
      </w:r>
      <w:r w:rsidR="00766FAB" w:rsidRPr="0067664F">
        <w:rPr>
          <w:rFonts w:ascii="Cambria" w:hAnsi="Cambria"/>
          <w:lang w:eastAsia="sr-Latn-RS"/>
        </w:rPr>
        <w:t>/2</w:t>
      </w:r>
      <w:r w:rsidR="00766FAB" w:rsidRPr="0067664F">
        <w:rPr>
          <w:rFonts w:ascii="Cambria" w:hAnsi="Cambria"/>
          <w:lang w:val="sr-Cyrl-RS" w:eastAsia="sr-Latn-RS"/>
        </w:rPr>
        <w:t>3</w:t>
      </w:r>
      <w:r w:rsidR="00766FAB" w:rsidRPr="0067664F">
        <w:rPr>
          <w:rFonts w:ascii="Cambria" w:hAnsi="Cambria"/>
          <w:lang w:eastAsia="sr-Latn-RS"/>
        </w:rPr>
        <w:t>)</w:t>
      </w:r>
      <w:r w:rsidR="00766FAB">
        <w:rPr>
          <w:rFonts w:ascii="Cambria" w:hAnsi="Cambria"/>
          <w:lang w:val="sr-Cyrl-RS" w:eastAsia="sr-Latn-RS"/>
        </w:rPr>
        <w:t xml:space="preserve"> </w:t>
      </w:r>
      <w:r w:rsidR="000737E8">
        <w:rPr>
          <w:lang w:val="sr-Cyrl-RS"/>
        </w:rPr>
        <w:t>- у даљем тексту: Правилник),</w:t>
      </w:r>
      <w:r w:rsidRPr="008F553C">
        <w:rPr>
          <w:rFonts w:ascii="Cambria" w:hAnsi="Cambria"/>
          <w:lang w:val="sr-Cyrl-BA"/>
        </w:rPr>
        <w:t xml:space="preserve"> </w:t>
      </w:r>
      <w:r w:rsidRPr="0067664F">
        <w:rPr>
          <w:rFonts w:ascii="Cambria" w:hAnsi="Cambria"/>
          <w:lang w:val="sr-Cyrl-BA"/>
        </w:rPr>
        <w:t xml:space="preserve">тачке </w:t>
      </w:r>
      <w:r w:rsidRPr="0067664F">
        <w:rPr>
          <w:rFonts w:ascii="Cambria" w:hAnsi="Cambria"/>
          <w:lang w:val="sr-Latn-CS"/>
        </w:rPr>
        <w:t>VII</w:t>
      </w:r>
      <w:r w:rsidRPr="0067664F">
        <w:rPr>
          <w:rFonts w:ascii="Cambria" w:hAnsi="Cambria"/>
          <w:lang w:val="sr-Cyrl-BA"/>
        </w:rPr>
        <w:t xml:space="preserve"> Одлуке о стипендирању („Службени глас</w:t>
      </w:r>
      <w:r>
        <w:rPr>
          <w:rFonts w:ascii="Cambria" w:hAnsi="Cambria"/>
          <w:lang w:val="sr-Cyrl-BA"/>
        </w:rPr>
        <w:t>ник општине Теслић“, број 8/23)</w:t>
      </w:r>
      <w:r w:rsidRPr="0067664F">
        <w:rPr>
          <w:rFonts w:ascii="Cambria" w:hAnsi="Cambria" w:cs="Helvetica"/>
          <w:shd w:val="clear" w:color="auto" w:fill="FFFFFF"/>
          <w:lang w:val="sr-Cyrl-RS"/>
        </w:rPr>
        <w:t xml:space="preserve"> </w:t>
      </w:r>
      <w:r w:rsidRPr="0067664F">
        <w:rPr>
          <w:rFonts w:ascii="Cambria" w:hAnsi="Cambria" w:cs="Helvetica"/>
          <w:shd w:val="clear" w:color="auto" w:fill="FFFFFF"/>
        </w:rPr>
        <w:t xml:space="preserve">и </w:t>
      </w:r>
      <w:proofErr w:type="spellStart"/>
      <w:r w:rsidRPr="0067664F">
        <w:rPr>
          <w:rFonts w:ascii="Cambria" w:hAnsi="Cambria" w:cs="Helvetica"/>
          <w:shd w:val="clear" w:color="auto" w:fill="FFFFFF"/>
        </w:rPr>
        <w:t>члана</w:t>
      </w:r>
      <w:proofErr w:type="spellEnd"/>
      <w:r w:rsidRPr="0067664F">
        <w:rPr>
          <w:rFonts w:ascii="Cambria" w:hAnsi="Cambria" w:cs="Helvetica"/>
          <w:shd w:val="clear" w:color="auto" w:fill="FFFFFF"/>
        </w:rPr>
        <w:t xml:space="preserve"> 6. </w:t>
      </w:r>
      <w:proofErr w:type="spellStart"/>
      <w:proofErr w:type="gramStart"/>
      <w:r w:rsidRPr="0067664F">
        <w:rPr>
          <w:rFonts w:ascii="Cambria" w:hAnsi="Cambria" w:cs="Helvetica"/>
          <w:shd w:val="clear" w:color="auto" w:fill="FFFFFF"/>
        </w:rPr>
        <w:t>став</w:t>
      </w:r>
      <w:proofErr w:type="spellEnd"/>
      <w:proofErr w:type="gramEnd"/>
      <w:r w:rsidRPr="0067664F">
        <w:rPr>
          <w:rFonts w:ascii="Cambria" w:hAnsi="Cambria" w:cs="Helvetica"/>
          <w:shd w:val="clear" w:color="auto" w:fill="FFFFFF"/>
        </w:rPr>
        <w:t xml:space="preserve"> 1. </w:t>
      </w:r>
      <w:proofErr w:type="spellStart"/>
      <w:r w:rsidRPr="0067664F">
        <w:rPr>
          <w:rFonts w:ascii="Cambria" w:hAnsi="Cambria" w:cs="Helvetica"/>
          <w:shd w:val="clear" w:color="auto" w:fill="FFFFFF"/>
        </w:rPr>
        <w:t>Програма</w:t>
      </w:r>
      <w:proofErr w:type="spellEnd"/>
      <w:r w:rsidRPr="0067664F">
        <w:rPr>
          <w:rFonts w:ascii="Cambria" w:hAnsi="Cambria" w:cs="Helvetica"/>
          <w:shd w:val="clear" w:color="auto" w:fill="FFFFFF"/>
        </w:rPr>
        <w:t xml:space="preserve"> </w:t>
      </w:r>
      <w:proofErr w:type="spellStart"/>
      <w:r w:rsidR="005B40D1">
        <w:rPr>
          <w:rFonts w:ascii="Cambria" w:hAnsi="Cambria" w:cs="Helvetica"/>
          <w:shd w:val="clear" w:color="auto" w:fill="FFFFFF"/>
        </w:rPr>
        <w:t>стипендирања</w:t>
      </w:r>
      <w:proofErr w:type="spellEnd"/>
      <w:r w:rsidR="005B40D1">
        <w:rPr>
          <w:rFonts w:ascii="Cambria" w:hAnsi="Cambria" w:cs="Helvetica"/>
          <w:shd w:val="clear" w:color="auto" w:fill="FFFFFF"/>
        </w:rPr>
        <w:t xml:space="preserve"> </w:t>
      </w:r>
      <w:proofErr w:type="spellStart"/>
      <w:r w:rsidR="005B40D1">
        <w:rPr>
          <w:rFonts w:ascii="Cambria" w:hAnsi="Cambria" w:cs="Helvetica"/>
          <w:shd w:val="clear" w:color="auto" w:fill="FFFFFF"/>
        </w:rPr>
        <w:t>за</w:t>
      </w:r>
      <w:proofErr w:type="spellEnd"/>
      <w:r w:rsidR="005B40D1">
        <w:rPr>
          <w:rFonts w:ascii="Cambria" w:hAnsi="Cambria" w:cs="Helvetica"/>
          <w:shd w:val="clear" w:color="auto" w:fill="FFFFFF"/>
        </w:rPr>
        <w:t xml:space="preserve"> </w:t>
      </w:r>
      <w:proofErr w:type="spellStart"/>
      <w:r w:rsidR="005B40D1">
        <w:rPr>
          <w:rFonts w:ascii="Cambria" w:hAnsi="Cambria" w:cs="Helvetica"/>
          <w:shd w:val="clear" w:color="auto" w:fill="FFFFFF"/>
        </w:rPr>
        <w:t>календарску</w:t>
      </w:r>
      <w:proofErr w:type="spellEnd"/>
      <w:r w:rsidR="005B40D1">
        <w:rPr>
          <w:rFonts w:ascii="Cambria" w:hAnsi="Cambria" w:cs="Helvetica"/>
          <w:shd w:val="clear" w:color="auto" w:fill="FFFFFF"/>
        </w:rPr>
        <w:t xml:space="preserve"> 2024</w:t>
      </w:r>
      <w:r w:rsidRPr="0067664F">
        <w:rPr>
          <w:rFonts w:ascii="Cambria" w:hAnsi="Cambria" w:cs="Helvetica"/>
          <w:shd w:val="clear" w:color="auto" w:fill="FFFFFF"/>
        </w:rPr>
        <w:t xml:space="preserve">. </w:t>
      </w:r>
      <w:proofErr w:type="spellStart"/>
      <w:proofErr w:type="gramStart"/>
      <w:r w:rsidRPr="0067664F">
        <w:rPr>
          <w:rFonts w:ascii="Cambria" w:hAnsi="Cambria" w:cs="Helvetica"/>
          <w:shd w:val="clear" w:color="auto" w:fill="FFFFFF"/>
        </w:rPr>
        <w:t>годину</w:t>
      </w:r>
      <w:proofErr w:type="spellEnd"/>
      <w:proofErr w:type="gramEnd"/>
      <w:r w:rsidRPr="0067664F">
        <w:rPr>
          <w:rFonts w:ascii="Cambria" w:hAnsi="Cambria" w:cs="Helvetica"/>
          <w:shd w:val="clear" w:color="auto" w:fill="FFFFFF"/>
        </w:rPr>
        <w:t xml:space="preserve">, </w:t>
      </w:r>
      <w:proofErr w:type="spellStart"/>
      <w:r w:rsidRPr="0067664F">
        <w:rPr>
          <w:rFonts w:ascii="Cambria" w:hAnsi="Cambria" w:cs="Helvetica"/>
          <w:shd w:val="clear" w:color="auto" w:fill="FFFFFF"/>
        </w:rPr>
        <w:t>број</w:t>
      </w:r>
      <w:proofErr w:type="spellEnd"/>
      <w:r w:rsidRPr="0067664F">
        <w:rPr>
          <w:rFonts w:ascii="Cambria" w:hAnsi="Cambria" w:cs="Helvetica"/>
          <w:shd w:val="clear" w:color="auto" w:fill="FFFFFF"/>
        </w:rPr>
        <w:t xml:space="preserve">: </w:t>
      </w:r>
      <w:r w:rsidR="00B84C5E" w:rsidRPr="00B84C5E">
        <w:rPr>
          <w:rFonts w:ascii="Cambria" w:hAnsi="Cambria" w:cs="Helvetica"/>
          <w:shd w:val="clear" w:color="auto" w:fill="FFFFFF"/>
        </w:rPr>
        <w:t xml:space="preserve">02-020-16/23 </w:t>
      </w:r>
      <w:r w:rsidR="00B84C5E">
        <w:rPr>
          <w:rFonts w:ascii="Cambria" w:hAnsi="Cambria" w:cs="Helvetica"/>
          <w:shd w:val="clear" w:color="auto" w:fill="FFFFFF"/>
          <w:lang w:val="sr-Cyrl-RS"/>
        </w:rPr>
        <w:t>о</w:t>
      </w:r>
      <w:r w:rsidR="00B84C5E">
        <w:rPr>
          <w:rFonts w:ascii="Cambria" w:hAnsi="Cambria" w:cs="Helvetica"/>
          <w:shd w:val="clear" w:color="auto" w:fill="FFFFFF"/>
        </w:rPr>
        <w:t xml:space="preserve">д 15. </w:t>
      </w:r>
      <w:proofErr w:type="spellStart"/>
      <w:proofErr w:type="gramStart"/>
      <w:r w:rsidR="00B84C5E">
        <w:rPr>
          <w:rFonts w:ascii="Cambria" w:hAnsi="Cambria" w:cs="Helvetica"/>
          <w:shd w:val="clear" w:color="auto" w:fill="FFFFFF"/>
        </w:rPr>
        <w:t>новембра</w:t>
      </w:r>
      <w:proofErr w:type="spellEnd"/>
      <w:proofErr w:type="gramEnd"/>
      <w:r w:rsidR="00B84C5E">
        <w:rPr>
          <w:rFonts w:ascii="Cambria" w:hAnsi="Cambria" w:cs="Helvetica"/>
          <w:shd w:val="clear" w:color="auto" w:fill="FFFFFF"/>
        </w:rPr>
        <w:t xml:space="preserve"> 2023</w:t>
      </w:r>
      <w:r w:rsidRPr="0067664F">
        <w:rPr>
          <w:rFonts w:ascii="Cambria" w:hAnsi="Cambria" w:cs="Helvetica"/>
          <w:shd w:val="clear" w:color="auto" w:fill="FFFFFF"/>
        </w:rPr>
        <w:t xml:space="preserve">. </w:t>
      </w:r>
      <w:proofErr w:type="spellStart"/>
      <w:proofErr w:type="gramStart"/>
      <w:r w:rsidRPr="0067664F">
        <w:rPr>
          <w:rFonts w:ascii="Cambria" w:hAnsi="Cambria" w:cs="Helvetica"/>
          <w:shd w:val="clear" w:color="auto" w:fill="FFFFFF"/>
        </w:rPr>
        <w:t>године</w:t>
      </w:r>
      <w:proofErr w:type="spellEnd"/>
      <w:proofErr w:type="gramEnd"/>
      <w:r w:rsidRPr="0067664F">
        <w:rPr>
          <w:rFonts w:ascii="Cambria" w:hAnsi="Cambria" w:cs="Helvetica"/>
          <w:shd w:val="clear" w:color="auto" w:fill="FFFFFF"/>
        </w:rPr>
        <w:t xml:space="preserve">, </w:t>
      </w:r>
      <w:r w:rsidR="000737E8">
        <w:rPr>
          <w:lang w:val="sr-Cyrl-RS"/>
        </w:rPr>
        <w:t xml:space="preserve">начелник општине Теслић расписао је Јавни позив за додјелу стипендија перспективним спортистима са подручја општине Теслић, број </w:t>
      </w:r>
      <w:r w:rsidR="00B84C5E">
        <w:rPr>
          <w:rFonts w:ascii="Cambria" w:hAnsi="Cambria"/>
          <w:lang w:val="sr-Cyrl-RS" w:eastAsia="sr-Latn-RS"/>
        </w:rPr>
        <w:t>02-67-24/24</w:t>
      </w:r>
      <w:r w:rsidR="00E13784">
        <w:rPr>
          <w:rFonts w:ascii="Cambria" w:hAnsi="Cambria"/>
          <w:lang w:val="sr-Cyrl-RS" w:eastAsia="sr-Latn-RS"/>
        </w:rPr>
        <w:t xml:space="preserve"> </w:t>
      </w:r>
      <w:r w:rsidR="00B84C5E">
        <w:rPr>
          <w:lang w:val="sr-Cyrl-RS"/>
        </w:rPr>
        <w:t>од 24.10.2024</w:t>
      </w:r>
      <w:r w:rsidR="00766FAB">
        <w:rPr>
          <w:lang w:val="sr-Cyrl-RS"/>
        </w:rPr>
        <w:t>. године, те је сходно члану 9</w:t>
      </w:r>
      <w:r w:rsidR="000737E8">
        <w:rPr>
          <w:lang w:val="sr-Cyrl-RS"/>
        </w:rPr>
        <w:t xml:space="preserve">. Правилника именовао Комисију за спровођење поступка јавне конкуренције, број </w:t>
      </w:r>
      <w:r w:rsidR="00E13784" w:rsidRPr="00E13784">
        <w:rPr>
          <w:rFonts w:ascii="Cambria" w:hAnsi="Cambria"/>
          <w:lang w:eastAsia="sr-Latn-RS"/>
        </w:rPr>
        <w:t>02-</w:t>
      </w:r>
      <w:r w:rsidR="00B84C5E">
        <w:rPr>
          <w:rFonts w:ascii="Cambria" w:hAnsi="Cambria"/>
          <w:lang w:val="sr-Cyrl-RS" w:eastAsia="sr-Latn-RS"/>
        </w:rPr>
        <w:t>67.24.1/24</w:t>
      </w:r>
      <w:r w:rsidR="0055269B" w:rsidRPr="00E13784">
        <w:rPr>
          <w:rFonts w:ascii="Cambria" w:hAnsi="Cambria"/>
          <w:lang w:val="sr-Cyrl-RS" w:eastAsia="sr-Latn-RS"/>
        </w:rPr>
        <w:t xml:space="preserve"> </w:t>
      </w:r>
      <w:r w:rsidR="0055269B" w:rsidRPr="00E13784">
        <w:rPr>
          <w:lang w:val="sr-Cyrl-RS"/>
        </w:rPr>
        <w:t xml:space="preserve">од </w:t>
      </w:r>
      <w:r w:rsidR="00B84C5E">
        <w:rPr>
          <w:rFonts w:ascii="Cambria" w:hAnsi="Cambria"/>
          <w:lang w:val="sr-Cyrl-RS" w:eastAsia="sr-Latn-RS"/>
        </w:rPr>
        <w:t>07.11.2024</w:t>
      </w:r>
      <w:r w:rsidR="000737E8" w:rsidRPr="00E13784">
        <w:rPr>
          <w:lang w:val="sr-Cyrl-RS"/>
        </w:rPr>
        <w:t xml:space="preserve">. године. </w:t>
      </w:r>
    </w:p>
    <w:p w14:paraId="7DD0B6AE" w14:textId="365B4C8F" w:rsidR="006E59DD" w:rsidRDefault="005C1323" w:rsidP="00D46843">
      <w:pPr>
        <w:spacing w:before="240" w:line="276" w:lineRule="auto"/>
        <w:rPr>
          <w:lang w:val="sr-Cyrl-RS"/>
        </w:rPr>
      </w:pPr>
      <w:r>
        <w:rPr>
          <w:lang w:val="sr-Cyrl-RS"/>
        </w:rPr>
        <w:tab/>
      </w:r>
      <w:r w:rsidR="00D46843">
        <w:rPr>
          <w:lang w:val="sr-Cyrl-RS"/>
        </w:rPr>
        <w:t>По</w:t>
      </w:r>
      <w:r w:rsidR="000737E8">
        <w:rPr>
          <w:lang w:val="sr-Cyrl-RS"/>
        </w:rPr>
        <w:t xml:space="preserve"> спровођењу поступка јавне конкуренције у складу са одредбама члана </w:t>
      </w:r>
      <w:r w:rsidR="00DB190C">
        <w:rPr>
          <w:lang w:val="sr-Cyrl-RS"/>
        </w:rPr>
        <w:t>3. став 3</w:t>
      </w:r>
      <w:r w:rsidR="000737E8">
        <w:rPr>
          <w:lang w:val="sr-Cyrl-RS"/>
        </w:rPr>
        <w:t>. П</w:t>
      </w:r>
      <w:r w:rsidR="00766FAB">
        <w:rPr>
          <w:lang w:val="sr-Cyrl-RS"/>
        </w:rPr>
        <w:t>равилника, те примјеном члана 11</w:t>
      </w:r>
      <w:r w:rsidR="000737E8">
        <w:rPr>
          <w:lang w:val="sr-Cyrl-RS"/>
        </w:rPr>
        <w:t xml:space="preserve">. </w:t>
      </w:r>
      <w:r w:rsidR="000B6F06">
        <w:rPr>
          <w:lang w:val="sr-Cyrl-RS"/>
        </w:rPr>
        <w:t>исто</w:t>
      </w:r>
      <w:r w:rsidR="00DB190C">
        <w:rPr>
          <w:lang w:val="sr-Cyrl-RS"/>
        </w:rPr>
        <w:t>г Правилника и тачке</w:t>
      </w:r>
      <w:r w:rsidR="000B6F06">
        <w:rPr>
          <w:lang w:val="sr-Cyrl-RS"/>
        </w:rPr>
        <w:t xml:space="preserve"> </w:t>
      </w:r>
      <w:r w:rsidR="008F553C">
        <w:rPr>
          <w:lang w:val="sr-Latn-RS"/>
        </w:rPr>
        <w:t>X</w:t>
      </w:r>
      <w:r w:rsidR="008F553C">
        <w:t>IV</w:t>
      </w:r>
      <w:r w:rsidR="000B6F06">
        <w:t xml:space="preserve"> </w:t>
      </w:r>
      <w:r w:rsidR="00766FAB" w:rsidRPr="0067664F">
        <w:rPr>
          <w:rFonts w:ascii="Cambria" w:hAnsi="Cambria"/>
          <w:lang w:val="sr-Cyrl-BA"/>
        </w:rPr>
        <w:t xml:space="preserve">Одлуке о </w:t>
      </w:r>
      <w:r w:rsidR="00766FAB" w:rsidRPr="0067664F">
        <w:rPr>
          <w:rFonts w:ascii="Cambria" w:hAnsi="Cambria"/>
          <w:lang w:val="sr-Cyrl-BA"/>
        </w:rPr>
        <w:lastRenderedPageBreak/>
        <w:t>стипендирању („Службени глас</w:t>
      </w:r>
      <w:r w:rsidR="00766FAB">
        <w:rPr>
          <w:rFonts w:ascii="Cambria" w:hAnsi="Cambria"/>
          <w:lang w:val="sr-Cyrl-BA"/>
        </w:rPr>
        <w:t>ник општине Теслић“, број 8/23)</w:t>
      </w:r>
      <w:r w:rsidR="000B6F06">
        <w:rPr>
          <w:lang w:val="sr-Cyrl-RS"/>
        </w:rPr>
        <w:t xml:space="preserve">, одлучено је као у диспозитиву овог </w:t>
      </w:r>
      <w:r w:rsidR="00235982">
        <w:rPr>
          <w:lang w:val="sr-Cyrl-RS"/>
        </w:rPr>
        <w:t>р</w:t>
      </w:r>
      <w:r w:rsidR="000B6F06">
        <w:rPr>
          <w:lang w:val="sr-Cyrl-RS"/>
        </w:rPr>
        <w:t xml:space="preserve">јешења. </w:t>
      </w:r>
    </w:p>
    <w:p w14:paraId="4DFAA79E" w14:textId="6F79DF9D" w:rsidR="000B6F06" w:rsidRPr="000B6F06" w:rsidRDefault="000B6F06" w:rsidP="006E59DD">
      <w:pPr>
        <w:spacing w:before="240" w:line="276" w:lineRule="auto"/>
        <w:rPr>
          <w:rFonts w:ascii="Cambria" w:hAnsi="Cambria"/>
          <w:lang w:val="sr-Cyrl-RS"/>
        </w:rPr>
      </w:pPr>
      <w:r>
        <w:rPr>
          <w:lang w:val="sr-Cyrl-RS"/>
        </w:rPr>
        <w:t xml:space="preserve">УПУТСТВО О ПРАВНОМ СРЕДСТВУ: Ово </w:t>
      </w:r>
      <w:r w:rsidR="00235982">
        <w:rPr>
          <w:lang w:val="sr-Cyrl-RS"/>
        </w:rPr>
        <w:t>р</w:t>
      </w:r>
      <w:r>
        <w:rPr>
          <w:lang w:val="sr-Cyrl-RS"/>
        </w:rPr>
        <w:t xml:space="preserve">јешење је коначно и против истог није дозвољена жалба, али се може покренути управни спор пред Окружним судом у Добоју у року од 30 дана од дана достављања. </w:t>
      </w:r>
    </w:p>
    <w:p w14:paraId="6CE4A68B" w14:textId="77777777" w:rsidR="00C96BA0" w:rsidRPr="00574A90" w:rsidRDefault="00C96BA0" w:rsidP="00C96BA0">
      <w:pPr>
        <w:jc w:val="center"/>
        <w:rPr>
          <w:lang w:val="sr-Cyrl-RS"/>
        </w:rPr>
      </w:pPr>
    </w:p>
    <w:p w14:paraId="37E39DCF" w14:textId="09B3D5CB" w:rsidR="00B30170" w:rsidRDefault="00B30170" w:rsidP="002531F7">
      <w:pPr>
        <w:rPr>
          <w:lang w:val="sr-Cyrl-BA"/>
        </w:rPr>
      </w:pPr>
    </w:p>
    <w:p w14:paraId="208A7159" w14:textId="6B8842F7" w:rsidR="000B6F06" w:rsidRDefault="004A2EE4" w:rsidP="002531F7">
      <w:pPr>
        <w:rPr>
          <w:lang w:val="sr-Cyrl-BA"/>
        </w:rPr>
      </w:pPr>
      <w:r>
        <w:rPr>
          <w:lang w:val="sr-Cyrl-BA"/>
        </w:rPr>
        <w:t xml:space="preserve">       </w:t>
      </w:r>
      <w:r w:rsidR="000B6F06">
        <w:rPr>
          <w:lang w:val="sr-Cyrl-BA"/>
        </w:rPr>
        <w:t>ДОСТАВЉЕНО:</w:t>
      </w:r>
      <w:r>
        <w:rPr>
          <w:lang w:val="sr-Cyrl-BA"/>
        </w:rPr>
        <w:t xml:space="preserve">                                                                                  НАЧЕЛНИК ОПШТИНЕ</w:t>
      </w:r>
    </w:p>
    <w:p w14:paraId="5E598181" w14:textId="6EA15395" w:rsidR="000B6F06" w:rsidRDefault="00B84C5E" w:rsidP="009C4504">
      <w:pPr>
        <w:pStyle w:val="ListParagraph"/>
        <w:numPr>
          <w:ilvl w:val="0"/>
          <w:numId w:val="5"/>
        </w:numPr>
        <w:rPr>
          <w:lang w:val="sr-Cyrl-BA"/>
        </w:rPr>
      </w:pPr>
      <w:r>
        <w:rPr>
          <w:lang w:val="sr-Cyrl-BA"/>
        </w:rPr>
        <w:t>Стипендистима (1-20</w:t>
      </w:r>
      <w:r w:rsidR="000B6F06" w:rsidRPr="00CC6C73">
        <w:rPr>
          <w:lang w:val="sr-Cyrl-BA"/>
        </w:rPr>
        <w:t>)</w:t>
      </w:r>
      <w:r w:rsidR="0014269E" w:rsidRPr="00CC6C73">
        <w:rPr>
          <w:lang w:val="sr-Cyrl-BA"/>
        </w:rPr>
        <w:t>,</w:t>
      </w:r>
      <w:r w:rsidR="004A2EE4">
        <w:rPr>
          <w:lang w:val="sr-Cyrl-BA"/>
        </w:rPr>
        <w:t xml:space="preserve">                                                                Милан Миличевић</w:t>
      </w:r>
    </w:p>
    <w:p w14:paraId="17C76CD2" w14:textId="78DFE7B5" w:rsidR="000B6F06" w:rsidRDefault="000B6F06" w:rsidP="009C4504">
      <w:pPr>
        <w:pStyle w:val="ListParagraph"/>
        <w:numPr>
          <w:ilvl w:val="0"/>
          <w:numId w:val="5"/>
        </w:numPr>
        <w:rPr>
          <w:lang w:val="sr-Cyrl-BA"/>
        </w:rPr>
      </w:pPr>
      <w:r>
        <w:rPr>
          <w:lang w:val="sr-Cyrl-BA"/>
        </w:rPr>
        <w:t xml:space="preserve">Огласна табла </w:t>
      </w:r>
      <w:r w:rsidR="00AB1B70">
        <w:rPr>
          <w:lang w:val="sr-Cyrl-BA"/>
        </w:rPr>
        <w:t>О</w:t>
      </w:r>
      <w:r>
        <w:rPr>
          <w:lang w:val="sr-Cyrl-BA"/>
        </w:rPr>
        <w:t>пштинске</w:t>
      </w:r>
      <w:r w:rsidR="00AB1B70">
        <w:rPr>
          <w:lang w:val="sr-Cyrl-BA"/>
        </w:rPr>
        <w:t xml:space="preserve"> управе Теслић</w:t>
      </w:r>
      <w:r w:rsidR="0014269E">
        <w:rPr>
          <w:lang w:val="sr-Cyrl-BA"/>
        </w:rPr>
        <w:t>,</w:t>
      </w:r>
    </w:p>
    <w:p w14:paraId="4E7FE67B" w14:textId="40C8F201" w:rsidR="000B6F06" w:rsidRPr="000B6F06" w:rsidRDefault="000B6F06" w:rsidP="009C4504">
      <w:pPr>
        <w:pStyle w:val="ListParagraph"/>
        <w:numPr>
          <w:ilvl w:val="0"/>
          <w:numId w:val="5"/>
        </w:numPr>
        <w:rPr>
          <w:lang w:val="sr-Cyrl-BA"/>
        </w:rPr>
      </w:pPr>
      <w:r>
        <w:t xml:space="preserve">Web </w:t>
      </w:r>
      <w:r>
        <w:rPr>
          <w:lang w:val="sr-Cyrl-RS"/>
        </w:rPr>
        <w:t xml:space="preserve"> страница општине Теслић</w:t>
      </w:r>
      <w:r w:rsidR="0014269E">
        <w:rPr>
          <w:lang w:val="sr-Cyrl-RS"/>
        </w:rPr>
        <w:t>,</w:t>
      </w:r>
    </w:p>
    <w:p w14:paraId="4585E285" w14:textId="77F8F5E3" w:rsidR="000B6F06" w:rsidRPr="000B6F06" w:rsidRDefault="000B6F06" w:rsidP="009C4504">
      <w:pPr>
        <w:pStyle w:val="ListParagraph"/>
        <w:numPr>
          <w:ilvl w:val="0"/>
          <w:numId w:val="5"/>
        </w:numPr>
        <w:rPr>
          <w:lang w:val="sr-Cyrl-BA"/>
        </w:rPr>
      </w:pPr>
      <w:r>
        <w:rPr>
          <w:lang w:val="sr-Cyrl-RS"/>
        </w:rPr>
        <w:t>Одјељењу за друштвене дјелатности</w:t>
      </w:r>
      <w:r w:rsidR="0014269E">
        <w:rPr>
          <w:lang w:val="sr-Cyrl-RS"/>
        </w:rPr>
        <w:t>,</w:t>
      </w:r>
    </w:p>
    <w:p w14:paraId="30A2B58B" w14:textId="24FE0A64" w:rsidR="000B6F06" w:rsidRPr="000B6F06" w:rsidRDefault="000B6F06" w:rsidP="009C4504">
      <w:pPr>
        <w:pStyle w:val="ListParagraph"/>
        <w:numPr>
          <w:ilvl w:val="0"/>
          <w:numId w:val="5"/>
        </w:numPr>
        <w:rPr>
          <w:lang w:val="sr-Cyrl-BA"/>
        </w:rPr>
      </w:pPr>
      <w:r>
        <w:rPr>
          <w:lang w:val="sr-Cyrl-RS"/>
        </w:rPr>
        <w:t>Одјељењу за финансије</w:t>
      </w:r>
      <w:r w:rsidR="0014269E">
        <w:rPr>
          <w:lang w:val="sr-Cyrl-RS"/>
        </w:rPr>
        <w:t>,</w:t>
      </w:r>
    </w:p>
    <w:p w14:paraId="55175AD6" w14:textId="430C5CF5" w:rsidR="000B6F06" w:rsidRPr="000B6F06" w:rsidRDefault="000B6F06" w:rsidP="009C4504">
      <w:pPr>
        <w:pStyle w:val="ListParagraph"/>
        <w:numPr>
          <w:ilvl w:val="0"/>
          <w:numId w:val="5"/>
        </w:numPr>
        <w:rPr>
          <w:lang w:val="sr-Cyrl-BA"/>
        </w:rPr>
      </w:pPr>
      <w:r>
        <w:rPr>
          <w:lang w:val="sr-Cyrl-RS"/>
        </w:rPr>
        <w:t>Досије начелника</w:t>
      </w:r>
      <w:r w:rsidR="0014269E">
        <w:rPr>
          <w:lang w:val="sr-Cyrl-RS"/>
        </w:rPr>
        <w:t xml:space="preserve"> и</w:t>
      </w:r>
    </w:p>
    <w:p w14:paraId="496037B2" w14:textId="20650DFE" w:rsidR="000B6F06" w:rsidRPr="000B6F06" w:rsidRDefault="000B6F06" w:rsidP="009C4504">
      <w:pPr>
        <w:pStyle w:val="ListParagraph"/>
        <w:numPr>
          <w:ilvl w:val="0"/>
          <w:numId w:val="5"/>
        </w:numPr>
        <w:rPr>
          <w:lang w:val="sr-Cyrl-BA"/>
        </w:rPr>
      </w:pPr>
      <w:r>
        <w:rPr>
          <w:lang w:val="sr-Cyrl-RS"/>
        </w:rPr>
        <w:t>Архиви</w:t>
      </w:r>
      <w:r w:rsidR="0014269E">
        <w:rPr>
          <w:lang w:val="sr-Cyrl-RS"/>
        </w:rPr>
        <w:t>.</w:t>
      </w:r>
    </w:p>
    <w:sectPr w:rsidR="000B6F06" w:rsidRPr="000B6F06" w:rsidSect="00E13FB7">
      <w:headerReference w:type="first" r:id="rId7"/>
      <w:pgSz w:w="11907" w:h="16840" w:code="9"/>
      <w:pgMar w:top="1418" w:right="1418" w:bottom="1418" w:left="1418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09CAB" w14:textId="77777777" w:rsidR="008822FF" w:rsidRDefault="008822FF" w:rsidP="008C1535">
      <w:r>
        <w:separator/>
      </w:r>
    </w:p>
  </w:endnote>
  <w:endnote w:type="continuationSeparator" w:id="0">
    <w:p w14:paraId="059AB34C" w14:textId="77777777" w:rsidR="008822FF" w:rsidRDefault="008822FF" w:rsidP="008C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_ Helvetika_ Swiss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27C7B6" w14:textId="77777777" w:rsidR="008822FF" w:rsidRDefault="008822FF" w:rsidP="008C1535">
      <w:r>
        <w:separator/>
      </w:r>
    </w:p>
  </w:footnote>
  <w:footnote w:type="continuationSeparator" w:id="0">
    <w:p w14:paraId="58C47357" w14:textId="77777777" w:rsidR="008822FF" w:rsidRDefault="008822FF" w:rsidP="008C15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bottomFromText="200" w:horzAnchor="margin" w:tblpXSpec="center" w:tblpY="-876"/>
      <w:tblW w:w="0" w:type="auto"/>
      <w:tblBorders>
        <w:insideH w:val="thinThickSmallGap" w:sz="12" w:space="0" w:color="auto"/>
        <w:insideV w:val="thinThickSmallGap" w:sz="12" w:space="0" w:color="auto"/>
      </w:tblBorders>
      <w:tblLook w:val="04A0" w:firstRow="1" w:lastRow="0" w:firstColumn="1" w:lastColumn="0" w:noHBand="0" w:noVBand="1"/>
    </w:tblPr>
    <w:tblGrid>
      <w:gridCol w:w="9069"/>
    </w:tblGrid>
    <w:tr w:rsidR="00F541C2" w:rsidRPr="001A577D" w14:paraId="514AED5A" w14:textId="77777777" w:rsidTr="007F3911">
      <w:tc>
        <w:tcPr>
          <w:tcW w:w="9069" w:type="dxa"/>
          <w:tcBorders>
            <w:top w:val="nil"/>
            <w:left w:val="nil"/>
            <w:bottom w:val="thinThickSmallGap" w:sz="12" w:space="0" w:color="auto"/>
            <w:right w:val="nil"/>
          </w:tcBorders>
          <w:vAlign w:val="center"/>
        </w:tcPr>
        <w:p w14:paraId="0624A225" w14:textId="45B007FC" w:rsidR="00F541C2" w:rsidRPr="00FD26C0" w:rsidRDefault="00FD26C0" w:rsidP="00FD26C0">
          <w:pPr>
            <w:pStyle w:val="Header"/>
            <w:jc w:val="center"/>
            <w:rPr>
              <w:b/>
              <w:sz w:val="20"/>
              <w:szCs w:val="20"/>
              <w:lang w:val="sr-Cyrl-BA"/>
            </w:rPr>
          </w:pPr>
          <w:r w:rsidRPr="00F541C2">
            <w:rPr>
              <w:b/>
              <w:sz w:val="20"/>
              <w:szCs w:val="20"/>
              <w:lang w:val="sr-Cyrl-BA"/>
            </w:rPr>
            <w:t>РЕПУБЛИКА СРПСКА</w:t>
          </w:r>
        </w:p>
        <w:p w14:paraId="466D17DE" w14:textId="77777777" w:rsidR="0037471A" w:rsidRDefault="0037471A" w:rsidP="007F3911">
          <w:pPr>
            <w:pStyle w:val="Header"/>
            <w:tabs>
              <w:tab w:val="left" w:pos="2060"/>
            </w:tabs>
            <w:spacing w:line="276" w:lineRule="auto"/>
            <w:jc w:val="center"/>
            <w:rPr>
              <w:rFonts w:ascii="Cambria" w:hAnsi="Cambria"/>
              <w:b/>
              <w:sz w:val="20"/>
              <w:szCs w:val="20"/>
              <w:lang w:val="sr-Latn-BA"/>
            </w:rPr>
          </w:pPr>
          <w:r>
            <w:rPr>
              <w:rFonts w:ascii="Cambria" w:hAnsi="Cambria"/>
              <w:b/>
              <w:noProof/>
              <w:lang w:val="sr-Latn-RS" w:eastAsia="sr-Latn-RS"/>
            </w:rPr>
            <w:drawing>
              <wp:inline distT="0" distB="0" distL="0" distR="0" wp14:anchorId="7782D8C3" wp14:editId="71C2B622">
                <wp:extent cx="596900" cy="596900"/>
                <wp:effectExtent l="19050" t="0" r="0" b="0"/>
                <wp:docPr id="4" name="Слика 1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Слика 1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900" cy="596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623982DA" w14:textId="77777777" w:rsidR="00F541C2" w:rsidRDefault="00F541C2" w:rsidP="007F3911">
          <w:pPr>
            <w:pStyle w:val="Header"/>
            <w:tabs>
              <w:tab w:val="left" w:pos="2060"/>
            </w:tabs>
            <w:spacing w:line="276" w:lineRule="auto"/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14:paraId="535DD1EA" w14:textId="75D9096D" w:rsidR="00D46843" w:rsidRPr="00FD26C0" w:rsidRDefault="00F541C2" w:rsidP="00FD26C0">
          <w:pPr>
            <w:pStyle w:val="Header"/>
            <w:tabs>
              <w:tab w:val="left" w:pos="2060"/>
            </w:tabs>
            <w:spacing w:line="276" w:lineRule="auto"/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НАЧЕЛНИК ОПШТИНЕ</w:t>
          </w:r>
        </w:p>
      </w:tc>
    </w:tr>
    <w:tr w:rsidR="00F541C2" w14:paraId="53CAF1DF" w14:textId="77777777" w:rsidTr="007F3911">
      <w:trPr>
        <w:trHeight w:val="100"/>
      </w:trPr>
      <w:tc>
        <w:tcPr>
          <w:tcW w:w="9069" w:type="dxa"/>
          <w:tcBorders>
            <w:top w:val="thinThickSmallGap" w:sz="12" w:space="0" w:color="auto"/>
            <w:left w:val="nil"/>
            <w:bottom w:val="nil"/>
            <w:right w:val="nil"/>
          </w:tcBorders>
          <w:hideMark/>
        </w:tcPr>
        <w:p w14:paraId="42806C63" w14:textId="77777777" w:rsidR="00F541C2" w:rsidRDefault="00F541C2" w:rsidP="007F3911">
          <w:pPr>
            <w:pStyle w:val="Header"/>
            <w:spacing w:line="276" w:lineRule="auto"/>
            <w:jc w:val="center"/>
            <w:rPr>
              <w:rFonts w:ascii="Cambria" w:hAnsi="Cambria"/>
              <w:sz w:val="20"/>
              <w:szCs w:val="20"/>
              <w:lang w:val="sr-Cyrl-BA"/>
            </w:rPr>
          </w:pPr>
          <w:r>
            <w:rPr>
              <w:rFonts w:ascii="Cambria" w:hAnsi="Cambria"/>
              <w:sz w:val="20"/>
              <w:szCs w:val="20"/>
              <w:lang w:val="sr-Cyrl-BA"/>
            </w:rPr>
            <w:t xml:space="preserve">Карађорђева бр. </w:t>
          </w:r>
          <w:r>
            <w:rPr>
              <w:rFonts w:ascii="Cambria" w:hAnsi="Cambria"/>
              <w:sz w:val="20"/>
              <w:szCs w:val="20"/>
              <w:lang w:val="sr-Latn-BA"/>
            </w:rPr>
            <w:t>18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 Теслић</w:t>
          </w:r>
          <w:r>
            <w:rPr>
              <w:rFonts w:ascii="Cambria" w:hAnsi="Cambria"/>
              <w:sz w:val="20"/>
              <w:szCs w:val="20"/>
            </w:rPr>
            <w:t xml:space="preserve">  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 Тел</w:t>
          </w:r>
          <w:r>
            <w:rPr>
              <w:rFonts w:ascii="Cambria" w:hAnsi="Cambria"/>
              <w:sz w:val="20"/>
              <w:szCs w:val="20"/>
            </w:rPr>
            <w:t>.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+387(0)53/411-500  факс: 053/411-541  </w:t>
          </w:r>
          <w:r>
            <w:rPr>
              <w:rFonts w:ascii="Cambria" w:hAnsi="Cambria"/>
              <w:sz w:val="20"/>
              <w:szCs w:val="20"/>
              <w:lang w:val="sr-Latn-CS"/>
            </w:rPr>
            <w:t>www.opstinateslic.com</w:t>
          </w:r>
        </w:p>
      </w:tc>
    </w:tr>
  </w:tbl>
  <w:p w14:paraId="2BADE509" w14:textId="7229DB3B" w:rsidR="008C1535" w:rsidRPr="00F541C2" w:rsidRDefault="008C1535" w:rsidP="00D46843">
    <w:pPr>
      <w:pStyle w:val="Header"/>
      <w:rPr>
        <w:b/>
        <w:sz w:val="20"/>
        <w:szCs w:val="20"/>
        <w:lang w:val="sr-Cyrl-B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A658F"/>
    <w:multiLevelType w:val="hybridMultilevel"/>
    <w:tmpl w:val="F2623CF8"/>
    <w:lvl w:ilvl="0" w:tplc="30B26DB6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35C6C"/>
    <w:multiLevelType w:val="multilevel"/>
    <w:tmpl w:val="8DAC7EB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272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11215F3D"/>
    <w:multiLevelType w:val="hybridMultilevel"/>
    <w:tmpl w:val="302C7782"/>
    <w:lvl w:ilvl="0" w:tplc="C39CBD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283945"/>
    <w:multiLevelType w:val="hybridMultilevel"/>
    <w:tmpl w:val="136ED7EA"/>
    <w:lvl w:ilvl="0" w:tplc="C39CBD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520" w:hanging="360"/>
      </w:pPr>
    </w:lvl>
    <w:lvl w:ilvl="2" w:tplc="241A001B" w:tentative="1">
      <w:start w:val="1"/>
      <w:numFmt w:val="lowerRoman"/>
      <w:lvlText w:val="%3."/>
      <w:lvlJc w:val="right"/>
      <w:pPr>
        <w:ind w:left="3240" w:hanging="180"/>
      </w:pPr>
    </w:lvl>
    <w:lvl w:ilvl="3" w:tplc="241A000F" w:tentative="1">
      <w:start w:val="1"/>
      <w:numFmt w:val="decimal"/>
      <w:lvlText w:val="%4."/>
      <w:lvlJc w:val="left"/>
      <w:pPr>
        <w:ind w:left="3960" w:hanging="360"/>
      </w:pPr>
    </w:lvl>
    <w:lvl w:ilvl="4" w:tplc="241A0019" w:tentative="1">
      <w:start w:val="1"/>
      <w:numFmt w:val="lowerLetter"/>
      <w:lvlText w:val="%5."/>
      <w:lvlJc w:val="left"/>
      <w:pPr>
        <w:ind w:left="4680" w:hanging="360"/>
      </w:pPr>
    </w:lvl>
    <w:lvl w:ilvl="5" w:tplc="241A001B" w:tentative="1">
      <w:start w:val="1"/>
      <w:numFmt w:val="lowerRoman"/>
      <w:lvlText w:val="%6."/>
      <w:lvlJc w:val="right"/>
      <w:pPr>
        <w:ind w:left="5400" w:hanging="180"/>
      </w:pPr>
    </w:lvl>
    <w:lvl w:ilvl="6" w:tplc="241A000F" w:tentative="1">
      <w:start w:val="1"/>
      <w:numFmt w:val="decimal"/>
      <w:lvlText w:val="%7."/>
      <w:lvlJc w:val="left"/>
      <w:pPr>
        <w:ind w:left="6120" w:hanging="360"/>
      </w:pPr>
    </w:lvl>
    <w:lvl w:ilvl="7" w:tplc="241A0019" w:tentative="1">
      <w:start w:val="1"/>
      <w:numFmt w:val="lowerLetter"/>
      <w:lvlText w:val="%8."/>
      <w:lvlJc w:val="left"/>
      <w:pPr>
        <w:ind w:left="6840" w:hanging="360"/>
      </w:pPr>
    </w:lvl>
    <w:lvl w:ilvl="8" w:tplc="2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071A51"/>
    <w:multiLevelType w:val="hybridMultilevel"/>
    <w:tmpl w:val="B6B239B6"/>
    <w:lvl w:ilvl="0" w:tplc="FC3C57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F6241"/>
    <w:multiLevelType w:val="hybridMultilevel"/>
    <w:tmpl w:val="136ED7EA"/>
    <w:lvl w:ilvl="0" w:tplc="C39CBD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520" w:hanging="360"/>
      </w:pPr>
    </w:lvl>
    <w:lvl w:ilvl="2" w:tplc="241A001B" w:tentative="1">
      <w:start w:val="1"/>
      <w:numFmt w:val="lowerRoman"/>
      <w:lvlText w:val="%3."/>
      <w:lvlJc w:val="right"/>
      <w:pPr>
        <w:ind w:left="3240" w:hanging="180"/>
      </w:pPr>
    </w:lvl>
    <w:lvl w:ilvl="3" w:tplc="241A000F" w:tentative="1">
      <w:start w:val="1"/>
      <w:numFmt w:val="decimal"/>
      <w:lvlText w:val="%4."/>
      <w:lvlJc w:val="left"/>
      <w:pPr>
        <w:ind w:left="3960" w:hanging="360"/>
      </w:pPr>
    </w:lvl>
    <w:lvl w:ilvl="4" w:tplc="241A0019" w:tentative="1">
      <w:start w:val="1"/>
      <w:numFmt w:val="lowerLetter"/>
      <w:lvlText w:val="%5."/>
      <w:lvlJc w:val="left"/>
      <w:pPr>
        <w:ind w:left="4680" w:hanging="360"/>
      </w:pPr>
    </w:lvl>
    <w:lvl w:ilvl="5" w:tplc="241A001B" w:tentative="1">
      <w:start w:val="1"/>
      <w:numFmt w:val="lowerRoman"/>
      <w:lvlText w:val="%6."/>
      <w:lvlJc w:val="right"/>
      <w:pPr>
        <w:ind w:left="5400" w:hanging="180"/>
      </w:pPr>
    </w:lvl>
    <w:lvl w:ilvl="6" w:tplc="241A000F" w:tentative="1">
      <w:start w:val="1"/>
      <w:numFmt w:val="decimal"/>
      <w:lvlText w:val="%7."/>
      <w:lvlJc w:val="left"/>
      <w:pPr>
        <w:ind w:left="6120" w:hanging="360"/>
      </w:pPr>
    </w:lvl>
    <w:lvl w:ilvl="7" w:tplc="241A0019" w:tentative="1">
      <w:start w:val="1"/>
      <w:numFmt w:val="lowerLetter"/>
      <w:lvlText w:val="%8."/>
      <w:lvlJc w:val="left"/>
      <w:pPr>
        <w:ind w:left="6840" w:hanging="360"/>
      </w:pPr>
    </w:lvl>
    <w:lvl w:ilvl="8" w:tplc="2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2CC2F9C"/>
    <w:multiLevelType w:val="multilevel"/>
    <w:tmpl w:val="8DAC7EB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272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7">
    <w:nsid w:val="2B7F4F96"/>
    <w:multiLevelType w:val="multilevel"/>
    <w:tmpl w:val="3B720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C3809DA"/>
    <w:multiLevelType w:val="multilevel"/>
    <w:tmpl w:val="94D885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EEF4F23"/>
    <w:multiLevelType w:val="multilevel"/>
    <w:tmpl w:val="21340E3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>
    <w:nsid w:val="45186C22"/>
    <w:multiLevelType w:val="hybridMultilevel"/>
    <w:tmpl w:val="136ED7EA"/>
    <w:lvl w:ilvl="0" w:tplc="C39CBD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520" w:hanging="360"/>
      </w:pPr>
    </w:lvl>
    <w:lvl w:ilvl="2" w:tplc="241A001B" w:tentative="1">
      <w:start w:val="1"/>
      <w:numFmt w:val="lowerRoman"/>
      <w:lvlText w:val="%3."/>
      <w:lvlJc w:val="right"/>
      <w:pPr>
        <w:ind w:left="3240" w:hanging="180"/>
      </w:pPr>
    </w:lvl>
    <w:lvl w:ilvl="3" w:tplc="241A000F" w:tentative="1">
      <w:start w:val="1"/>
      <w:numFmt w:val="decimal"/>
      <w:lvlText w:val="%4."/>
      <w:lvlJc w:val="left"/>
      <w:pPr>
        <w:ind w:left="3960" w:hanging="360"/>
      </w:pPr>
    </w:lvl>
    <w:lvl w:ilvl="4" w:tplc="241A0019" w:tentative="1">
      <w:start w:val="1"/>
      <w:numFmt w:val="lowerLetter"/>
      <w:lvlText w:val="%5."/>
      <w:lvlJc w:val="left"/>
      <w:pPr>
        <w:ind w:left="4680" w:hanging="360"/>
      </w:pPr>
    </w:lvl>
    <w:lvl w:ilvl="5" w:tplc="241A001B" w:tentative="1">
      <w:start w:val="1"/>
      <w:numFmt w:val="lowerRoman"/>
      <w:lvlText w:val="%6."/>
      <w:lvlJc w:val="right"/>
      <w:pPr>
        <w:ind w:left="5400" w:hanging="180"/>
      </w:pPr>
    </w:lvl>
    <w:lvl w:ilvl="6" w:tplc="241A000F" w:tentative="1">
      <w:start w:val="1"/>
      <w:numFmt w:val="decimal"/>
      <w:lvlText w:val="%7."/>
      <w:lvlJc w:val="left"/>
      <w:pPr>
        <w:ind w:left="6120" w:hanging="360"/>
      </w:pPr>
    </w:lvl>
    <w:lvl w:ilvl="7" w:tplc="241A0019" w:tentative="1">
      <w:start w:val="1"/>
      <w:numFmt w:val="lowerLetter"/>
      <w:lvlText w:val="%8."/>
      <w:lvlJc w:val="left"/>
      <w:pPr>
        <w:ind w:left="6840" w:hanging="360"/>
      </w:pPr>
    </w:lvl>
    <w:lvl w:ilvl="8" w:tplc="2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B575C40"/>
    <w:multiLevelType w:val="hybridMultilevel"/>
    <w:tmpl w:val="136ED7EA"/>
    <w:lvl w:ilvl="0" w:tplc="C39CBD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520" w:hanging="360"/>
      </w:pPr>
    </w:lvl>
    <w:lvl w:ilvl="2" w:tplc="241A001B" w:tentative="1">
      <w:start w:val="1"/>
      <w:numFmt w:val="lowerRoman"/>
      <w:lvlText w:val="%3."/>
      <w:lvlJc w:val="right"/>
      <w:pPr>
        <w:ind w:left="3240" w:hanging="180"/>
      </w:pPr>
    </w:lvl>
    <w:lvl w:ilvl="3" w:tplc="241A000F" w:tentative="1">
      <w:start w:val="1"/>
      <w:numFmt w:val="decimal"/>
      <w:lvlText w:val="%4."/>
      <w:lvlJc w:val="left"/>
      <w:pPr>
        <w:ind w:left="3960" w:hanging="360"/>
      </w:pPr>
    </w:lvl>
    <w:lvl w:ilvl="4" w:tplc="241A0019" w:tentative="1">
      <w:start w:val="1"/>
      <w:numFmt w:val="lowerLetter"/>
      <w:lvlText w:val="%5."/>
      <w:lvlJc w:val="left"/>
      <w:pPr>
        <w:ind w:left="4680" w:hanging="360"/>
      </w:pPr>
    </w:lvl>
    <w:lvl w:ilvl="5" w:tplc="241A001B" w:tentative="1">
      <w:start w:val="1"/>
      <w:numFmt w:val="lowerRoman"/>
      <w:lvlText w:val="%6."/>
      <w:lvlJc w:val="right"/>
      <w:pPr>
        <w:ind w:left="5400" w:hanging="180"/>
      </w:pPr>
    </w:lvl>
    <w:lvl w:ilvl="6" w:tplc="241A000F" w:tentative="1">
      <w:start w:val="1"/>
      <w:numFmt w:val="decimal"/>
      <w:lvlText w:val="%7."/>
      <w:lvlJc w:val="left"/>
      <w:pPr>
        <w:ind w:left="6120" w:hanging="360"/>
      </w:pPr>
    </w:lvl>
    <w:lvl w:ilvl="7" w:tplc="241A0019" w:tentative="1">
      <w:start w:val="1"/>
      <w:numFmt w:val="lowerLetter"/>
      <w:lvlText w:val="%8."/>
      <w:lvlJc w:val="left"/>
      <w:pPr>
        <w:ind w:left="6840" w:hanging="360"/>
      </w:pPr>
    </w:lvl>
    <w:lvl w:ilvl="8" w:tplc="2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1444155"/>
    <w:multiLevelType w:val="hybridMultilevel"/>
    <w:tmpl w:val="136ED7EA"/>
    <w:lvl w:ilvl="0" w:tplc="C39CBD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520" w:hanging="360"/>
      </w:pPr>
    </w:lvl>
    <w:lvl w:ilvl="2" w:tplc="241A001B" w:tentative="1">
      <w:start w:val="1"/>
      <w:numFmt w:val="lowerRoman"/>
      <w:lvlText w:val="%3."/>
      <w:lvlJc w:val="right"/>
      <w:pPr>
        <w:ind w:left="3240" w:hanging="180"/>
      </w:pPr>
    </w:lvl>
    <w:lvl w:ilvl="3" w:tplc="241A000F" w:tentative="1">
      <w:start w:val="1"/>
      <w:numFmt w:val="decimal"/>
      <w:lvlText w:val="%4."/>
      <w:lvlJc w:val="left"/>
      <w:pPr>
        <w:ind w:left="3960" w:hanging="360"/>
      </w:pPr>
    </w:lvl>
    <w:lvl w:ilvl="4" w:tplc="241A0019" w:tentative="1">
      <w:start w:val="1"/>
      <w:numFmt w:val="lowerLetter"/>
      <w:lvlText w:val="%5."/>
      <w:lvlJc w:val="left"/>
      <w:pPr>
        <w:ind w:left="4680" w:hanging="360"/>
      </w:pPr>
    </w:lvl>
    <w:lvl w:ilvl="5" w:tplc="241A001B" w:tentative="1">
      <w:start w:val="1"/>
      <w:numFmt w:val="lowerRoman"/>
      <w:lvlText w:val="%6."/>
      <w:lvlJc w:val="right"/>
      <w:pPr>
        <w:ind w:left="5400" w:hanging="180"/>
      </w:pPr>
    </w:lvl>
    <w:lvl w:ilvl="6" w:tplc="241A000F" w:tentative="1">
      <w:start w:val="1"/>
      <w:numFmt w:val="decimal"/>
      <w:lvlText w:val="%7."/>
      <w:lvlJc w:val="left"/>
      <w:pPr>
        <w:ind w:left="6120" w:hanging="360"/>
      </w:pPr>
    </w:lvl>
    <w:lvl w:ilvl="7" w:tplc="241A0019" w:tentative="1">
      <w:start w:val="1"/>
      <w:numFmt w:val="lowerLetter"/>
      <w:lvlText w:val="%8."/>
      <w:lvlJc w:val="left"/>
      <w:pPr>
        <w:ind w:left="6840" w:hanging="360"/>
      </w:pPr>
    </w:lvl>
    <w:lvl w:ilvl="8" w:tplc="2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AC713F9"/>
    <w:multiLevelType w:val="hybridMultilevel"/>
    <w:tmpl w:val="136ED7EA"/>
    <w:lvl w:ilvl="0" w:tplc="C39CBD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520" w:hanging="360"/>
      </w:pPr>
    </w:lvl>
    <w:lvl w:ilvl="2" w:tplc="241A001B" w:tentative="1">
      <w:start w:val="1"/>
      <w:numFmt w:val="lowerRoman"/>
      <w:lvlText w:val="%3."/>
      <w:lvlJc w:val="right"/>
      <w:pPr>
        <w:ind w:left="3240" w:hanging="180"/>
      </w:pPr>
    </w:lvl>
    <w:lvl w:ilvl="3" w:tplc="241A000F" w:tentative="1">
      <w:start w:val="1"/>
      <w:numFmt w:val="decimal"/>
      <w:lvlText w:val="%4."/>
      <w:lvlJc w:val="left"/>
      <w:pPr>
        <w:ind w:left="3960" w:hanging="360"/>
      </w:pPr>
    </w:lvl>
    <w:lvl w:ilvl="4" w:tplc="241A0019" w:tentative="1">
      <w:start w:val="1"/>
      <w:numFmt w:val="lowerLetter"/>
      <w:lvlText w:val="%5."/>
      <w:lvlJc w:val="left"/>
      <w:pPr>
        <w:ind w:left="4680" w:hanging="360"/>
      </w:pPr>
    </w:lvl>
    <w:lvl w:ilvl="5" w:tplc="241A001B" w:tentative="1">
      <w:start w:val="1"/>
      <w:numFmt w:val="lowerRoman"/>
      <w:lvlText w:val="%6."/>
      <w:lvlJc w:val="right"/>
      <w:pPr>
        <w:ind w:left="5400" w:hanging="180"/>
      </w:pPr>
    </w:lvl>
    <w:lvl w:ilvl="6" w:tplc="241A000F" w:tentative="1">
      <w:start w:val="1"/>
      <w:numFmt w:val="decimal"/>
      <w:lvlText w:val="%7."/>
      <w:lvlJc w:val="left"/>
      <w:pPr>
        <w:ind w:left="6120" w:hanging="360"/>
      </w:pPr>
    </w:lvl>
    <w:lvl w:ilvl="7" w:tplc="241A0019" w:tentative="1">
      <w:start w:val="1"/>
      <w:numFmt w:val="lowerLetter"/>
      <w:lvlText w:val="%8."/>
      <w:lvlJc w:val="left"/>
      <w:pPr>
        <w:ind w:left="6840" w:hanging="360"/>
      </w:pPr>
    </w:lvl>
    <w:lvl w:ilvl="8" w:tplc="2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0AB1F79"/>
    <w:multiLevelType w:val="hybridMultilevel"/>
    <w:tmpl w:val="A344EC4C"/>
    <w:lvl w:ilvl="0" w:tplc="A9828B88">
      <w:start w:val="1"/>
      <w:numFmt w:val="decimal"/>
      <w:lvlText w:val="%1."/>
      <w:lvlJc w:val="left"/>
      <w:pPr>
        <w:ind w:left="54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5">
    <w:nsid w:val="7DAB59B6"/>
    <w:multiLevelType w:val="hybridMultilevel"/>
    <w:tmpl w:val="BEDC8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4"/>
  </w:num>
  <w:num w:numId="5">
    <w:abstractNumId w:val="15"/>
  </w:num>
  <w:num w:numId="6">
    <w:abstractNumId w:val="6"/>
  </w:num>
  <w:num w:numId="7">
    <w:abstractNumId w:val="3"/>
  </w:num>
  <w:num w:numId="8">
    <w:abstractNumId w:val="1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11"/>
  </w:num>
  <w:num w:numId="14">
    <w:abstractNumId w:val="8"/>
  </w:num>
  <w:num w:numId="15">
    <w:abstractNumId w:val="0"/>
  </w:num>
  <w:num w:numId="16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A90"/>
    <w:rsid w:val="00035E3B"/>
    <w:rsid w:val="00050CEF"/>
    <w:rsid w:val="000737E8"/>
    <w:rsid w:val="00085A81"/>
    <w:rsid w:val="0009170D"/>
    <w:rsid w:val="000A343A"/>
    <w:rsid w:val="000B161B"/>
    <w:rsid w:val="000B6F06"/>
    <w:rsid w:val="000D1BBA"/>
    <w:rsid w:val="000E2D30"/>
    <w:rsid w:val="000F00F4"/>
    <w:rsid w:val="00101BBF"/>
    <w:rsid w:val="00104862"/>
    <w:rsid w:val="001048B0"/>
    <w:rsid w:val="001148F0"/>
    <w:rsid w:val="0012644B"/>
    <w:rsid w:val="001302FC"/>
    <w:rsid w:val="00130CF3"/>
    <w:rsid w:val="0014269E"/>
    <w:rsid w:val="00144D69"/>
    <w:rsid w:val="00160E54"/>
    <w:rsid w:val="0016131A"/>
    <w:rsid w:val="001B3A3D"/>
    <w:rsid w:val="001C4992"/>
    <w:rsid w:val="001C6117"/>
    <w:rsid w:val="002032A0"/>
    <w:rsid w:val="002273D0"/>
    <w:rsid w:val="0023581D"/>
    <w:rsid w:val="00235982"/>
    <w:rsid w:val="0024062B"/>
    <w:rsid w:val="002531F7"/>
    <w:rsid w:val="00264AA0"/>
    <w:rsid w:val="0028481B"/>
    <w:rsid w:val="002A5431"/>
    <w:rsid w:val="002E130C"/>
    <w:rsid w:val="00303868"/>
    <w:rsid w:val="003108D4"/>
    <w:rsid w:val="003145EA"/>
    <w:rsid w:val="00360BFA"/>
    <w:rsid w:val="003733DB"/>
    <w:rsid w:val="0037471A"/>
    <w:rsid w:val="0039731A"/>
    <w:rsid w:val="003B587A"/>
    <w:rsid w:val="003C33A9"/>
    <w:rsid w:val="003C6AA2"/>
    <w:rsid w:val="003D50BF"/>
    <w:rsid w:val="003F78C4"/>
    <w:rsid w:val="004331EB"/>
    <w:rsid w:val="0044144B"/>
    <w:rsid w:val="00445CC7"/>
    <w:rsid w:val="00470BC6"/>
    <w:rsid w:val="0047395E"/>
    <w:rsid w:val="00493C86"/>
    <w:rsid w:val="004A16DD"/>
    <w:rsid w:val="004A1E2D"/>
    <w:rsid w:val="004A2EE4"/>
    <w:rsid w:val="004A54EA"/>
    <w:rsid w:val="004F1E99"/>
    <w:rsid w:val="004F75D9"/>
    <w:rsid w:val="00512F9C"/>
    <w:rsid w:val="0055269B"/>
    <w:rsid w:val="00552EDE"/>
    <w:rsid w:val="005609D8"/>
    <w:rsid w:val="00561CB1"/>
    <w:rsid w:val="00574A90"/>
    <w:rsid w:val="00597885"/>
    <w:rsid w:val="005B40D1"/>
    <w:rsid w:val="005C1323"/>
    <w:rsid w:val="005E177E"/>
    <w:rsid w:val="005F404A"/>
    <w:rsid w:val="00613B25"/>
    <w:rsid w:val="006213AD"/>
    <w:rsid w:val="006310A0"/>
    <w:rsid w:val="00637627"/>
    <w:rsid w:val="0064216C"/>
    <w:rsid w:val="0065154B"/>
    <w:rsid w:val="006732FA"/>
    <w:rsid w:val="006A07A2"/>
    <w:rsid w:val="006B0E9B"/>
    <w:rsid w:val="006B6354"/>
    <w:rsid w:val="006C5548"/>
    <w:rsid w:val="006D24CA"/>
    <w:rsid w:val="006D33C0"/>
    <w:rsid w:val="006D58A5"/>
    <w:rsid w:val="006D6B94"/>
    <w:rsid w:val="006D6C13"/>
    <w:rsid w:val="006E59DD"/>
    <w:rsid w:val="006F2360"/>
    <w:rsid w:val="006F3A8A"/>
    <w:rsid w:val="00701D67"/>
    <w:rsid w:val="00711A53"/>
    <w:rsid w:val="00736BA4"/>
    <w:rsid w:val="0075199D"/>
    <w:rsid w:val="00754EBA"/>
    <w:rsid w:val="00766FAB"/>
    <w:rsid w:val="00772C28"/>
    <w:rsid w:val="00777326"/>
    <w:rsid w:val="00786A7E"/>
    <w:rsid w:val="007B3EFD"/>
    <w:rsid w:val="007E34DA"/>
    <w:rsid w:val="00827892"/>
    <w:rsid w:val="008468CD"/>
    <w:rsid w:val="008762CD"/>
    <w:rsid w:val="008822FF"/>
    <w:rsid w:val="00885483"/>
    <w:rsid w:val="00893E1C"/>
    <w:rsid w:val="008958D0"/>
    <w:rsid w:val="008C1535"/>
    <w:rsid w:val="008C3316"/>
    <w:rsid w:val="008E2A52"/>
    <w:rsid w:val="008F553C"/>
    <w:rsid w:val="00917ADC"/>
    <w:rsid w:val="0094133D"/>
    <w:rsid w:val="009472B1"/>
    <w:rsid w:val="00947B4C"/>
    <w:rsid w:val="0095334C"/>
    <w:rsid w:val="009674BA"/>
    <w:rsid w:val="00971829"/>
    <w:rsid w:val="00991B7F"/>
    <w:rsid w:val="009B2544"/>
    <w:rsid w:val="009C4504"/>
    <w:rsid w:val="009E4790"/>
    <w:rsid w:val="00A1448B"/>
    <w:rsid w:val="00A30732"/>
    <w:rsid w:val="00A51DB5"/>
    <w:rsid w:val="00A8263D"/>
    <w:rsid w:val="00A84CE8"/>
    <w:rsid w:val="00AB1B70"/>
    <w:rsid w:val="00AB5D09"/>
    <w:rsid w:val="00AB7264"/>
    <w:rsid w:val="00AC7CE0"/>
    <w:rsid w:val="00AE60FD"/>
    <w:rsid w:val="00AE6493"/>
    <w:rsid w:val="00AF1F76"/>
    <w:rsid w:val="00B20AF9"/>
    <w:rsid w:val="00B25F27"/>
    <w:rsid w:val="00B274E4"/>
    <w:rsid w:val="00B30170"/>
    <w:rsid w:val="00B670ED"/>
    <w:rsid w:val="00B84C5E"/>
    <w:rsid w:val="00BA58A9"/>
    <w:rsid w:val="00BA6EA4"/>
    <w:rsid w:val="00BF6198"/>
    <w:rsid w:val="00C231CA"/>
    <w:rsid w:val="00C352C5"/>
    <w:rsid w:val="00C63F01"/>
    <w:rsid w:val="00C87AEB"/>
    <w:rsid w:val="00C96BA0"/>
    <w:rsid w:val="00CB714C"/>
    <w:rsid w:val="00CC57FD"/>
    <w:rsid w:val="00CC6C73"/>
    <w:rsid w:val="00CC7F19"/>
    <w:rsid w:val="00D32BB0"/>
    <w:rsid w:val="00D3554C"/>
    <w:rsid w:val="00D4540C"/>
    <w:rsid w:val="00D46843"/>
    <w:rsid w:val="00D56A1D"/>
    <w:rsid w:val="00D63071"/>
    <w:rsid w:val="00D9346F"/>
    <w:rsid w:val="00DB190C"/>
    <w:rsid w:val="00DF6261"/>
    <w:rsid w:val="00E04AEA"/>
    <w:rsid w:val="00E13784"/>
    <w:rsid w:val="00E13FB7"/>
    <w:rsid w:val="00E225C3"/>
    <w:rsid w:val="00E27987"/>
    <w:rsid w:val="00E310A2"/>
    <w:rsid w:val="00E42317"/>
    <w:rsid w:val="00E543A5"/>
    <w:rsid w:val="00E7394E"/>
    <w:rsid w:val="00E8009F"/>
    <w:rsid w:val="00EA14D5"/>
    <w:rsid w:val="00EA5862"/>
    <w:rsid w:val="00EA7BDE"/>
    <w:rsid w:val="00ED60B2"/>
    <w:rsid w:val="00EE190F"/>
    <w:rsid w:val="00EF22FF"/>
    <w:rsid w:val="00F114A7"/>
    <w:rsid w:val="00F12B83"/>
    <w:rsid w:val="00F24EC2"/>
    <w:rsid w:val="00F34F32"/>
    <w:rsid w:val="00F40C5D"/>
    <w:rsid w:val="00F47EDE"/>
    <w:rsid w:val="00F541C2"/>
    <w:rsid w:val="00F57B45"/>
    <w:rsid w:val="00F767CB"/>
    <w:rsid w:val="00F951D4"/>
    <w:rsid w:val="00FC4527"/>
    <w:rsid w:val="00FD04D4"/>
    <w:rsid w:val="00FD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D52AE05"/>
  <w15:docId w15:val="{4A810495-6A62-4353-BA2F-74D50808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EB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4EBA"/>
    <w:pPr>
      <w:keepNext/>
      <w:keepLines/>
      <w:numPr>
        <w:numId w:val="1"/>
      </w:numPr>
      <w:spacing w:before="480"/>
      <w:jc w:val="center"/>
      <w:outlineLvl w:val="0"/>
    </w:pPr>
    <w:rPr>
      <w:rFonts w:eastAsiaTheme="majorEastAsia" w:cstheme="majorBidi"/>
      <w:b/>
      <w:bCs/>
      <w:sz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EBA"/>
    <w:pPr>
      <w:keepNext/>
      <w:keepLines/>
      <w:numPr>
        <w:ilvl w:val="1"/>
        <w:numId w:val="1"/>
      </w:numPr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EBA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lang w:val="de-A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EBA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B587A"/>
    <w:pPr>
      <w:framePr w:w="7920" w:h="1980" w:hRule="exact" w:hSpace="180" w:wrap="auto" w:hAnchor="page" w:xAlign="center" w:yAlign="bottom"/>
      <w:ind w:left="2880"/>
    </w:pPr>
    <w:rPr>
      <w:rFonts w:ascii="C_ Helvetika_ Swiss" w:eastAsiaTheme="majorEastAsia" w:hAnsi="C_ Helvetika_ Swiss" w:cstheme="majorBidi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4EBA"/>
    <w:rPr>
      <w:rFonts w:eastAsiaTheme="majorEastAsia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EBA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4EBA"/>
    <w:rPr>
      <w:rFonts w:eastAsiaTheme="majorEastAsia" w:cstheme="majorBidi"/>
      <w:b/>
      <w:bCs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rsid w:val="00754EBA"/>
    <w:rPr>
      <w:rFonts w:eastAsiaTheme="majorEastAsia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87A"/>
  </w:style>
  <w:style w:type="paragraph" w:styleId="Footer">
    <w:name w:val="footer"/>
    <w:basedOn w:val="Normal"/>
    <w:link w:val="Foot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87A"/>
  </w:style>
  <w:style w:type="paragraph" w:styleId="BalloonText">
    <w:name w:val="Balloon Text"/>
    <w:basedOn w:val="Normal"/>
    <w:link w:val="BalloonTextChar"/>
    <w:uiPriority w:val="99"/>
    <w:semiHidden/>
    <w:unhideWhenUsed/>
    <w:rsid w:val="003B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EBA"/>
    <w:pPr>
      <w:ind w:left="720"/>
      <w:contextualSpacing/>
    </w:pPr>
  </w:style>
  <w:style w:type="paragraph" w:styleId="NoSpacing">
    <w:name w:val="No Spacing"/>
    <w:uiPriority w:val="1"/>
    <w:qFormat/>
    <w:rsid w:val="00754EBA"/>
    <w:pPr>
      <w:jc w:val="center"/>
    </w:pPr>
  </w:style>
  <w:style w:type="table" w:styleId="TableGrid">
    <w:name w:val="Table Grid"/>
    <w:basedOn w:val="TableNormal"/>
    <w:uiPriority w:val="39"/>
    <w:rsid w:val="005B40D1"/>
    <w:pPr>
      <w:jc w:val="left"/>
    </w:pPr>
    <w:rPr>
      <w:rFonts w:asciiTheme="minorHAnsi" w:hAnsiTheme="minorHAnsi"/>
      <w:sz w:val="22"/>
      <w:szCs w:val="22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oleta.boric\Desktop\Word%20za%20akte%20nacelnik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za akte nacelnika.dotx</Template>
  <TotalTime>87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Borić</dc:creator>
  <cp:keywords/>
  <dc:description/>
  <cp:lastModifiedBy>Mile Panić</cp:lastModifiedBy>
  <cp:revision>16</cp:revision>
  <cp:lastPrinted>2024-11-25T08:27:00Z</cp:lastPrinted>
  <dcterms:created xsi:type="dcterms:W3CDTF">2023-12-06T13:03:00Z</dcterms:created>
  <dcterms:modified xsi:type="dcterms:W3CDTF">2024-11-25T08:46:00Z</dcterms:modified>
</cp:coreProperties>
</file>