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96" w:rsidRDefault="009E4896" w:rsidP="009E4896">
      <w:pPr>
        <w:pStyle w:val="NoSpacing"/>
        <w:pBdr>
          <w:bottom w:val="single" w:sz="6" w:space="1" w:color="auto"/>
        </w:pBdr>
        <w:spacing w:line="276" w:lineRule="auto"/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</w:rPr>
        <w:t>ПРЕДМЕТ -ЗАХТЈЕВ ЗА ИСПРАВКУ ПОДАТАКА</w:t>
      </w:r>
      <w:r>
        <w:rPr>
          <w:rFonts w:asciiTheme="minorHAnsi" w:hAnsiTheme="minorHAnsi"/>
          <w:sz w:val="20"/>
          <w:szCs w:val="20"/>
          <w:lang w:val="sr-Cyrl-BA"/>
        </w:rPr>
        <w:t xml:space="preserve"> </w:t>
      </w:r>
      <w:r>
        <w:rPr>
          <w:rFonts w:asciiTheme="minorHAnsi" w:hAnsiTheme="minorHAnsi"/>
          <w:sz w:val="20"/>
          <w:szCs w:val="20"/>
        </w:rPr>
        <w:t>У</w:t>
      </w:r>
      <w:r>
        <w:rPr>
          <w:rFonts w:asciiTheme="minorHAnsi" w:hAnsiTheme="minorHAnsi"/>
          <w:sz w:val="20"/>
          <w:szCs w:val="20"/>
          <w:lang w:val="sr-Cyrl-BA"/>
        </w:rPr>
        <w:t xml:space="preserve"> </w:t>
      </w:r>
      <w:r>
        <w:rPr>
          <w:rFonts w:asciiTheme="minorHAnsi" w:hAnsiTheme="minorHAnsi"/>
          <w:sz w:val="20"/>
          <w:szCs w:val="20"/>
        </w:rPr>
        <w:t xml:space="preserve">МКР, </w:t>
      </w:r>
      <w:r>
        <w:rPr>
          <w:rFonts w:asciiTheme="minorHAnsi" w:hAnsiTheme="minorHAnsi"/>
          <w:sz w:val="20"/>
          <w:szCs w:val="20"/>
          <w:lang w:val="sr-Cyrl-CS"/>
        </w:rPr>
        <w:t>МКВ, МКУ и КД</w:t>
      </w:r>
    </w:p>
    <w:p w:rsidR="009E4896" w:rsidRDefault="009E4896" w:rsidP="009E4896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</w:p>
    <w:p w:rsidR="009E4896" w:rsidRDefault="009E4896" w:rsidP="009E4896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</w:p>
    <w:p w:rsidR="009E4896" w:rsidRDefault="009E4896" w:rsidP="009E4896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Подносилацзахтјева: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5874"/>
      </w:tblGrid>
      <w:tr w:rsidR="009E4896" w:rsidTr="00CF4DE8">
        <w:trPr>
          <w:trHeight w:val="433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9E4896" w:rsidRDefault="009E4896" w:rsidP="00CF4DE8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Име и презиме подносиоца захтјева</w:t>
            </w:r>
          </w:p>
        </w:tc>
        <w:tc>
          <w:tcPr>
            <w:tcW w:w="5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4896" w:rsidRDefault="009E4896" w:rsidP="00CF4DE8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E4896" w:rsidTr="00CF4DE8">
        <w:trPr>
          <w:trHeight w:val="438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9E4896" w:rsidRDefault="009E4896" w:rsidP="00CF4DE8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Адреса подносиоца захтјева</w:t>
            </w:r>
          </w:p>
        </w:tc>
        <w:tc>
          <w:tcPr>
            <w:tcW w:w="5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4896" w:rsidRDefault="009E4896" w:rsidP="00CF4DE8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E4896" w:rsidTr="00CF4DE8">
        <w:trPr>
          <w:trHeight w:val="401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9E4896" w:rsidRDefault="009E4896" w:rsidP="00CF4DE8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Контакт телефон</w:t>
            </w:r>
          </w:p>
        </w:tc>
        <w:tc>
          <w:tcPr>
            <w:tcW w:w="5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4896" w:rsidRDefault="009E4896" w:rsidP="00CF4DE8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E4896" w:rsidTr="00CF4DE8">
        <w:trPr>
          <w:trHeight w:val="406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9E4896" w:rsidRDefault="009E4896" w:rsidP="00CF4DE8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ЈМБГ</w:t>
            </w:r>
          </w:p>
        </w:tc>
        <w:tc>
          <w:tcPr>
            <w:tcW w:w="5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4896" w:rsidRDefault="009E4896" w:rsidP="00CF4DE8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9E4896" w:rsidRDefault="009E4896" w:rsidP="009E4896">
      <w:pPr>
        <w:outlineLvl w:val="0"/>
        <w:rPr>
          <w:rFonts w:asciiTheme="minorHAnsi" w:hAnsiTheme="minorHAnsi"/>
          <w:i/>
          <w:sz w:val="20"/>
          <w:szCs w:val="20"/>
          <w:lang w:val="sr-Cyrl-CS"/>
        </w:rPr>
      </w:pPr>
    </w:p>
    <w:p w:rsidR="009E4896" w:rsidRDefault="008D4423" w:rsidP="009E4896">
      <w:pPr>
        <w:outlineLvl w:val="0"/>
        <w:rPr>
          <w:rFonts w:asciiTheme="minorHAnsi" w:hAnsiTheme="minorHAnsi"/>
          <w:i/>
          <w:sz w:val="20"/>
          <w:szCs w:val="20"/>
          <w:lang w:val="sr-Latn-CS"/>
        </w:rPr>
      </w:pPr>
      <w:r>
        <w:rPr>
          <w:rFonts w:asciiTheme="minorHAnsi" w:hAnsiTheme="minorHAnsi"/>
          <w:i/>
          <w:sz w:val="20"/>
          <w:szCs w:val="20"/>
          <w:lang w:val="sr-Cyrl-CS"/>
        </w:rPr>
        <w:t>Градска</w:t>
      </w:r>
      <w:r w:rsidR="009E4896">
        <w:rPr>
          <w:rFonts w:asciiTheme="minorHAnsi" w:hAnsiTheme="minorHAnsi"/>
          <w:i/>
          <w:sz w:val="20"/>
          <w:szCs w:val="20"/>
          <w:lang w:val="sr-Cyrl-CS"/>
        </w:rPr>
        <w:t xml:space="preserve"> управа – Одјељење за општу управу са службом за правну помоћ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Latn-CS"/>
        </w:rPr>
      </w:pPr>
      <w:r>
        <w:rPr>
          <w:rFonts w:asciiTheme="minorHAnsi" w:hAnsiTheme="minorHAnsi"/>
          <w:sz w:val="20"/>
          <w:szCs w:val="20"/>
          <w:lang w:val="sr-Cyrl-CS"/>
        </w:rPr>
        <w:t>Молимо вас да одобрите исправку података у (опционо)</w:t>
      </w:r>
      <w:r>
        <w:rPr>
          <w:rFonts w:asciiTheme="minorHAnsi" w:hAnsiTheme="minorHAnsi"/>
          <w:sz w:val="20"/>
          <w:szCs w:val="20"/>
          <w:lang w:val="sr-Latn-CS"/>
        </w:rPr>
        <w:t>: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1. Матичној књизи рођених за мјесто ______________</w:t>
      </w:r>
      <w:r>
        <w:rPr>
          <w:rFonts w:asciiTheme="minorHAnsi" w:hAnsiTheme="minorHAnsi"/>
          <w:sz w:val="20"/>
          <w:szCs w:val="20"/>
          <w:lang w:val="sr-Latn-CS"/>
        </w:rPr>
        <w:t>__</w:t>
      </w:r>
      <w:r>
        <w:rPr>
          <w:rFonts w:asciiTheme="minorHAnsi" w:hAnsiTheme="minorHAnsi"/>
          <w:sz w:val="20"/>
          <w:szCs w:val="20"/>
          <w:lang w:val="sr-Cyrl-CS"/>
        </w:rPr>
        <w:t xml:space="preserve">под ред. бр.______за _______годину. 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2.Матичној књизи вјенчаних за мјесто _____________</w:t>
      </w:r>
      <w:r>
        <w:rPr>
          <w:rFonts w:asciiTheme="minorHAnsi" w:hAnsiTheme="minorHAnsi"/>
          <w:sz w:val="20"/>
          <w:szCs w:val="20"/>
          <w:lang w:val="sr-Latn-CS"/>
        </w:rPr>
        <w:t>_</w:t>
      </w:r>
      <w:r>
        <w:rPr>
          <w:rFonts w:asciiTheme="minorHAnsi" w:hAnsiTheme="minorHAnsi"/>
          <w:sz w:val="20"/>
          <w:szCs w:val="20"/>
          <w:lang w:val="sr-Cyrl-CS"/>
        </w:rPr>
        <w:t xml:space="preserve">под ред. бр._____за _______ годину. 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3. Матичној књизи умрлих за мјесто ____________________под ред. бр.____за ______годину. 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Latn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b/>
          <w:sz w:val="20"/>
          <w:szCs w:val="20"/>
          <w:lang w:val="sr-Cyrl-CS"/>
        </w:rPr>
      </w:pP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4. Матичној књизи држављана за мјесто ____________________под ред. бр.____за ______годину. 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Latn-CS"/>
        </w:rPr>
      </w:pPr>
      <w:r>
        <w:rPr>
          <w:rFonts w:asciiTheme="minorHAnsi" w:hAnsiTheme="minorHAnsi"/>
          <w:sz w:val="20"/>
          <w:szCs w:val="20"/>
          <w:lang w:val="sr-Cyrl-CS"/>
        </w:rPr>
        <w:t>У рубрици_______________________: са_______________________на________________________</w:t>
      </w:r>
    </w:p>
    <w:p w:rsidR="009E4896" w:rsidRDefault="009E4896" w:rsidP="009E4896">
      <w:pPr>
        <w:rPr>
          <w:rFonts w:asciiTheme="minorHAnsi" w:hAnsiTheme="minorHAnsi"/>
          <w:b/>
          <w:sz w:val="20"/>
          <w:szCs w:val="20"/>
          <w:lang w:val="sr-Cyrl-CS"/>
        </w:rPr>
      </w:pPr>
    </w:p>
    <w:p w:rsidR="009E4896" w:rsidRDefault="009E4896" w:rsidP="009E4896">
      <w:pPr>
        <w:rPr>
          <w:rFonts w:asciiTheme="minorHAnsi" w:hAnsiTheme="minorHAnsi"/>
          <w:b/>
          <w:sz w:val="20"/>
          <w:szCs w:val="20"/>
          <w:lang w:val="sr-Cyrl-CS"/>
        </w:rPr>
      </w:pPr>
    </w:p>
    <w:p w:rsidR="008D4423" w:rsidRDefault="008D4423" w:rsidP="009E4896">
      <w:pPr>
        <w:rPr>
          <w:rFonts w:asciiTheme="minorHAnsi" w:hAnsiTheme="minorHAnsi"/>
          <w:b/>
          <w:sz w:val="20"/>
          <w:szCs w:val="20"/>
          <w:lang w:val="sr-Cyrl-CS"/>
        </w:rPr>
      </w:pPr>
    </w:p>
    <w:p w:rsidR="008D4423" w:rsidRDefault="008D4423" w:rsidP="009E4896">
      <w:pPr>
        <w:rPr>
          <w:rFonts w:asciiTheme="minorHAnsi" w:hAnsiTheme="minorHAnsi"/>
          <w:b/>
          <w:sz w:val="20"/>
          <w:szCs w:val="20"/>
          <w:lang w:val="sr-Cyrl-CS"/>
        </w:rPr>
      </w:pPr>
    </w:p>
    <w:p w:rsidR="008D4423" w:rsidRDefault="008D4423" w:rsidP="009E4896">
      <w:pPr>
        <w:rPr>
          <w:rFonts w:asciiTheme="minorHAnsi" w:hAnsiTheme="minorHAnsi"/>
          <w:b/>
          <w:sz w:val="20"/>
          <w:szCs w:val="20"/>
          <w:lang w:val="sr-Cyrl-CS"/>
        </w:rPr>
      </w:pPr>
    </w:p>
    <w:p w:rsidR="008D4423" w:rsidRDefault="008D4423" w:rsidP="009E4896">
      <w:pPr>
        <w:rPr>
          <w:rFonts w:asciiTheme="minorHAnsi" w:hAnsiTheme="minorHAnsi"/>
          <w:b/>
          <w:sz w:val="20"/>
          <w:szCs w:val="20"/>
          <w:lang w:val="sr-Cyrl-CS"/>
        </w:rPr>
      </w:pPr>
    </w:p>
    <w:p w:rsidR="009E4896" w:rsidRDefault="009E4896" w:rsidP="009E4896">
      <w:pPr>
        <w:rPr>
          <w:rFonts w:asciiTheme="minorHAnsi" w:hAnsiTheme="minorHAnsi"/>
          <w:b/>
          <w:sz w:val="20"/>
          <w:szCs w:val="20"/>
          <w:lang w:val="sr-Cyrl-CS"/>
        </w:rPr>
      </w:pPr>
      <w:bookmarkStart w:id="0" w:name="_GoBack"/>
      <w:bookmarkEnd w:id="0"/>
      <w:r>
        <w:rPr>
          <w:rFonts w:asciiTheme="minorHAnsi" w:hAnsiTheme="minorHAnsi"/>
          <w:b/>
          <w:sz w:val="20"/>
          <w:szCs w:val="20"/>
          <w:lang w:val="sr-Cyrl-CS"/>
        </w:rPr>
        <w:lastRenderedPageBreak/>
        <w:t xml:space="preserve">Подносим захтјев за исправку података у </w:t>
      </w:r>
      <w:r>
        <w:rPr>
          <w:rFonts w:asciiTheme="minorHAnsi" w:hAnsiTheme="minorHAnsi"/>
          <w:b/>
          <w:sz w:val="20"/>
          <w:szCs w:val="20"/>
        </w:rPr>
        <w:t>МКР</w:t>
      </w:r>
      <w:r>
        <w:rPr>
          <w:rFonts w:asciiTheme="minorHAnsi" w:hAnsiTheme="minorHAnsi"/>
          <w:b/>
          <w:sz w:val="20"/>
          <w:szCs w:val="20"/>
          <w:lang w:val="sr-Cyrl-CS"/>
        </w:rPr>
        <w:t>, МКВ, МКУ и КД,а у прилогу прилажем  следећу документацију (опционо) :</w:t>
      </w:r>
    </w:p>
    <w:p w:rsidR="009E4896" w:rsidRDefault="009E4896" w:rsidP="009E4896">
      <w:pPr>
        <w:rPr>
          <w:rFonts w:asciiTheme="minorHAnsi" w:hAnsiTheme="minorHAnsi"/>
          <w:b/>
          <w:sz w:val="20"/>
          <w:szCs w:val="20"/>
          <w:lang w:val="sr-Cyrl-CS"/>
        </w:rPr>
      </w:pPr>
    </w:p>
    <w:p w:rsidR="008D4423" w:rsidRDefault="008D4423" w:rsidP="009E4896">
      <w:pPr>
        <w:rPr>
          <w:rFonts w:asciiTheme="minorHAnsi" w:hAnsiTheme="minorHAnsi"/>
          <w:b/>
          <w:sz w:val="20"/>
          <w:szCs w:val="20"/>
          <w:lang w:val="sr-Cyrl-CS"/>
        </w:rPr>
      </w:pPr>
    </w:p>
    <w:tbl>
      <w:tblPr>
        <w:tblStyle w:val="TableGrid"/>
        <w:tblW w:w="9315" w:type="dxa"/>
        <w:tblLayout w:type="fixed"/>
        <w:tblLook w:val="04A0" w:firstRow="1" w:lastRow="0" w:firstColumn="1" w:lastColumn="0" w:noHBand="0" w:noVBand="1"/>
      </w:tblPr>
      <w:tblGrid>
        <w:gridCol w:w="2374"/>
        <w:gridCol w:w="3825"/>
        <w:gridCol w:w="3116"/>
      </w:tblGrid>
      <w:tr w:rsidR="009E4896" w:rsidTr="00CF4DE8">
        <w:trPr>
          <w:trHeight w:val="45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9E4896" w:rsidRDefault="009E4896" w:rsidP="00CF4DE8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Називдокумента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9E4896" w:rsidRDefault="009E4896" w:rsidP="00CF4DE8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Формадокумента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E4896" w:rsidRDefault="009E4896" w:rsidP="00CF4DE8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Издаје</w:t>
            </w:r>
            <w:r>
              <w:rPr>
                <w:rFonts w:asciiTheme="minorHAnsi" w:hAnsiTheme="minorHAnsi"/>
                <w:b/>
                <w:sz w:val="20"/>
                <w:szCs w:val="20"/>
                <w:lang w:val="sr-Cyrl-BA"/>
              </w:rPr>
              <w:t xml:space="preserve">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га</w:t>
            </w:r>
          </w:p>
        </w:tc>
      </w:tr>
      <w:tr w:rsidR="009E4896" w:rsidTr="00CF4DE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E4896" w:rsidRDefault="009E4896" w:rsidP="00CF4DE8">
            <w:pPr>
              <w:jc w:val="center"/>
              <w:rPr>
                <w:rFonts w:asciiTheme="minorHAnsi" w:hAnsiTheme="minorHAnsi"/>
                <w:sz w:val="20"/>
                <w:szCs w:val="20"/>
                <w:lang w:val="sr-Latn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Лична карта</w:t>
            </w:r>
          </w:p>
          <w:p w:rsidR="009E4896" w:rsidRDefault="009E4896" w:rsidP="00CF4DE8">
            <w:pPr>
              <w:jc w:val="center"/>
              <w:rPr>
                <w:rFonts w:asciiTheme="minorHAnsi" w:hAnsiTheme="minorHAnsi"/>
                <w:sz w:val="20"/>
                <w:szCs w:val="20"/>
                <w:lang w:val="sr-Latn-C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E4896" w:rsidRDefault="009E4896" w:rsidP="00CF4DE8">
            <w:pPr>
              <w:jc w:val="center"/>
              <w:rPr>
                <w:rFonts w:asciiTheme="minorHAnsi" w:hAnsiTheme="minorHAnsi"/>
                <w:sz w:val="20"/>
                <w:szCs w:val="20"/>
                <w:lang w:val="bs-Cyrl-BA"/>
              </w:rPr>
            </w:pPr>
            <w:r>
              <w:rPr>
                <w:rFonts w:asciiTheme="minorHAnsi" w:hAnsiTheme="minorHAnsi"/>
                <w:sz w:val="20"/>
                <w:szCs w:val="20"/>
                <w:lang w:val="bs-Cyrl-BA"/>
              </w:rPr>
              <w:t>На увид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896" w:rsidRDefault="009E4896" w:rsidP="00CF4DE8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МУП </w:t>
            </w: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РС</w:t>
            </w:r>
          </w:p>
        </w:tc>
      </w:tr>
      <w:tr w:rsidR="009E4896" w:rsidTr="00CF4DE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E4896" w:rsidRDefault="009E4896" w:rsidP="00CF4DE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Извод МКР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E4896" w:rsidRDefault="009E4896" w:rsidP="00CF4DE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Оригинал или овјерена копија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896" w:rsidRDefault="009E4896" w:rsidP="00CF4DE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Надлежни орган</w:t>
            </w:r>
          </w:p>
        </w:tc>
      </w:tr>
      <w:tr w:rsidR="009E4896" w:rsidTr="00CF4DE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E4896" w:rsidRDefault="009E4896" w:rsidP="00CF4DE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Извод из МКВ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E4896" w:rsidRDefault="009E4896" w:rsidP="00CF4DE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Оригинал или овјерена копија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896" w:rsidRDefault="009E4896" w:rsidP="00CF4DE8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Надлежни орган</w:t>
            </w:r>
          </w:p>
        </w:tc>
      </w:tr>
      <w:tr w:rsidR="009E4896" w:rsidTr="00CF4DE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E4896" w:rsidRDefault="009E4896" w:rsidP="00CF4DE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Извод из МКУ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E4896" w:rsidRDefault="009E4896" w:rsidP="00CF4DE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Оригинал или овјерена копија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896" w:rsidRDefault="009E4896" w:rsidP="00CF4DE8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Надлежни орган</w:t>
            </w:r>
          </w:p>
        </w:tc>
      </w:tr>
      <w:tr w:rsidR="009E4896" w:rsidTr="00CF4DE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E4896" w:rsidRDefault="009E4896" w:rsidP="00CF4DE8">
            <w:pPr>
              <w:pStyle w:val="NoSpacing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 xml:space="preserve">Доказ о уплати о градске административне таксе у висини од 10 КМ на рачун број </w:t>
            </w:r>
            <w:r>
              <w:rPr>
                <w:rFonts w:asciiTheme="minorHAnsi" w:hAnsiTheme="minorHAnsi"/>
                <w:sz w:val="20"/>
                <w:szCs w:val="20"/>
              </w:rPr>
              <w:t>562-099-00017572-61 или таксеном марком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E4896" w:rsidRDefault="009E4896" w:rsidP="00CF4DE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Оригинал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896" w:rsidRDefault="009E4896" w:rsidP="00CF4DE8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Банка</w:t>
            </w:r>
          </w:p>
        </w:tc>
      </w:tr>
    </w:tbl>
    <w:p w:rsidR="009E4896" w:rsidRDefault="009E4896" w:rsidP="009E4896">
      <w:pPr>
        <w:rPr>
          <w:rFonts w:asciiTheme="minorHAnsi" w:hAnsiTheme="minorHAnsi"/>
          <w:sz w:val="20"/>
          <w:szCs w:val="20"/>
          <w:lang w:val="sr-Cyrl-BA"/>
        </w:rPr>
      </w:pPr>
    </w:p>
    <w:p w:rsidR="009E4896" w:rsidRDefault="009E4896" w:rsidP="009E4896">
      <w:pPr>
        <w:rPr>
          <w:rFonts w:asciiTheme="minorHAnsi" w:hAnsiTheme="minorHAnsi"/>
          <w:sz w:val="20"/>
          <w:szCs w:val="20"/>
          <w:lang w:val="sr-Cyrl-BA"/>
        </w:rPr>
      </w:pPr>
    </w:p>
    <w:p w:rsidR="009E4896" w:rsidRDefault="009E4896" w:rsidP="009E4896">
      <w:pPr>
        <w:rPr>
          <w:rFonts w:asciiTheme="minorHAnsi" w:hAnsiTheme="minorHAnsi"/>
          <w:sz w:val="20"/>
          <w:szCs w:val="20"/>
        </w:rPr>
      </w:pPr>
    </w:p>
    <w:p w:rsidR="009E4896" w:rsidRDefault="009E4896" w:rsidP="009E4896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Теслић ,__________________ године                                       </w:t>
      </w:r>
      <w:r>
        <w:rPr>
          <w:rFonts w:asciiTheme="minorHAnsi" w:hAnsiTheme="minorHAnsi"/>
          <w:sz w:val="20"/>
          <w:szCs w:val="20"/>
          <w:lang w:val="sr-Latn-CS"/>
        </w:rPr>
        <w:t xml:space="preserve">                                     </w:t>
      </w:r>
      <w:r>
        <w:rPr>
          <w:rFonts w:asciiTheme="minorHAnsi" w:hAnsiTheme="minorHAnsi"/>
          <w:sz w:val="20"/>
          <w:szCs w:val="20"/>
          <w:lang w:val="sr-Cyrl-CS"/>
        </w:rPr>
        <w:t xml:space="preserve"> </w:t>
      </w:r>
      <w:r>
        <w:rPr>
          <w:rFonts w:asciiTheme="minorHAnsi" w:hAnsiTheme="minorHAnsi"/>
          <w:sz w:val="20"/>
          <w:szCs w:val="20"/>
        </w:rPr>
        <w:t>ПОДНОСИЛАЦ ЗАХТЈЕВА</w:t>
      </w:r>
    </w:p>
    <w:p w:rsidR="009E4896" w:rsidRDefault="009E4896" w:rsidP="009E4896">
      <w:pPr>
        <w:spacing w:line="360" w:lineRule="auto"/>
        <w:jc w:val="righ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sr-Cyrl-CS"/>
        </w:rPr>
        <w:t>________________________________</w:t>
      </w:r>
    </w:p>
    <w:p w:rsidR="009E4896" w:rsidRDefault="009E4896" w:rsidP="009E4896">
      <w:pPr>
        <w:rPr>
          <w:rFonts w:asciiTheme="minorHAnsi" w:hAnsiTheme="minorHAnsi"/>
          <w:i/>
          <w:sz w:val="20"/>
          <w:szCs w:val="20"/>
        </w:rPr>
      </w:pPr>
    </w:p>
    <w:p w:rsidR="009E4896" w:rsidRDefault="009E4896" w:rsidP="009E4896"/>
    <w:p w:rsidR="00B0450B" w:rsidRPr="009E4896" w:rsidRDefault="00B0450B" w:rsidP="009E4896"/>
    <w:sectPr w:rsidR="00B0450B" w:rsidRPr="009E4896" w:rsidSect="0050243B">
      <w:footerReference w:type="even" r:id="rId8"/>
      <w:footerReference w:type="default" r:id="rId9"/>
      <w:footerReference w:type="first" r:id="rId10"/>
      <w:pgSz w:w="11907" w:h="16839" w:code="9"/>
      <w:pgMar w:top="709" w:right="1275" w:bottom="851" w:left="1440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6F7" w:rsidRDefault="00F836F7" w:rsidP="007A135C">
      <w:pPr>
        <w:spacing w:line="240" w:lineRule="auto"/>
      </w:pPr>
      <w:r>
        <w:separator/>
      </w:r>
    </w:p>
  </w:endnote>
  <w:endnote w:type="continuationSeparator" w:id="0">
    <w:p w:rsidR="00F836F7" w:rsidRDefault="00F836F7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7"/>
      <w:docPartObj>
        <w:docPartGallery w:val="Page Numbers (Bottom of Page)"/>
        <w:docPartUnique/>
      </w:docPartObj>
    </w:sdtPr>
    <w:sdtEndPr/>
    <w:sdtContent>
      <w:p w:rsidR="00215263" w:rsidRDefault="00535838">
        <w:pPr>
          <w:pStyle w:val="Footer"/>
          <w:jc w:val="center"/>
        </w:pPr>
        <w:r>
          <w:fldChar w:fldCharType="begin"/>
        </w:r>
        <w:r w:rsidR="00183D40">
          <w:instrText xml:space="preserve"> PAGE   \* MERGEFORMAT </w:instrText>
        </w:r>
        <w:r>
          <w:fldChar w:fldCharType="separate"/>
        </w:r>
        <w:r w:rsidR="008D442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8"/>
      <w:docPartObj>
        <w:docPartGallery w:val="Page Numbers (Bottom of Page)"/>
        <w:docPartUnique/>
      </w:docPartObj>
    </w:sdtPr>
    <w:sdtEndPr/>
    <w:sdtContent>
      <w:p w:rsidR="00215263" w:rsidRDefault="00535838">
        <w:pPr>
          <w:pStyle w:val="Footer"/>
          <w:jc w:val="center"/>
        </w:pPr>
        <w:r>
          <w:fldChar w:fldCharType="begin"/>
        </w:r>
        <w:r w:rsidR="00183D40">
          <w:instrText xml:space="preserve"> PAGE   \* MERGEFORMAT </w:instrText>
        </w:r>
        <w:r>
          <w:fldChar w:fldCharType="separate"/>
        </w:r>
        <w:r w:rsidR="0050243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63" w:rsidRDefault="00215263">
    <w:pPr>
      <w:pStyle w:val="Footer"/>
      <w:jc w:val="center"/>
    </w:pPr>
  </w:p>
  <w:p w:rsidR="00215263" w:rsidRDefault="00215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6F7" w:rsidRDefault="00F836F7" w:rsidP="007A135C">
      <w:pPr>
        <w:spacing w:line="240" w:lineRule="auto"/>
      </w:pPr>
      <w:r>
        <w:separator/>
      </w:r>
    </w:p>
  </w:footnote>
  <w:footnote w:type="continuationSeparator" w:id="0">
    <w:p w:rsidR="00F836F7" w:rsidRDefault="00F836F7" w:rsidP="007A1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95DF7"/>
    <w:multiLevelType w:val="hybridMultilevel"/>
    <w:tmpl w:val="4018321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readOnly" w:enforcement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7EE"/>
    <w:rsid w:val="00021319"/>
    <w:rsid w:val="00046E5B"/>
    <w:rsid w:val="0005334D"/>
    <w:rsid w:val="00062742"/>
    <w:rsid w:val="00074CFA"/>
    <w:rsid w:val="00084DCE"/>
    <w:rsid w:val="000A7CFE"/>
    <w:rsid w:val="000C02CF"/>
    <w:rsid w:val="000C1042"/>
    <w:rsid w:val="001139D4"/>
    <w:rsid w:val="00115477"/>
    <w:rsid w:val="00152F71"/>
    <w:rsid w:val="0017276A"/>
    <w:rsid w:val="00183D40"/>
    <w:rsid w:val="001A4429"/>
    <w:rsid w:val="001C2002"/>
    <w:rsid w:val="001C2FD1"/>
    <w:rsid w:val="001E5EDD"/>
    <w:rsid w:val="001E7246"/>
    <w:rsid w:val="001F1312"/>
    <w:rsid w:val="00205F0F"/>
    <w:rsid w:val="00215263"/>
    <w:rsid w:val="0024189F"/>
    <w:rsid w:val="002475BE"/>
    <w:rsid w:val="002533A2"/>
    <w:rsid w:val="00254A08"/>
    <w:rsid w:val="00272C23"/>
    <w:rsid w:val="002977EE"/>
    <w:rsid w:val="002A0989"/>
    <w:rsid w:val="002F7762"/>
    <w:rsid w:val="00322521"/>
    <w:rsid w:val="0035021C"/>
    <w:rsid w:val="003847DD"/>
    <w:rsid w:val="00385D67"/>
    <w:rsid w:val="003A3C27"/>
    <w:rsid w:val="003D02B9"/>
    <w:rsid w:val="00423345"/>
    <w:rsid w:val="004249B9"/>
    <w:rsid w:val="004B0675"/>
    <w:rsid w:val="004D6024"/>
    <w:rsid w:val="004F7CD3"/>
    <w:rsid w:val="0050243B"/>
    <w:rsid w:val="00535838"/>
    <w:rsid w:val="005458F7"/>
    <w:rsid w:val="00547568"/>
    <w:rsid w:val="005534B6"/>
    <w:rsid w:val="005614B4"/>
    <w:rsid w:val="005620D2"/>
    <w:rsid w:val="00572477"/>
    <w:rsid w:val="005902EA"/>
    <w:rsid w:val="00597DE4"/>
    <w:rsid w:val="005A4C3D"/>
    <w:rsid w:val="005C4D04"/>
    <w:rsid w:val="005E025B"/>
    <w:rsid w:val="005E3824"/>
    <w:rsid w:val="005F0964"/>
    <w:rsid w:val="00603809"/>
    <w:rsid w:val="00646AE8"/>
    <w:rsid w:val="006561C9"/>
    <w:rsid w:val="006766C7"/>
    <w:rsid w:val="006A20E3"/>
    <w:rsid w:val="006C07CB"/>
    <w:rsid w:val="006F3FEE"/>
    <w:rsid w:val="00706B35"/>
    <w:rsid w:val="00715C1E"/>
    <w:rsid w:val="00730208"/>
    <w:rsid w:val="00747D60"/>
    <w:rsid w:val="00761AD2"/>
    <w:rsid w:val="007A135C"/>
    <w:rsid w:val="007D3972"/>
    <w:rsid w:val="007E6FD5"/>
    <w:rsid w:val="00805F84"/>
    <w:rsid w:val="0081498E"/>
    <w:rsid w:val="0081553B"/>
    <w:rsid w:val="008216C6"/>
    <w:rsid w:val="00875238"/>
    <w:rsid w:val="00875CC0"/>
    <w:rsid w:val="008878A6"/>
    <w:rsid w:val="00890883"/>
    <w:rsid w:val="008A43F3"/>
    <w:rsid w:val="008B4D8E"/>
    <w:rsid w:val="008D40C2"/>
    <w:rsid w:val="008D4423"/>
    <w:rsid w:val="008E2E76"/>
    <w:rsid w:val="00910607"/>
    <w:rsid w:val="00926394"/>
    <w:rsid w:val="00952B48"/>
    <w:rsid w:val="00953464"/>
    <w:rsid w:val="00957A91"/>
    <w:rsid w:val="00973C98"/>
    <w:rsid w:val="00993E06"/>
    <w:rsid w:val="009C0DAD"/>
    <w:rsid w:val="009E4896"/>
    <w:rsid w:val="00A278ED"/>
    <w:rsid w:val="00A54BA4"/>
    <w:rsid w:val="00A679DB"/>
    <w:rsid w:val="00B0450B"/>
    <w:rsid w:val="00B05FAD"/>
    <w:rsid w:val="00B56A17"/>
    <w:rsid w:val="00B666F2"/>
    <w:rsid w:val="00B8048C"/>
    <w:rsid w:val="00B82F99"/>
    <w:rsid w:val="00B83E06"/>
    <w:rsid w:val="00B8508F"/>
    <w:rsid w:val="00B91FA3"/>
    <w:rsid w:val="00B957EF"/>
    <w:rsid w:val="00BD4120"/>
    <w:rsid w:val="00BE6375"/>
    <w:rsid w:val="00C043DE"/>
    <w:rsid w:val="00C1295A"/>
    <w:rsid w:val="00C306FB"/>
    <w:rsid w:val="00C37C2A"/>
    <w:rsid w:val="00C46D1B"/>
    <w:rsid w:val="00C83E2D"/>
    <w:rsid w:val="00C92831"/>
    <w:rsid w:val="00CC21DF"/>
    <w:rsid w:val="00CC2FA2"/>
    <w:rsid w:val="00CC6A2E"/>
    <w:rsid w:val="00CF28AB"/>
    <w:rsid w:val="00D129B7"/>
    <w:rsid w:val="00D95372"/>
    <w:rsid w:val="00DA2877"/>
    <w:rsid w:val="00DE2B7C"/>
    <w:rsid w:val="00DF0C04"/>
    <w:rsid w:val="00DF3594"/>
    <w:rsid w:val="00E01BB5"/>
    <w:rsid w:val="00E515CA"/>
    <w:rsid w:val="00E951B2"/>
    <w:rsid w:val="00EB4318"/>
    <w:rsid w:val="00EC02AA"/>
    <w:rsid w:val="00EF50F7"/>
    <w:rsid w:val="00F24367"/>
    <w:rsid w:val="00F40334"/>
    <w:rsid w:val="00F43A0C"/>
    <w:rsid w:val="00F734E7"/>
    <w:rsid w:val="00F756E1"/>
    <w:rsid w:val="00F836F7"/>
    <w:rsid w:val="00F94A8B"/>
    <w:rsid w:val="00F96BDD"/>
    <w:rsid w:val="00FD0D6D"/>
    <w:rsid w:val="00FF2502"/>
    <w:rsid w:val="00FF46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4FCF5"/>
  <w15:docId w15:val="{AE49AD1E-4C61-443B-A53F-12D6462B0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lang w:val="sr-Latn-BA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spacing w:line="240" w:lineRule="auto"/>
    </w:pPr>
    <w:rPr>
      <w:rFonts w:ascii="Calibri" w:eastAsia="Calibri" w:hAnsi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B83E0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0450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9611F-BC52-49A9-BDB6-486D30943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93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Aleksandar Cvijić</cp:lastModifiedBy>
  <cp:revision>34</cp:revision>
  <cp:lastPrinted>2013-12-06T15:21:00Z</cp:lastPrinted>
  <dcterms:created xsi:type="dcterms:W3CDTF">2013-09-18T05:45:00Z</dcterms:created>
  <dcterms:modified xsi:type="dcterms:W3CDTF">2025-08-27T10:39:00Z</dcterms:modified>
</cp:coreProperties>
</file>