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6D5" w:rsidRDefault="002446D5" w:rsidP="002446D5">
      <w:pPr>
        <w:pStyle w:val="NoSpacing"/>
        <w:pBdr>
          <w:bottom w:val="single" w:sz="6" w:space="1" w:color="auto"/>
        </w:pBdr>
        <w:spacing w:line="276" w:lineRule="auto"/>
        <w:rPr>
          <w:rFonts w:asciiTheme="minorHAnsi" w:hAnsiTheme="minorHAnsi"/>
          <w:b/>
          <w:sz w:val="20"/>
          <w:szCs w:val="20"/>
          <w:lang w:val="sr-Cyrl-BA"/>
        </w:rPr>
      </w:pPr>
      <w:r>
        <w:rPr>
          <w:rFonts w:asciiTheme="minorHAnsi" w:hAnsiTheme="minorHAnsi"/>
          <w:b/>
          <w:sz w:val="20"/>
          <w:szCs w:val="20"/>
        </w:rPr>
        <w:t>ПРЕДМЕТ -ЗАХТЈЕВ ЗА НАКНАДНИ УПИС У МКР</w:t>
      </w:r>
    </w:p>
    <w:p w:rsidR="002446D5" w:rsidRDefault="002446D5" w:rsidP="002446D5">
      <w:pPr>
        <w:pStyle w:val="NoSpacing"/>
        <w:spacing w:line="276" w:lineRule="auto"/>
        <w:jc w:val="center"/>
        <w:rPr>
          <w:rFonts w:asciiTheme="minorHAnsi" w:hAnsiTheme="minorHAnsi"/>
          <w:sz w:val="20"/>
          <w:szCs w:val="20"/>
        </w:rPr>
      </w:pPr>
    </w:p>
    <w:p w:rsidR="002446D5" w:rsidRDefault="002446D5" w:rsidP="002446D5">
      <w:pPr>
        <w:pStyle w:val="NoSpacing"/>
        <w:spacing w:line="276" w:lineRule="auto"/>
        <w:jc w:val="left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Подносилац захтјева: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9"/>
        <w:gridCol w:w="5811"/>
      </w:tblGrid>
      <w:tr w:rsidR="002446D5" w:rsidTr="003F7D9C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  <w:hideMark/>
          </w:tcPr>
          <w:p w:rsidR="002446D5" w:rsidRDefault="002446D5" w:rsidP="003F7D9C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Име(</w:t>
            </w:r>
            <w:r>
              <w:rPr>
                <w:rFonts w:asciiTheme="minorHAnsi" w:hAnsiTheme="minorHAnsi"/>
                <w:sz w:val="20"/>
                <w:szCs w:val="20"/>
                <w:lang w:val="sr-Cyrl-BA"/>
              </w:rPr>
              <w:t>име оца</w:t>
            </w:r>
            <w:r>
              <w:rPr>
                <w:rFonts w:asciiTheme="minorHAnsi" w:hAnsiTheme="minorHAnsi"/>
                <w:sz w:val="20"/>
                <w:szCs w:val="20"/>
              </w:rPr>
              <w:t>) и презиме подносиоца захтјева</w:t>
            </w: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46D5" w:rsidRDefault="002446D5" w:rsidP="003F7D9C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2446D5" w:rsidTr="003F7D9C">
        <w:trPr>
          <w:trHeight w:val="566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  <w:hideMark/>
          </w:tcPr>
          <w:p w:rsidR="002446D5" w:rsidRDefault="002446D5" w:rsidP="003F7D9C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  <w:lang w:val="sr-Cyrl-BA"/>
              </w:rPr>
            </w:pPr>
            <w:r>
              <w:rPr>
                <w:rFonts w:asciiTheme="minorHAnsi" w:hAnsiTheme="minorHAnsi"/>
                <w:sz w:val="20"/>
                <w:szCs w:val="20"/>
                <w:lang w:val="sr-Cyrl-BA"/>
              </w:rPr>
              <w:t>Адреса подносиоца захтјева</w:t>
            </w: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46D5" w:rsidRDefault="002446D5" w:rsidP="003F7D9C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2446D5" w:rsidTr="003F7D9C">
        <w:trPr>
          <w:trHeight w:val="543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  <w:hideMark/>
          </w:tcPr>
          <w:p w:rsidR="002446D5" w:rsidRDefault="002446D5" w:rsidP="003F7D9C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  <w:lang w:val="sr-Cyrl-BA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Контакт телефон</w:t>
            </w: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46D5" w:rsidRDefault="002446D5" w:rsidP="003F7D9C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2446D5" w:rsidRDefault="002446D5" w:rsidP="002446D5">
      <w:pPr>
        <w:pStyle w:val="NoSpacing"/>
        <w:spacing w:line="276" w:lineRule="auto"/>
        <w:jc w:val="left"/>
        <w:rPr>
          <w:rFonts w:asciiTheme="minorHAnsi" w:hAnsiTheme="minorHAnsi"/>
          <w:sz w:val="20"/>
          <w:szCs w:val="20"/>
        </w:rPr>
      </w:pPr>
    </w:p>
    <w:p w:rsidR="002446D5" w:rsidRDefault="00804322" w:rsidP="002446D5">
      <w:pPr>
        <w:outlineLvl w:val="0"/>
        <w:rPr>
          <w:rFonts w:asciiTheme="minorHAnsi" w:hAnsiTheme="minorHAnsi"/>
          <w:i/>
          <w:sz w:val="20"/>
          <w:szCs w:val="20"/>
          <w:lang w:val="sr-Cyrl-CS"/>
        </w:rPr>
      </w:pPr>
      <w:r>
        <w:rPr>
          <w:rFonts w:asciiTheme="minorHAnsi" w:hAnsiTheme="minorHAnsi"/>
          <w:i/>
          <w:sz w:val="20"/>
          <w:szCs w:val="20"/>
          <w:lang w:val="sr-Cyrl-CS"/>
        </w:rPr>
        <w:t>Градска</w:t>
      </w:r>
      <w:r w:rsidR="002446D5">
        <w:rPr>
          <w:rFonts w:asciiTheme="minorHAnsi" w:hAnsiTheme="minorHAnsi"/>
          <w:i/>
          <w:sz w:val="20"/>
          <w:szCs w:val="20"/>
          <w:lang w:val="sr-Cyrl-CS"/>
        </w:rPr>
        <w:t xml:space="preserve"> </w:t>
      </w:r>
      <w:bookmarkStart w:id="0" w:name="_GoBack"/>
      <w:bookmarkEnd w:id="0"/>
      <w:r w:rsidR="002446D5">
        <w:rPr>
          <w:rFonts w:asciiTheme="minorHAnsi" w:hAnsiTheme="minorHAnsi"/>
          <w:i/>
          <w:sz w:val="20"/>
          <w:szCs w:val="20"/>
          <w:lang w:val="sr-Cyrl-CS"/>
        </w:rPr>
        <w:t>управа – Одјељење за општу управу са службом за правну помоћ</w:t>
      </w:r>
    </w:p>
    <w:p w:rsidR="002446D5" w:rsidRDefault="002446D5" w:rsidP="002446D5">
      <w:pPr>
        <w:rPr>
          <w:rFonts w:asciiTheme="minorHAnsi" w:hAnsiTheme="minorHAnsi"/>
          <w:sz w:val="20"/>
          <w:szCs w:val="20"/>
          <w:lang w:val="sr-Cyrl-CS"/>
        </w:rPr>
      </w:pPr>
    </w:p>
    <w:p w:rsidR="002446D5" w:rsidRDefault="002446D5" w:rsidP="002446D5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Молимо вас да одобрите накнадни упис у матичној књизи рођених по</w:t>
      </w:r>
    </w:p>
    <w:p w:rsidR="002446D5" w:rsidRDefault="002446D5" w:rsidP="002446D5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 xml:space="preserve">пребивалишту ____________________________________________ са сљедећим подацима: </w:t>
      </w:r>
    </w:p>
    <w:p w:rsidR="002446D5" w:rsidRDefault="002446D5" w:rsidP="002446D5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 xml:space="preserve"> ( презиме и име особе )</w:t>
      </w:r>
    </w:p>
    <w:p w:rsidR="002446D5" w:rsidRDefault="002446D5" w:rsidP="002446D5">
      <w:pPr>
        <w:rPr>
          <w:rFonts w:asciiTheme="minorHAnsi" w:hAnsiTheme="minorHAnsi"/>
          <w:sz w:val="20"/>
          <w:szCs w:val="20"/>
          <w:lang w:val="sr-Cyrl-CS"/>
        </w:rPr>
      </w:pPr>
    </w:p>
    <w:p w:rsidR="002446D5" w:rsidRDefault="002446D5" w:rsidP="002446D5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Презиме :                           __________________________________________________</w:t>
      </w:r>
    </w:p>
    <w:p w:rsidR="002446D5" w:rsidRDefault="002446D5" w:rsidP="002446D5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Име:                                    __________________________________________________</w:t>
      </w:r>
    </w:p>
    <w:p w:rsidR="002446D5" w:rsidRDefault="002446D5" w:rsidP="002446D5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Пол:                                    __________________________________________________.</w:t>
      </w:r>
    </w:p>
    <w:p w:rsidR="002446D5" w:rsidRDefault="002446D5" w:rsidP="002446D5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 xml:space="preserve">Дан, мјесец и година  </w:t>
      </w:r>
    </w:p>
    <w:p w:rsidR="002446D5" w:rsidRDefault="002446D5" w:rsidP="002446D5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рођења:                              __________________________________________________.</w:t>
      </w:r>
    </w:p>
    <w:p w:rsidR="002446D5" w:rsidRDefault="002446D5" w:rsidP="002446D5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ЈМБГ:                                __________________________________________________.</w:t>
      </w:r>
    </w:p>
    <w:p w:rsidR="002446D5" w:rsidRDefault="002446D5" w:rsidP="002446D5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 xml:space="preserve">Мјесто и општина </w:t>
      </w:r>
    </w:p>
    <w:p w:rsidR="002446D5" w:rsidRDefault="002446D5" w:rsidP="002446D5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рођења:                              __________________________________________________.</w:t>
      </w:r>
    </w:p>
    <w:p w:rsidR="002446D5" w:rsidRDefault="002446D5" w:rsidP="002446D5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Држављанство:                __________________________________________________.</w:t>
      </w:r>
    </w:p>
    <w:p w:rsidR="002446D5" w:rsidRDefault="002446D5" w:rsidP="002446D5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Националност:                 __________________________________________________.</w:t>
      </w:r>
    </w:p>
    <w:p w:rsidR="002446D5" w:rsidRDefault="002446D5" w:rsidP="002446D5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Вјероисповјест:                __________________________________________________.</w:t>
      </w:r>
    </w:p>
    <w:p w:rsidR="002446D5" w:rsidRDefault="002446D5" w:rsidP="002446D5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Подаци о родитељима:</w:t>
      </w:r>
    </w:p>
    <w:p w:rsidR="002446D5" w:rsidRDefault="002446D5" w:rsidP="002446D5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Презиме оцу:                    ___________________________________________________.</w:t>
      </w:r>
    </w:p>
    <w:p w:rsidR="002446D5" w:rsidRDefault="002446D5" w:rsidP="002446D5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Презиме мајци:                ___________________________________________________.</w:t>
      </w:r>
    </w:p>
    <w:p w:rsidR="002446D5" w:rsidRDefault="002446D5" w:rsidP="002446D5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(дјевојачко презиме)</w:t>
      </w:r>
    </w:p>
    <w:p w:rsidR="002446D5" w:rsidRDefault="002446D5" w:rsidP="002446D5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Име оцу :                           ___________________________________________________.</w:t>
      </w:r>
    </w:p>
    <w:p w:rsidR="002446D5" w:rsidRDefault="002446D5" w:rsidP="002446D5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Име мајци:                        ___________________________________________________.</w:t>
      </w:r>
    </w:p>
    <w:p w:rsidR="002446D5" w:rsidRDefault="002446D5" w:rsidP="002446D5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Пребивалиште:                ___________________________________________________</w:t>
      </w:r>
    </w:p>
    <w:p w:rsidR="002446D5" w:rsidRDefault="002446D5" w:rsidP="002446D5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Накнадни упис и биљешке:_______________________________________________________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446D5" w:rsidRDefault="002446D5" w:rsidP="002446D5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Напомена: _____________________________________________________________________</w:t>
      </w:r>
    </w:p>
    <w:p w:rsidR="002446D5" w:rsidRDefault="002446D5" w:rsidP="002446D5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__________________________________________________________________________________________</w:t>
      </w:r>
    </w:p>
    <w:p w:rsidR="002446D5" w:rsidRDefault="002446D5" w:rsidP="002446D5">
      <w:pPr>
        <w:rPr>
          <w:rFonts w:asciiTheme="minorHAnsi" w:hAnsiTheme="minorHAnsi"/>
          <w:sz w:val="20"/>
          <w:szCs w:val="20"/>
          <w:lang w:val="sr-Cyrl-CS"/>
        </w:rPr>
      </w:pPr>
    </w:p>
    <w:p w:rsidR="002446D5" w:rsidRDefault="002446D5" w:rsidP="002446D5">
      <w:pPr>
        <w:rPr>
          <w:rFonts w:asciiTheme="minorHAnsi" w:hAnsiTheme="minorHAnsi"/>
          <w:b/>
          <w:sz w:val="20"/>
          <w:szCs w:val="20"/>
          <w:lang w:val="sr-Cyrl-CS"/>
        </w:rPr>
      </w:pPr>
      <w:r>
        <w:rPr>
          <w:rFonts w:asciiTheme="minorHAnsi" w:hAnsiTheme="minorHAnsi"/>
          <w:b/>
          <w:sz w:val="20"/>
          <w:szCs w:val="20"/>
          <w:lang w:val="sr-Cyrl-CS"/>
        </w:rPr>
        <w:t>Подносим захтјев за накнадни</w:t>
      </w:r>
      <w:r>
        <w:rPr>
          <w:rFonts w:asciiTheme="minorHAnsi" w:hAnsiTheme="minorHAnsi"/>
          <w:b/>
          <w:sz w:val="20"/>
          <w:szCs w:val="20"/>
          <w:lang w:val="sr-Latn-CS"/>
        </w:rPr>
        <w:t xml:space="preserve"> </w:t>
      </w:r>
      <w:r>
        <w:rPr>
          <w:rFonts w:asciiTheme="minorHAnsi" w:hAnsiTheme="minorHAnsi"/>
          <w:b/>
          <w:sz w:val="20"/>
          <w:szCs w:val="20"/>
          <w:lang w:val="sr-Cyrl-CS"/>
        </w:rPr>
        <w:t>упис</w:t>
      </w:r>
      <w:r>
        <w:rPr>
          <w:rFonts w:asciiTheme="minorHAnsi" w:hAnsiTheme="minorHAnsi"/>
          <w:b/>
          <w:sz w:val="20"/>
          <w:szCs w:val="20"/>
          <w:lang w:val="sr-Latn-CS"/>
        </w:rPr>
        <w:t xml:space="preserve"> </w:t>
      </w:r>
      <w:r>
        <w:rPr>
          <w:rFonts w:asciiTheme="minorHAnsi" w:hAnsiTheme="minorHAnsi"/>
          <w:b/>
          <w:sz w:val="20"/>
          <w:szCs w:val="20"/>
          <w:lang w:val="sr-Cyrl-CS"/>
        </w:rPr>
        <w:t>у</w:t>
      </w:r>
      <w:r>
        <w:rPr>
          <w:rFonts w:asciiTheme="minorHAnsi" w:hAnsiTheme="minorHAnsi"/>
          <w:b/>
          <w:sz w:val="20"/>
          <w:szCs w:val="20"/>
          <w:lang w:val="sr-Latn-CS"/>
        </w:rPr>
        <w:t xml:space="preserve"> </w:t>
      </w:r>
      <w:r>
        <w:rPr>
          <w:rFonts w:asciiTheme="minorHAnsi" w:hAnsiTheme="minorHAnsi"/>
          <w:b/>
          <w:sz w:val="20"/>
          <w:szCs w:val="20"/>
          <w:lang w:val="sr-Cyrl-CS"/>
        </w:rPr>
        <w:t>МКР, а у прилогу прилажем  следећу документацију :</w:t>
      </w:r>
    </w:p>
    <w:p w:rsidR="002446D5" w:rsidRDefault="002446D5" w:rsidP="002446D5">
      <w:pPr>
        <w:rPr>
          <w:rFonts w:asciiTheme="minorHAnsi" w:hAnsiTheme="minorHAnsi"/>
          <w:b/>
          <w:sz w:val="20"/>
          <w:szCs w:val="20"/>
          <w:lang w:val="sr-Cyrl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77"/>
        <w:gridCol w:w="2552"/>
        <w:gridCol w:w="2614"/>
      </w:tblGrid>
      <w:tr w:rsidR="002446D5" w:rsidTr="003F7D9C">
        <w:trPr>
          <w:trHeight w:val="364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2446D5" w:rsidRDefault="002446D5" w:rsidP="003F7D9C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Назив документа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2446D5" w:rsidRDefault="002446D5" w:rsidP="003F7D9C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Форма документа</w:t>
            </w: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446D5" w:rsidRDefault="002446D5" w:rsidP="003F7D9C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Издаје га</w:t>
            </w:r>
          </w:p>
        </w:tc>
      </w:tr>
      <w:tr w:rsidR="002446D5" w:rsidTr="003F7D9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446D5" w:rsidRPr="00643EE2" w:rsidRDefault="002446D5" w:rsidP="003F7D9C">
            <w:pPr>
              <w:jc w:val="center"/>
              <w:rPr>
                <w:rFonts w:asciiTheme="minorHAnsi" w:hAnsiTheme="minorHAnsi"/>
                <w:lang w:val="sr-Cyrl-CS"/>
              </w:rPr>
            </w:pPr>
          </w:p>
          <w:p w:rsidR="002446D5" w:rsidRPr="00643EE2" w:rsidRDefault="002446D5" w:rsidP="003F7D9C">
            <w:pPr>
              <w:rPr>
                <w:b/>
              </w:rPr>
            </w:pPr>
            <w:r w:rsidRPr="00643EE2">
              <w:rPr>
                <w:b/>
              </w:rPr>
              <w:t>Извод из матичне књиге рођених</w:t>
            </w:r>
          </w:p>
          <w:p w:rsidR="002446D5" w:rsidRPr="00643EE2" w:rsidRDefault="002446D5" w:rsidP="003F7D9C">
            <w:r w:rsidRPr="00643EE2">
              <w:t>-</w:t>
            </w:r>
            <w:r w:rsidRPr="00643EE2">
              <w:rPr>
                <w:lang w:val="sr-Cyrl-BA"/>
              </w:rPr>
              <w:t xml:space="preserve"> интернационални образац - </w:t>
            </w:r>
            <w:r w:rsidRPr="00643EE2">
              <w:t xml:space="preserve">за земље потписнице Kонвенције </w:t>
            </w:r>
            <w:r w:rsidRPr="00643EE2">
              <w:rPr>
                <w:lang w:val="sr-Cyrl-BA"/>
              </w:rPr>
              <w:t>о издавању извода из матичне књиге на више језика</w:t>
            </w:r>
            <w:r w:rsidRPr="00643EE2">
              <w:t xml:space="preserve">, </w:t>
            </w:r>
          </w:p>
          <w:p w:rsidR="002446D5" w:rsidRPr="00643EE2" w:rsidRDefault="002446D5" w:rsidP="003F7D9C">
            <w:pPr>
              <w:rPr>
                <w:lang w:val="sr-Cyrl-BA"/>
              </w:rPr>
            </w:pPr>
            <w:r w:rsidRPr="00643EE2">
              <w:rPr>
                <w:lang w:val="sr-Cyrl-BA"/>
              </w:rPr>
              <w:lastRenderedPageBreak/>
              <w:t xml:space="preserve">- </w:t>
            </w:r>
            <w:r w:rsidRPr="00643EE2">
              <w:t xml:space="preserve">ако земља није потписница </w:t>
            </w:r>
            <w:r w:rsidRPr="00643EE2">
              <w:rPr>
                <w:lang w:val="sr-Cyrl-BA"/>
              </w:rPr>
              <w:t>К</w:t>
            </w:r>
            <w:r w:rsidRPr="00643EE2">
              <w:t>онвенције</w:t>
            </w:r>
            <w:r w:rsidRPr="00643EE2">
              <w:rPr>
                <w:lang w:val="sr-Cyrl-BA"/>
              </w:rPr>
              <w:t xml:space="preserve"> -</w:t>
            </w:r>
            <w:r w:rsidRPr="00643EE2">
              <w:t xml:space="preserve"> обични извод из </w:t>
            </w:r>
            <w:r w:rsidRPr="00643EE2">
              <w:rPr>
                <w:lang w:val="sr-Cyrl-BA"/>
              </w:rPr>
              <w:t>МКР</w:t>
            </w:r>
            <w:r w:rsidRPr="00643EE2">
              <w:t xml:space="preserve"> са </w:t>
            </w:r>
            <w:r w:rsidRPr="00643EE2">
              <w:rPr>
                <w:lang w:val="sr-Latn-BA"/>
              </w:rPr>
              <w:t>apostille</w:t>
            </w:r>
            <w:r w:rsidRPr="00643EE2">
              <w:t xml:space="preserve"> овјером и преводом</w:t>
            </w:r>
            <w:r w:rsidRPr="00643EE2">
              <w:rPr>
                <w:lang w:val="sr-Cyrl-BA"/>
              </w:rPr>
              <w:t>,</w:t>
            </w:r>
          </w:p>
          <w:p w:rsidR="002446D5" w:rsidRPr="00643EE2" w:rsidRDefault="002446D5" w:rsidP="003F7D9C">
            <w:pPr>
              <w:rPr>
                <w:lang w:val="sr-Cyrl-BA"/>
              </w:rPr>
            </w:pPr>
            <w:r w:rsidRPr="00643EE2">
              <w:rPr>
                <w:lang w:val="sr-Cyrl-BA"/>
              </w:rPr>
              <w:t xml:space="preserve"> - за земље бивше Југославије - обични извод</w:t>
            </w:r>
          </w:p>
          <w:p w:rsidR="002446D5" w:rsidRPr="00643EE2" w:rsidRDefault="002446D5" w:rsidP="003F7D9C">
            <w:pPr>
              <w:jc w:val="center"/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446D5" w:rsidRDefault="002446D5" w:rsidP="003F7D9C">
            <w:pPr>
              <w:jc w:val="center"/>
              <w:rPr>
                <w:rFonts w:asciiTheme="minorHAnsi" w:hAnsiTheme="minorHAnsi"/>
                <w:sz w:val="20"/>
                <w:szCs w:val="20"/>
                <w:lang w:val="sr-Cyrl-BA"/>
              </w:rPr>
            </w:pPr>
            <w:r>
              <w:rPr>
                <w:rFonts w:asciiTheme="minorHAnsi" w:hAnsiTheme="minorHAnsi"/>
                <w:sz w:val="20"/>
                <w:szCs w:val="20"/>
                <w:lang w:val="sr-Cyrl-BA"/>
              </w:rPr>
              <w:lastRenderedPageBreak/>
              <w:t>Оригинал</w:t>
            </w:r>
          </w:p>
          <w:p w:rsidR="002446D5" w:rsidRDefault="002446D5" w:rsidP="003F7D9C">
            <w:pPr>
              <w:jc w:val="center"/>
              <w:rPr>
                <w:rFonts w:asciiTheme="minorHAnsi" w:hAnsiTheme="minorHAnsi"/>
                <w:sz w:val="20"/>
                <w:szCs w:val="20"/>
                <w:lang w:val="sr-Cyrl-BA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6D5" w:rsidRDefault="002446D5" w:rsidP="003F7D9C">
            <w:pPr>
              <w:jc w:val="center"/>
              <w:rPr>
                <w:rFonts w:asciiTheme="minorHAnsi" w:hAnsiTheme="minorHAnsi"/>
                <w:sz w:val="20"/>
                <w:szCs w:val="20"/>
                <w:lang w:val="sr-Cyrl-BA"/>
              </w:rPr>
            </w:pPr>
            <w:r>
              <w:rPr>
                <w:rFonts w:asciiTheme="minorHAnsi" w:hAnsiTheme="minorHAnsi"/>
                <w:sz w:val="20"/>
                <w:szCs w:val="20"/>
                <w:lang w:val="sr-Cyrl-BA"/>
              </w:rPr>
              <w:t>Надлежни орган</w:t>
            </w:r>
          </w:p>
        </w:tc>
      </w:tr>
      <w:tr w:rsidR="002446D5" w:rsidTr="003F7D9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446D5" w:rsidRPr="00643EE2" w:rsidRDefault="002446D5" w:rsidP="003F7D9C">
            <w:pPr>
              <w:jc w:val="center"/>
              <w:rPr>
                <w:rFonts w:asciiTheme="minorHAnsi" w:hAnsiTheme="minorHAnsi"/>
                <w:lang w:val="sr-Cyrl-CS"/>
              </w:rPr>
            </w:pPr>
          </w:p>
          <w:p w:rsidR="002446D5" w:rsidRPr="00643EE2" w:rsidRDefault="002446D5" w:rsidP="003F7D9C">
            <w:pPr>
              <w:rPr>
                <w:lang w:val="sr-Cyrl-BA"/>
              </w:rPr>
            </w:pPr>
            <w:r w:rsidRPr="00643EE2">
              <w:rPr>
                <w:b/>
              </w:rPr>
              <w:t xml:space="preserve">Извод из </w:t>
            </w:r>
            <w:r w:rsidRPr="00643EE2">
              <w:rPr>
                <w:b/>
                <w:lang w:val="sr-Cyrl-BA"/>
              </w:rPr>
              <w:t>матичне књиге вјенчаних</w:t>
            </w:r>
            <w:r w:rsidRPr="00643EE2">
              <w:rPr>
                <w:lang w:val="sr-Cyrl-BA"/>
              </w:rPr>
              <w:t xml:space="preserve"> </w:t>
            </w:r>
          </w:p>
          <w:p w:rsidR="002446D5" w:rsidRPr="00643EE2" w:rsidRDefault="002446D5" w:rsidP="003F7D9C">
            <w:r w:rsidRPr="00643EE2">
              <w:rPr>
                <w:lang w:val="sr-Cyrl-BA"/>
              </w:rPr>
              <w:t xml:space="preserve">- интернационални образац - </w:t>
            </w:r>
            <w:r w:rsidRPr="00643EE2">
              <w:t xml:space="preserve">за земље потписнице Kонвенције </w:t>
            </w:r>
            <w:r w:rsidRPr="00643EE2">
              <w:rPr>
                <w:lang w:val="sr-Cyrl-BA"/>
              </w:rPr>
              <w:t>о издавању извода из матичне књиге на више језика</w:t>
            </w:r>
            <w:r w:rsidRPr="00643EE2">
              <w:t xml:space="preserve">, </w:t>
            </w:r>
          </w:p>
          <w:p w:rsidR="002446D5" w:rsidRPr="00643EE2" w:rsidRDefault="002446D5" w:rsidP="003F7D9C">
            <w:pPr>
              <w:rPr>
                <w:lang w:val="sr-Cyrl-BA"/>
              </w:rPr>
            </w:pPr>
            <w:r w:rsidRPr="00643EE2">
              <w:rPr>
                <w:lang w:val="sr-Cyrl-BA"/>
              </w:rPr>
              <w:t xml:space="preserve">- </w:t>
            </w:r>
            <w:r w:rsidRPr="00643EE2">
              <w:t xml:space="preserve">ако земља није потписница </w:t>
            </w:r>
            <w:r w:rsidRPr="00643EE2">
              <w:rPr>
                <w:lang w:val="sr-Cyrl-BA"/>
              </w:rPr>
              <w:t>К</w:t>
            </w:r>
            <w:r w:rsidRPr="00643EE2">
              <w:t>онвенције</w:t>
            </w:r>
            <w:r w:rsidRPr="00643EE2">
              <w:rPr>
                <w:lang w:val="sr-Cyrl-BA"/>
              </w:rPr>
              <w:t xml:space="preserve"> -</w:t>
            </w:r>
            <w:r w:rsidRPr="00643EE2">
              <w:t xml:space="preserve"> обични извод из </w:t>
            </w:r>
            <w:r w:rsidRPr="00643EE2">
              <w:rPr>
                <w:lang w:val="sr-Cyrl-BA"/>
              </w:rPr>
              <w:t>МКР</w:t>
            </w:r>
            <w:r w:rsidRPr="00643EE2">
              <w:t xml:space="preserve"> са </w:t>
            </w:r>
            <w:r w:rsidRPr="00643EE2">
              <w:rPr>
                <w:lang w:val="sr-Latn-BA"/>
              </w:rPr>
              <w:t>apostille</w:t>
            </w:r>
            <w:r w:rsidRPr="00643EE2">
              <w:t xml:space="preserve"> овјером и преводом</w:t>
            </w:r>
            <w:r w:rsidRPr="00643EE2">
              <w:rPr>
                <w:lang w:val="sr-Cyrl-BA"/>
              </w:rPr>
              <w:t>,</w:t>
            </w:r>
          </w:p>
          <w:p w:rsidR="002446D5" w:rsidRPr="00643EE2" w:rsidRDefault="002446D5" w:rsidP="003F7D9C">
            <w:pPr>
              <w:rPr>
                <w:lang w:val="sr-Cyrl-BA"/>
              </w:rPr>
            </w:pPr>
            <w:r w:rsidRPr="00643EE2">
              <w:rPr>
                <w:lang w:val="sr-Cyrl-BA"/>
              </w:rPr>
              <w:t xml:space="preserve"> -за земље бивше Југославије - обични извод</w:t>
            </w:r>
          </w:p>
          <w:p w:rsidR="002446D5" w:rsidRPr="00643EE2" w:rsidRDefault="002446D5" w:rsidP="003F7D9C">
            <w:pPr>
              <w:jc w:val="center"/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446D5" w:rsidRDefault="002446D5" w:rsidP="003F7D9C">
            <w:pPr>
              <w:jc w:val="center"/>
              <w:rPr>
                <w:rFonts w:asciiTheme="minorHAnsi" w:hAnsiTheme="minorHAnsi"/>
                <w:sz w:val="20"/>
                <w:szCs w:val="20"/>
                <w:lang w:val="sr-Cyrl-BA"/>
              </w:rPr>
            </w:pPr>
            <w:r>
              <w:rPr>
                <w:rFonts w:asciiTheme="minorHAnsi" w:hAnsiTheme="minorHAnsi"/>
                <w:sz w:val="20"/>
                <w:szCs w:val="20"/>
                <w:lang w:val="sr-Cyrl-BA"/>
              </w:rPr>
              <w:t>Оригинал</w:t>
            </w:r>
          </w:p>
          <w:p w:rsidR="002446D5" w:rsidRDefault="002446D5" w:rsidP="003F7D9C">
            <w:pPr>
              <w:jc w:val="center"/>
              <w:rPr>
                <w:rFonts w:asciiTheme="minorHAnsi" w:hAnsiTheme="minorHAnsi"/>
                <w:sz w:val="20"/>
                <w:szCs w:val="20"/>
                <w:lang w:val="sr-Cyrl-BA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6D5" w:rsidRDefault="002446D5" w:rsidP="003F7D9C">
            <w:pPr>
              <w:jc w:val="center"/>
              <w:rPr>
                <w:rFonts w:asciiTheme="minorHAnsi" w:hAnsiTheme="minorHAnsi"/>
                <w:sz w:val="20"/>
                <w:szCs w:val="20"/>
                <w:lang w:val="sr-Cyrl-BA"/>
              </w:rPr>
            </w:pPr>
            <w:r>
              <w:rPr>
                <w:rFonts w:asciiTheme="minorHAnsi" w:hAnsiTheme="minorHAnsi"/>
                <w:sz w:val="20"/>
                <w:szCs w:val="20"/>
                <w:lang w:val="sr-Cyrl-BA"/>
              </w:rPr>
              <w:t>Надлежни орган</w:t>
            </w:r>
          </w:p>
        </w:tc>
      </w:tr>
      <w:tr w:rsidR="002446D5" w:rsidTr="003F7D9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446D5" w:rsidRPr="00643EE2" w:rsidRDefault="002446D5" w:rsidP="003F7D9C">
            <w:pPr>
              <w:rPr>
                <w:b/>
              </w:rPr>
            </w:pPr>
            <w:r w:rsidRPr="00643EE2">
              <w:rPr>
                <w:b/>
              </w:rPr>
              <w:t xml:space="preserve">Извод из </w:t>
            </w:r>
            <w:r w:rsidRPr="00643EE2">
              <w:rPr>
                <w:b/>
                <w:lang w:val="sr-Cyrl-BA"/>
              </w:rPr>
              <w:t>МКР</w:t>
            </w:r>
            <w:r w:rsidRPr="00643EE2">
              <w:rPr>
                <w:b/>
              </w:rPr>
              <w:t xml:space="preserve"> за оба родитеља</w:t>
            </w:r>
          </w:p>
          <w:p w:rsidR="002446D5" w:rsidRPr="00643EE2" w:rsidRDefault="002446D5" w:rsidP="003F7D9C">
            <w:pPr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446D5" w:rsidRDefault="002446D5" w:rsidP="003F7D9C">
            <w:pPr>
              <w:jc w:val="center"/>
              <w:rPr>
                <w:rFonts w:asciiTheme="minorHAnsi" w:hAnsiTheme="minorHAnsi"/>
                <w:sz w:val="20"/>
                <w:szCs w:val="20"/>
                <w:lang w:val="sr-Cyrl-BA"/>
              </w:rPr>
            </w:pPr>
            <w:r>
              <w:rPr>
                <w:rFonts w:asciiTheme="minorHAnsi" w:hAnsiTheme="minorHAnsi"/>
                <w:sz w:val="20"/>
                <w:szCs w:val="20"/>
                <w:lang w:val="sr-Cyrl-BA"/>
              </w:rPr>
              <w:t>Оригинал или овјерена копија</w:t>
            </w: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6D5" w:rsidRDefault="002446D5" w:rsidP="003F7D9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sr-Cyrl-BA"/>
              </w:rPr>
              <w:t>Надлежни орган</w:t>
            </w:r>
          </w:p>
        </w:tc>
      </w:tr>
      <w:tr w:rsidR="002446D5" w:rsidTr="003F7D9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446D5" w:rsidRPr="00643EE2" w:rsidRDefault="002446D5" w:rsidP="003F7D9C">
            <w:pPr>
              <w:rPr>
                <w:b/>
              </w:rPr>
            </w:pPr>
            <w:r w:rsidRPr="00643EE2">
              <w:rPr>
                <w:b/>
              </w:rPr>
              <w:t>Увјерење о држављанству за оба родитеља</w:t>
            </w:r>
          </w:p>
          <w:p w:rsidR="002446D5" w:rsidRPr="00643EE2" w:rsidRDefault="002446D5" w:rsidP="003F7D9C">
            <w:pPr>
              <w:jc w:val="center"/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446D5" w:rsidRDefault="002446D5" w:rsidP="003F7D9C">
            <w:pPr>
              <w:jc w:val="center"/>
              <w:rPr>
                <w:rFonts w:asciiTheme="minorHAnsi" w:hAnsiTheme="minorHAnsi"/>
                <w:sz w:val="20"/>
                <w:szCs w:val="20"/>
                <w:lang w:val="sr-Cyrl-BA"/>
              </w:rPr>
            </w:pPr>
            <w:r>
              <w:rPr>
                <w:rFonts w:asciiTheme="minorHAnsi" w:hAnsiTheme="minorHAnsi"/>
                <w:sz w:val="20"/>
                <w:szCs w:val="20"/>
                <w:lang w:val="sr-Cyrl-BA"/>
              </w:rPr>
              <w:t>Оригинал или овјерена копија</w:t>
            </w: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6D5" w:rsidRDefault="002446D5" w:rsidP="003F7D9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sr-Cyrl-BA"/>
              </w:rPr>
              <w:t>Надлежни орган</w:t>
            </w:r>
          </w:p>
        </w:tc>
      </w:tr>
      <w:tr w:rsidR="002446D5" w:rsidTr="003F7D9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446D5" w:rsidRPr="00643EE2" w:rsidRDefault="002446D5" w:rsidP="003F7D9C">
            <w:pPr>
              <w:rPr>
                <w:b/>
                <w:lang w:val="sr-Cyrl-BA"/>
              </w:rPr>
            </w:pPr>
            <w:r w:rsidRPr="00643EE2">
              <w:rPr>
                <w:b/>
              </w:rPr>
              <w:t>Увјерење о кретању и пребивалишту за оба родитеља</w:t>
            </w:r>
            <w:r w:rsidRPr="00643EE2">
              <w:rPr>
                <w:b/>
                <w:lang w:val="sr-Cyrl-BA"/>
              </w:rPr>
              <w:t>,</w:t>
            </w:r>
          </w:p>
          <w:p w:rsidR="002446D5" w:rsidRPr="00643EE2" w:rsidRDefault="002446D5" w:rsidP="003F7D9C">
            <w:pPr>
              <w:jc w:val="center"/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446D5" w:rsidRDefault="002446D5" w:rsidP="003F7D9C">
            <w:pPr>
              <w:jc w:val="center"/>
              <w:rPr>
                <w:rFonts w:asciiTheme="minorHAnsi" w:hAnsiTheme="minorHAnsi"/>
                <w:sz w:val="20"/>
                <w:szCs w:val="20"/>
                <w:lang w:val="sr-Cyrl-BA"/>
              </w:rPr>
            </w:pPr>
            <w:r>
              <w:rPr>
                <w:rFonts w:asciiTheme="minorHAnsi" w:hAnsiTheme="minorHAnsi"/>
                <w:sz w:val="20"/>
                <w:szCs w:val="20"/>
                <w:lang w:val="sr-Cyrl-BA"/>
              </w:rPr>
              <w:t>Оригинал</w:t>
            </w:r>
          </w:p>
          <w:p w:rsidR="002446D5" w:rsidRDefault="002446D5" w:rsidP="003F7D9C">
            <w:pPr>
              <w:jc w:val="center"/>
              <w:rPr>
                <w:rFonts w:asciiTheme="minorHAnsi" w:hAnsiTheme="minorHAnsi"/>
                <w:sz w:val="20"/>
                <w:szCs w:val="20"/>
                <w:lang w:val="sr-Cyrl-BA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6D5" w:rsidRDefault="002446D5" w:rsidP="003F7D9C">
            <w:pPr>
              <w:jc w:val="center"/>
              <w:rPr>
                <w:rFonts w:asciiTheme="minorHAnsi" w:hAnsiTheme="minorHAnsi"/>
                <w:sz w:val="20"/>
                <w:szCs w:val="20"/>
                <w:lang w:val="sr-Cyrl-BA"/>
              </w:rPr>
            </w:pPr>
            <w:r>
              <w:rPr>
                <w:rFonts w:asciiTheme="minorHAnsi" w:hAnsiTheme="minorHAnsi"/>
                <w:sz w:val="20"/>
                <w:szCs w:val="20"/>
                <w:lang w:val="sr-Cyrl-BA"/>
              </w:rPr>
              <w:t>МУП</w:t>
            </w:r>
          </w:p>
        </w:tc>
      </w:tr>
      <w:tr w:rsidR="002446D5" w:rsidTr="003F7D9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46D5" w:rsidRPr="00643EE2" w:rsidRDefault="002446D5" w:rsidP="003F7D9C">
            <w:pPr>
              <w:rPr>
                <w:rFonts w:asciiTheme="minorHAnsi" w:hAnsiTheme="minorHAnsi"/>
                <w:b/>
                <w:lang w:val="sr-Cyrl-CS"/>
              </w:rPr>
            </w:pPr>
            <w:r w:rsidRPr="00643EE2">
              <w:rPr>
                <w:b/>
              </w:rPr>
              <w:t xml:space="preserve">Увјерење да </w:t>
            </w:r>
            <w:r w:rsidRPr="00643EE2">
              <w:rPr>
                <w:b/>
                <w:lang w:val="sr-Cyrl-BA"/>
              </w:rPr>
              <w:t xml:space="preserve">лице </w:t>
            </w:r>
            <w:r w:rsidRPr="00643EE2">
              <w:rPr>
                <w:b/>
              </w:rPr>
              <w:t>није уписан</w:t>
            </w:r>
            <w:r w:rsidRPr="00643EE2">
              <w:rPr>
                <w:b/>
                <w:lang w:val="sr-Cyrl-BA"/>
              </w:rPr>
              <w:t>о</w:t>
            </w:r>
            <w:r w:rsidRPr="00643EE2">
              <w:rPr>
                <w:b/>
              </w:rPr>
              <w:t xml:space="preserve"> у </w:t>
            </w:r>
            <w:r w:rsidRPr="00643EE2">
              <w:rPr>
                <w:b/>
                <w:lang w:val="sr-Cyrl-BA"/>
              </w:rPr>
              <w:t>МКР</w:t>
            </w:r>
            <w:r w:rsidRPr="00643EE2">
              <w:rPr>
                <w:b/>
              </w:rPr>
              <w:t xml:space="preserve"> и </w:t>
            </w:r>
            <w:r w:rsidRPr="00643EE2">
              <w:rPr>
                <w:b/>
                <w:lang w:val="sr-Cyrl-BA"/>
              </w:rPr>
              <w:t>КД</w:t>
            </w:r>
            <w:r w:rsidRPr="00643EE2">
              <w:rPr>
                <w:b/>
              </w:rPr>
              <w:t xml:space="preserve"> по мјесту рођења и уписа чињенице држављанства оба родитеља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446D5" w:rsidRDefault="002446D5" w:rsidP="003F7D9C">
            <w:pPr>
              <w:jc w:val="center"/>
              <w:rPr>
                <w:rFonts w:asciiTheme="minorHAnsi" w:hAnsiTheme="minorHAnsi"/>
                <w:sz w:val="20"/>
                <w:szCs w:val="20"/>
                <w:lang w:val="sr-Cyrl-BA"/>
              </w:rPr>
            </w:pPr>
            <w:r>
              <w:rPr>
                <w:rFonts w:asciiTheme="minorHAnsi" w:hAnsiTheme="minorHAnsi"/>
                <w:sz w:val="20"/>
                <w:szCs w:val="20"/>
                <w:lang w:val="sr-Cyrl-BA"/>
              </w:rPr>
              <w:t>Оригинал</w:t>
            </w:r>
          </w:p>
          <w:p w:rsidR="002446D5" w:rsidRDefault="002446D5" w:rsidP="003F7D9C">
            <w:pPr>
              <w:jc w:val="center"/>
              <w:rPr>
                <w:rFonts w:asciiTheme="minorHAnsi" w:hAnsiTheme="minorHAnsi"/>
                <w:sz w:val="20"/>
                <w:szCs w:val="20"/>
                <w:lang w:val="sr-Cyrl-BA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6D5" w:rsidRDefault="002446D5" w:rsidP="003F7D9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sr-Cyrl-BA"/>
              </w:rPr>
              <w:t>Надлежни орган</w:t>
            </w:r>
          </w:p>
        </w:tc>
      </w:tr>
      <w:tr w:rsidR="002446D5" w:rsidTr="003F7D9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446D5" w:rsidRPr="00643EE2" w:rsidRDefault="002446D5" w:rsidP="003F7D9C">
            <w:pPr>
              <w:rPr>
                <w:b/>
              </w:rPr>
            </w:pPr>
            <w:r w:rsidRPr="00643EE2">
              <w:rPr>
                <w:b/>
              </w:rPr>
              <w:t xml:space="preserve">Увјерење да </w:t>
            </w:r>
            <w:r w:rsidRPr="00643EE2">
              <w:rPr>
                <w:b/>
                <w:lang w:val="sr-Cyrl-BA"/>
              </w:rPr>
              <w:t xml:space="preserve">лице </w:t>
            </w:r>
            <w:r w:rsidRPr="00643EE2">
              <w:rPr>
                <w:b/>
              </w:rPr>
              <w:t>није уписан</w:t>
            </w:r>
            <w:r w:rsidRPr="00643EE2">
              <w:rPr>
                <w:b/>
                <w:lang w:val="sr-Cyrl-BA"/>
              </w:rPr>
              <w:t>о</w:t>
            </w:r>
            <w:r w:rsidRPr="00643EE2">
              <w:rPr>
                <w:b/>
              </w:rPr>
              <w:t xml:space="preserve"> у </w:t>
            </w:r>
            <w:r w:rsidRPr="00643EE2">
              <w:rPr>
                <w:b/>
                <w:lang w:val="sr-Cyrl-BA"/>
              </w:rPr>
              <w:t>МКР</w:t>
            </w:r>
            <w:r w:rsidRPr="00643EE2">
              <w:rPr>
                <w:b/>
              </w:rPr>
              <w:t xml:space="preserve"> и </w:t>
            </w:r>
            <w:r w:rsidRPr="00643EE2">
              <w:rPr>
                <w:b/>
                <w:lang w:val="sr-Cyrl-BA"/>
              </w:rPr>
              <w:t>КД</w:t>
            </w:r>
            <w:r w:rsidRPr="00643EE2">
              <w:rPr>
                <w:b/>
              </w:rPr>
              <w:t xml:space="preserve"> по мјестима пребивалишта оба родитеља</w:t>
            </w:r>
          </w:p>
          <w:p w:rsidR="002446D5" w:rsidRPr="00643EE2" w:rsidRDefault="002446D5" w:rsidP="003F7D9C">
            <w:pPr>
              <w:jc w:val="center"/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446D5" w:rsidRDefault="002446D5" w:rsidP="003F7D9C">
            <w:pPr>
              <w:jc w:val="center"/>
              <w:rPr>
                <w:rFonts w:asciiTheme="minorHAnsi" w:hAnsiTheme="minorHAnsi"/>
                <w:sz w:val="20"/>
                <w:szCs w:val="20"/>
                <w:lang w:val="sr-Cyrl-BA"/>
              </w:rPr>
            </w:pPr>
            <w:r>
              <w:rPr>
                <w:rFonts w:asciiTheme="minorHAnsi" w:hAnsiTheme="minorHAnsi"/>
                <w:sz w:val="20"/>
                <w:szCs w:val="20"/>
                <w:lang w:val="sr-Cyrl-BA"/>
              </w:rPr>
              <w:t>Оригинал</w:t>
            </w:r>
          </w:p>
          <w:p w:rsidR="002446D5" w:rsidRDefault="002446D5" w:rsidP="003F7D9C">
            <w:pPr>
              <w:jc w:val="center"/>
              <w:rPr>
                <w:rFonts w:asciiTheme="minorHAnsi" w:hAnsiTheme="minorHAnsi"/>
                <w:sz w:val="20"/>
                <w:szCs w:val="20"/>
                <w:lang w:val="sr-Cyrl-BA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6D5" w:rsidRDefault="002446D5" w:rsidP="003F7D9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sr-Cyrl-BA"/>
              </w:rPr>
              <w:t>Надлежни орган</w:t>
            </w:r>
          </w:p>
        </w:tc>
      </w:tr>
      <w:tr w:rsidR="002446D5" w:rsidTr="003F7D9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446D5" w:rsidRPr="00643EE2" w:rsidRDefault="002446D5" w:rsidP="003F7D9C">
            <w:pPr>
              <w:rPr>
                <w:b/>
              </w:rPr>
            </w:pPr>
            <w:r w:rsidRPr="00643EE2">
              <w:rPr>
                <w:b/>
              </w:rPr>
              <w:t>Копија личног документа са сликом (лична карта или пасош)</w:t>
            </w:r>
          </w:p>
          <w:p w:rsidR="002446D5" w:rsidRPr="00643EE2" w:rsidRDefault="002446D5" w:rsidP="003F7D9C">
            <w:pPr>
              <w:jc w:val="center"/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446D5" w:rsidRDefault="002446D5" w:rsidP="003F7D9C">
            <w:pPr>
              <w:jc w:val="center"/>
              <w:rPr>
                <w:rFonts w:asciiTheme="minorHAnsi" w:hAnsiTheme="minorHAnsi"/>
                <w:sz w:val="20"/>
                <w:szCs w:val="20"/>
                <w:lang w:val="sr-Cyrl-BA"/>
              </w:rPr>
            </w:pPr>
            <w:r>
              <w:rPr>
                <w:rFonts w:asciiTheme="minorHAnsi" w:hAnsiTheme="minorHAnsi"/>
                <w:sz w:val="20"/>
                <w:szCs w:val="20"/>
                <w:lang w:val="sr-Cyrl-BA"/>
              </w:rPr>
              <w:t>Копија</w:t>
            </w: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6D5" w:rsidRDefault="002446D5" w:rsidP="003F7D9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sr-Cyrl-BA"/>
              </w:rPr>
              <w:t>Надлежни орган</w:t>
            </w:r>
          </w:p>
        </w:tc>
      </w:tr>
      <w:tr w:rsidR="002446D5" w:rsidTr="003F7D9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446D5" w:rsidRPr="00643EE2" w:rsidRDefault="002446D5" w:rsidP="003F7D9C">
            <w:pPr>
              <w:rPr>
                <w:rFonts w:asciiTheme="minorHAnsi" w:hAnsiTheme="minorHAnsi"/>
                <w:lang w:val="sr-Cyrl-CS"/>
              </w:rPr>
            </w:pPr>
          </w:p>
          <w:p w:rsidR="002446D5" w:rsidRPr="00643EE2" w:rsidRDefault="002446D5" w:rsidP="003F7D9C">
            <w:pPr>
              <w:jc w:val="left"/>
              <w:rPr>
                <w:rFonts w:asciiTheme="minorHAnsi" w:hAnsiTheme="minorHAnsi"/>
                <w:b/>
                <w:lang w:val="sr-Cyrl-CS"/>
              </w:rPr>
            </w:pPr>
            <w:r w:rsidRPr="00643EE2">
              <w:rPr>
                <w:rFonts w:asciiTheme="minorHAnsi" w:hAnsiTheme="minorHAnsi"/>
                <w:b/>
                <w:lang w:val="sr-Cyrl-CS"/>
              </w:rPr>
              <w:t>Доказ о уплати градске административне таксе (10КМ)</w:t>
            </w:r>
          </w:p>
          <w:p w:rsidR="002446D5" w:rsidRPr="00643EE2" w:rsidRDefault="002446D5" w:rsidP="003F7D9C">
            <w:pPr>
              <w:jc w:val="left"/>
              <w:rPr>
                <w:rFonts w:asciiTheme="minorHAnsi" w:hAnsiTheme="minorHAnsi"/>
                <w:b/>
                <w:lang w:val="sr-Cyrl-BA"/>
              </w:rPr>
            </w:pPr>
            <w:r w:rsidRPr="00643EE2">
              <w:rPr>
                <w:rFonts w:asciiTheme="minorHAnsi" w:hAnsiTheme="minorHAnsi"/>
                <w:b/>
              </w:rPr>
              <w:t>таксеном марком</w:t>
            </w:r>
            <w:r w:rsidRPr="00643EE2">
              <w:rPr>
                <w:rFonts w:asciiTheme="minorHAnsi" w:hAnsiTheme="minorHAnsi"/>
                <w:b/>
                <w:lang w:val="sr-Cyrl-BA"/>
              </w:rPr>
              <w:t xml:space="preserve"> или </w:t>
            </w:r>
            <w:r w:rsidRPr="00643EE2">
              <w:rPr>
                <w:rFonts w:asciiTheme="minorHAnsi" w:hAnsiTheme="minorHAnsi"/>
                <w:b/>
                <w:lang w:val="sr-Cyrl-CS"/>
              </w:rPr>
              <w:t xml:space="preserve">на рачун број </w:t>
            </w:r>
            <w:r w:rsidRPr="00643EE2">
              <w:rPr>
                <w:rFonts w:asciiTheme="minorHAnsi" w:hAnsiTheme="minorHAnsi"/>
                <w:b/>
              </w:rPr>
              <w:t xml:space="preserve">562-099-00017572-61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446D5" w:rsidRDefault="002446D5" w:rsidP="003F7D9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Оригинал</w:t>
            </w: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6D5" w:rsidRDefault="002446D5" w:rsidP="003F7D9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Банка</w:t>
            </w:r>
          </w:p>
        </w:tc>
      </w:tr>
    </w:tbl>
    <w:p w:rsidR="002446D5" w:rsidRDefault="002446D5" w:rsidP="002446D5">
      <w:pPr>
        <w:rPr>
          <w:rFonts w:asciiTheme="minorHAnsi" w:hAnsiTheme="minorHAnsi"/>
          <w:sz w:val="20"/>
          <w:szCs w:val="20"/>
        </w:rPr>
      </w:pPr>
    </w:p>
    <w:p w:rsidR="002446D5" w:rsidRDefault="002446D5" w:rsidP="002446D5">
      <w:pPr>
        <w:rPr>
          <w:rFonts w:asciiTheme="minorHAnsi" w:hAnsiTheme="minorHAnsi"/>
          <w:sz w:val="20"/>
          <w:szCs w:val="20"/>
        </w:rPr>
      </w:pPr>
    </w:p>
    <w:p w:rsidR="002446D5" w:rsidRDefault="002446D5" w:rsidP="002446D5">
      <w:pPr>
        <w:rPr>
          <w:rFonts w:asciiTheme="minorHAnsi" w:hAnsiTheme="minorHAnsi"/>
          <w:sz w:val="20"/>
          <w:szCs w:val="20"/>
        </w:rPr>
      </w:pPr>
    </w:p>
    <w:p w:rsidR="002446D5" w:rsidRDefault="002446D5" w:rsidP="002446D5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  <w:lang w:val="sr-Cyrl-CS"/>
        </w:rPr>
        <w:t xml:space="preserve">Теслић ,__________________ године                                          </w:t>
      </w:r>
      <w:r>
        <w:rPr>
          <w:rFonts w:asciiTheme="minorHAnsi" w:hAnsiTheme="minorHAnsi"/>
          <w:sz w:val="20"/>
          <w:szCs w:val="20"/>
          <w:lang w:val="sr-Latn-CS"/>
        </w:rPr>
        <w:t xml:space="preserve">                               </w:t>
      </w:r>
      <w:r>
        <w:rPr>
          <w:rFonts w:asciiTheme="minorHAnsi" w:hAnsiTheme="minorHAnsi"/>
          <w:sz w:val="20"/>
          <w:szCs w:val="20"/>
        </w:rPr>
        <w:t>ПОДНОСИЛАЦ ЗАХТЈЕВА</w:t>
      </w:r>
    </w:p>
    <w:p w:rsidR="002446D5" w:rsidRDefault="002446D5" w:rsidP="002446D5">
      <w:pPr>
        <w:spacing w:line="360" w:lineRule="auto"/>
        <w:jc w:val="right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  <w:lang w:val="sr-Cyrl-CS"/>
        </w:rPr>
        <w:t>________________________________</w:t>
      </w:r>
    </w:p>
    <w:p w:rsidR="002446D5" w:rsidRDefault="002446D5" w:rsidP="002446D5"/>
    <w:p w:rsidR="00B0450B" w:rsidRPr="002446D5" w:rsidRDefault="00B0450B" w:rsidP="002446D5"/>
    <w:sectPr w:rsidR="00B0450B" w:rsidRPr="002446D5" w:rsidSect="00A22664">
      <w:footerReference w:type="even" r:id="rId7"/>
      <w:footerReference w:type="default" r:id="rId8"/>
      <w:footerReference w:type="first" r:id="rId9"/>
      <w:pgSz w:w="11907" w:h="16839" w:code="9"/>
      <w:pgMar w:top="1440" w:right="1440" w:bottom="709" w:left="1440" w:header="142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1AC3" w:rsidRDefault="006C1AC3" w:rsidP="007A135C">
      <w:pPr>
        <w:spacing w:line="240" w:lineRule="auto"/>
      </w:pPr>
      <w:r>
        <w:separator/>
      </w:r>
    </w:p>
  </w:endnote>
  <w:endnote w:type="continuationSeparator" w:id="0">
    <w:p w:rsidR="006C1AC3" w:rsidRDefault="006C1AC3" w:rsidP="007A13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Tahoma"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22637"/>
      <w:docPartObj>
        <w:docPartGallery w:val="Page Numbers (Bottom of Page)"/>
        <w:docPartUnique/>
      </w:docPartObj>
    </w:sdtPr>
    <w:sdtEndPr/>
    <w:sdtContent>
      <w:p w:rsidR="00215263" w:rsidRDefault="00C609CA">
        <w:pPr>
          <w:pStyle w:val="Footer"/>
          <w:jc w:val="center"/>
        </w:pPr>
        <w:r>
          <w:fldChar w:fldCharType="begin"/>
        </w:r>
        <w:r w:rsidR="00676927">
          <w:instrText xml:space="preserve"> PAGE   \* MERGEFORMAT </w:instrText>
        </w:r>
        <w:r>
          <w:fldChar w:fldCharType="separate"/>
        </w:r>
        <w:r w:rsidR="0080432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15263" w:rsidRDefault="002152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22638"/>
      <w:docPartObj>
        <w:docPartGallery w:val="Page Numbers (Bottom of Page)"/>
        <w:docPartUnique/>
      </w:docPartObj>
    </w:sdtPr>
    <w:sdtEndPr/>
    <w:sdtContent>
      <w:p w:rsidR="00215263" w:rsidRDefault="00C609CA">
        <w:pPr>
          <w:pStyle w:val="Footer"/>
          <w:jc w:val="center"/>
        </w:pPr>
        <w:r>
          <w:fldChar w:fldCharType="begin"/>
        </w:r>
        <w:r w:rsidR="00676927">
          <w:instrText xml:space="preserve"> PAGE   \* MERGEFORMAT </w:instrText>
        </w:r>
        <w:r>
          <w:fldChar w:fldCharType="separate"/>
        </w:r>
        <w:r w:rsidR="002E211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15263" w:rsidRDefault="0021526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5263" w:rsidRDefault="00215263">
    <w:pPr>
      <w:pStyle w:val="Footer"/>
      <w:jc w:val="center"/>
    </w:pPr>
  </w:p>
  <w:p w:rsidR="00215263" w:rsidRDefault="002152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1AC3" w:rsidRDefault="006C1AC3" w:rsidP="007A135C">
      <w:pPr>
        <w:spacing w:line="240" w:lineRule="auto"/>
      </w:pPr>
      <w:r>
        <w:separator/>
      </w:r>
    </w:p>
  </w:footnote>
  <w:footnote w:type="continuationSeparator" w:id="0">
    <w:p w:rsidR="006C1AC3" w:rsidRDefault="006C1AC3" w:rsidP="007A135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D95DF7"/>
    <w:multiLevelType w:val="hybridMultilevel"/>
    <w:tmpl w:val="40183214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cumentProtection w:edit="readOnly" w:enforcement="0"/>
  <w:defaultTabStop w:val="708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977EE"/>
    <w:rsid w:val="000117FC"/>
    <w:rsid w:val="00021319"/>
    <w:rsid w:val="000442DD"/>
    <w:rsid w:val="000A7CFE"/>
    <w:rsid w:val="00102B90"/>
    <w:rsid w:val="00106A16"/>
    <w:rsid w:val="001079A0"/>
    <w:rsid w:val="001139D4"/>
    <w:rsid w:val="00152F71"/>
    <w:rsid w:val="00181F0D"/>
    <w:rsid w:val="0019704C"/>
    <w:rsid w:val="001C2002"/>
    <w:rsid w:val="001C2FD1"/>
    <w:rsid w:val="001E7246"/>
    <w:rsid w:val="00205F0F"/>
    <w:rsid w:val="00215263"/>
    <w:rsid w:val="0024189F"/>
    <w:rsid w:val="002446D5"/>
    <w:rsid w:val="0025050D"/>
    <w:rsid w:val="002533A2"/>
    <w:rsid w:val="00254A08"/>
    <w:rsid w:val="0027152D"/>
    <w:rsid w:val="002977EE"/>
    <w:rsid w:val="002B00AD"/>
    <w:rsid w:val="002B6111"/>
    <w:rsid w:val="002E211C"/>
    <w:rsid w:val="002F5E1E"/>
    <w:rsid w:val="0030628E"/>
    <w:rsid w:val="00322521"/>
    <w:rsid w:val="00327576"/>
    <w:rsid w:val="0034710C"/>
    <w:rsid w:val="00350CC7"/>
    <w:rsid w:val="003540C6"/>
    <w:rsid w:val="003847DD"/>
    <w:rsid w:val="003A3C27"/>
    <w:rsid w:val="003D02B9"/>
    <w:rsid w:val="003D3BDC"/>
    <w:rsid w:val="003D4842"/>
    <w:rsid w:val="003D5B1B"/>
    <w:rsid w:val="003F49D8"/>
    <w:rsid w:val="004061A9"/>
    <w:rsid w:val="00413805"/>
    <w:rsid w:val="004249B9"/>
    <w:rsid w:val="00501ECD"/>
    <w:rsid w:val="00530597"/>
    <w:rsid w:val="00533013"/>
    <w:rsid w:val="005458F7"/>
    <w:rsid w:val="00547568"/>
    <w:rsid w:val="005620D2"/>
    <w:rsid w:val="00572477"/>
    <w:rsid w:val="005A4C3D"/>
    <w:rsid w:val="005C4D04"/>
    <w:rsid w:val="005C530E"/>
    <w:rsid w:val="005E3824"/>
    <w:rsid w:val="005F0B08"/>
    <w:rsid w:val="00632225"/>
    <w:rsid w:val="00643F2D"/>
    <w:rsid w:val="00646AE8"/>
    <w:rsid w:val="00651210"/>
    <w:rsid w:val="006561C9"/>
    <w:rsid w:val="00664B6D"/>
    <w:rsid w:val="006766C7"/>
    <w:rsid w:val="00676927"/>
    <w:rsid w:val="006A20E3"/>
    <w:rsid w:val="006B5310"/>
    <w:rsid w:val="006C07CB"/>
    <w:rsid w:val="006C1AC3"/>
    <w:rsid w:val="006D3C69"/>
    <w:rsid w:val="006F3FEE"/>
    <w:rsid w:val="00706B35"/>
    <w:rsid w:val="00707BAA"/>
    <w:rsid w:val="00715C1E"/>
    <w:rsid w:val="00747D60"/>
    <w:rsid w:val="007568F4"/>
    <w:rsid w:val="007821A6"/>
    <w:rsid w:val="007903DD"/>
    <w:rsid w:val="007A135C"/>
    <w:rsid w:val="007A34EB"/>
    <w:rsid w:val="007F4347"/>
    <w:rsid w:val="00804322"/>
    <w:rsid w:val="00805F84"/>
    <w:rsid w:val="0081553B"/>
    <w:rsid w:val="00875238"/>
    <w:rsid w:val="00875CC0"/>
    <w:rsid w:val="00890883"/>
    <w:rsid w:val="008B4D8E"/>
    <w:rsid w:val="008D40C2"/>
    <w:rsid w:val="008D4760"/>
    <w:rsid w:val="00926394"/>
    <w:rsid w:val="00942157"/>
    <w:rsid w:val="00952B48"/>
    <w:rsid w:val="00953464"/>
    <w:rsid w:val="00957A91"/>
    <w:rsid w:val="00973C98"/>
    <w:rsid w:val="00993E06"/>
    <w:rsid w:val="009A56CD"/>
    <w:rsid w:val="009C0DAD"/>
    <w:rsid w:val="009D2F80"/>
    <w:rsid w:val="00A000E1"/>
    <w:rsid w:val="00A22664"/>
    <w:rsid w:val="00A2490F"/>
    <w:rsid w:val="00A278ED"/>
    <w:rsid w:val="00A64689"/>
    <w:rsid w:val="00AB37B1"/>
    <w:rsid w:val="00AB6238"/>
    <w:rsid w:val="00AD69F2"/>
    <w:rsid w:val="00AE2770"/>
    <w:rsid w:val="00B0450B"/>
    <w:rsid w:val="00B13AF4"/>
    <w:rsid w:val="00B605E5"/>
    <w:rsid w:val="00B619A9"/>
    <w:rsid w:val="00B8048C"/>
    <w:rsid w:val="00B82F99"/>
    <w:rsid w:val="00B83E06"/>
    <w:rsid w:val="00B862C2"/>
    <w:rsid w:val="00B91FA3"/>
    <w:rsid w:val="00B93349"/>
    <w:rsid w:val="00B957EF"/>
    <w:rsid w:val="00BB2BA9"/>
    <w:rsid w:val="00BD6BC9"/>
    <w:rsid w:val="00C26008"/>
    <w:rsid w:val="00C306FB"/>
    <w:rsid w:val="00C31F1E"/>
    <w:rsid w:val="00C46D1B"/>
    <w:rsid w:val="00C609CA"/>
    <w:rsid w:val="00C65D5F"/>
    <w:rsid w:val="00C77163"/>
    <w:rsid w:val="00C83E2D"/>
    <w:rsid w:val="00C90FE0"/>
    <w:rsid w:val="00CC21DF"/>
    <w:rsid w:val="00CC6A2E"/>
    <w:rsid w:val="00CF28AB"/>
    <w:rsid w:val="00D0627F"/>
    <w:rsid w:val="00D50C6B"/>
    <w:rsid w:val="00D86890"/>
    <w:rsid w:val="00D95372"/>
    <w:rsid w:val="00DA2877"/>
    <w:rsid w:val="00DC0501"/>
    <w:rsid w:val="00DD6FCA"/>
    <w:rsid w:val="00DF0C04"/>
    <w:rsid w:val="00E01BB5"/>
    <w:rsid w:val="00E44A2B"/>
    <w:rsid w:val="00E76C8B"/>
    <w:rsid w:val="00E951B2"/>
    <w:rsid w:val="00EA629F"/>
    <w:rsid w:val="00EC659A"/>
    <w:rsid w:val="00F24367"/>
    <w:rsid w:val="00F40334"/>
    <w:rsid w:val="00F4704C"/>
    <w:rsid w:val="00F756E1"/>
    <w:rsid w:val="00F9115B"/>
    <w:rsid w:val="00F9255A"/>
    <w:rsid w:val="00F94A8B"/>
    <w:rsid w:val="00F9567B"/>
    <w:rsid w:val="00F96BDD"/>
    <w:rsid w:val="00FB7EBD"/>
    <w:rsid w:val="00FD0D6D"/>
    <w:rsid w:val="00FD3686"/>
    <w:rsid w:val="00FF6B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8C364"/>
  <w15:docId w15:val="{680891ED-6EB8-4817-955F-5C78B4ABC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Theme="minorHAnsi" w:hAnsi="Cambria" w:cs="Times New Roman"/>
        <w:sz w:val="24"/>
        <w:szCs w:val="24"/>
        <w:lang w:val="sr-Latn-BA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6E1"/>
    <w:rPr>
      <w:rFonts w:ascii="Calibri" w:eastAsia="Calibri" w:hAnsi="Calibri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56E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56E1"/>
    <w:rPr>
      <w:rFonts w:ascii="Calibri" w:eastAsia="Calibri" w:hAnsi="Calibri"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56E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6E1"/>
    <w:rPr>
      <w:rFonts w:ascii="Tahoma" w:eastAsia="Calibri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F756E1"/>
    <w:pPr>
      <w:spacing w:line="240" w:lineRule="auto"/>
    </w:pPr>
    <w:rPr>
      <w:rFonts w:ascii="Calibri" w:eastAsia="Calibri" w:hAnsi="Calibri"/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A135C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135C"/>
    <w:rPr>
      <w:rFonts w:ascii="Calibri" w:eastAsia="Calibri" w:hAnsi="Calibri"/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B83E0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B0450B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533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60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mem\na&#269;elnik_latinic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načelnik_latinica</Template>
  <TotalTime>94</TotalTime>
  <Pages>2</Pages>
  <Words>561</Words>
  <Characters>3202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</dc:creator>
  <cp:lastModifiedBy>Aleksandar Cvijić</cp:lastModifiedBy>
  <cp:revision>45</cp:revision>
  <cp:lastPrinted>2013-12-06T15:26:00Z</cp:lastPrinted>
  <dcterms:created xsi:type="dcterms:W3CDTF">2013-09-16T05:48:00Z</dcterms:created>
  <dcterms:modified xsi:type="dcterms:W3CDTF">2025-08-27T09:45:00Z</dcterms:modified>
</cp:coreProperties>
</file>