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FF0" w:rsidRDefault="00705FF0" w:rsidP="00705FF0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ПРЕДМЕТ -ЗАХТЈЕВ ЗА НАКНАДНИ УПИС У МКУ</w:t>
      </w:r>
    </w:p>
    <w:p w:rsidR="00705FF0" w:rsidRDefault="00705FF0" w:rsidP="00705FF0">
      <w:pPr>
        <w:pStyle w:val="NoSpacing"/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:rsidR="00705FF0" w:rsidRDefault="00705FF0" w:rsidP="00705FF0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 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11"/>
      </w:tblGrid>
      <w:tr w:rsidR="00705FF0" w:rsidTr="0081411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Име(име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оца</w:t>
            </w:r>
            <w:r>
              <w:rPr>
                <w:rFonts w:asciiTheme="minorHAnsi" w:hAnsiTheme="minorHAnsi"/>
                <w:sz w:val="20"/>
                <w:szCs w:val="20"/>
              </w:rPr>
              <w:t>) и презиме подносиоца захтјева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5FF0" w:rsidTr="00814118">
        <w:trPr>
          <w:trHeight w:val="44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Адреса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подносиоца зхтјева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5FF0" w:rsidTr="00814118">
        <w:trPr>
          <w:trHeight w:val="418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Контакт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телефон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05FF0" w:rsidTr="00814118">
        <w:trPr>
          <w:trHeight w:val="41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ЈМБГ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FF0" w:rsidRDefault="00705FF0" w:rsidP="0081411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705FF0" w:rsidRDefault="00705FF0" w:rsidP="00705FF0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705FF0" w:rsidRDefault="00705FF0" w:rsidP="00705FF0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  <w:r>
        <w:rPr>
          <w:rFonts w:asciiTheme="minorHAnsi" w:hAnsiTheme="minorHAnsi"/>
          <w:b/>
          <w:i/>
          <w:sz w:val="20"/>
          <w:szCs w:val="20"/>
          <w:lang w:val="sr-Cyrl-CS"/>
        </w:rPr>
        <w:t>Градска</w:t>
      </w:r>
      <w:r>
        <w:rPr>
          <w:rFonts w:asciiTheme="minorHAnsi" w:hAnsiTheme="minorHAnsi"/>
          <w:b/>
          <w:i/>
          <w:sz w:val="20"/>
          <w:szCs w:val="20"/>
          <w:lang w:val="sr-Cyrl-CS"/>
        </w:rPr>
        <w:t xml:space="preserve"> управа – Одјељење за општу управу са службом за правну помоћ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Молим вас да одобрите накнадни упис чињенице смрти у матичну књигу умрлих ___________________________________________ о коме дајем сљедеће податке :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                 ( име и презиме особе )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: ___________________________ , име ______________________, пол 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дан , мјесец и година смрти : ____________________________________________________,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мјесто смрти : _________________________________________________________________,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дан , мјесец и година рођења : ________________________ ЈМБГ: 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мјесто и година рођења: ________________________________________________________,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држављанство: _____________________________, националност: 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вјероисповјест:_____________________________________,пребивалиште и адреса стана: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_________________________________________, брачно стање:________________________,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и име супружника и његово презиме прије закључења брака: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_______________________________________________________________________________,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име родитеља – оца : ____________________________________________________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презиме и име родитеља мајке: ___________________________________________________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мјесто сахране: _________________________________________________________________</w:t>
      </w:r>
    </w:p>
    <w:p w:rsidR="00705FF0" w:rsidRDefault="00705FF0" w:rsidP="00705FF0">
      <w:pPr>
        <w:spacing w:line="360" w:lineRule="auto"/>
        <w:rPr>
          <w:rFonts w:asciiTheme="minorHAnsi" w:hAnsiTheme="minorHAnsi"/>
          <w:sz w:val="20"/>
          <w:szCs w:val="20"/>
          <w:lang w:val="sr-Cyrl-CS"/>
        </w:rPr>
      </w:pPr>
    </w:p>
    <w:p w:rsidR="00705FF0" w:rsidRDefault="00705FF0" w:rsidP="00705FF0">
      <w:pPr>
        <w:spacing w:line="360" w:lineRule="auto"/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Смрт није пријављена у законском року због :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  <w:r>
        <w:rPr>
          <w:rFonts w:asciiTheme="minorHAnsi" w:hAnsiTheme="minorHAnsi"/>
          <w:b/>
          <w:sz w:val="20"/>
          <w:szCs w:val="20"/>
          <w:lang w:val="sr-Cyrl-CS"/>
        </w:rPr>
        <w:t>Подносим захтјев за накнадни</w:t>
      </w:r>
      <w:r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>
        <w:rPr>
          <w:rFonts w:asciiTheme="minorHAnsi" w:hAnsiTheme="minorHAnsi"/>
          <w:b/>
          <w:sz w:val="20"/>
          <w:szCs w:val="20"/>
          <w:lang w:val="sr-Cyrl-CS"/>
        </w:rPr>
        <w:t>упису</w:t>
      </w:r>
      <w:r>
        <w:rPr>
          <w:rFonts w:asciiTheme="minorHAnsi" w:hAnsiTheme="minorHAnsi"/>
          <w:b/>
          <w:sz w:val="20"/>
          <w:szCs w:val="20"/>
          <w:lang w:val="sr-Cyrl-CS"/>
        </w:rPr>
        <w:t xml:space="preserve"> МКУ</w:t>
      </w:r>
      <w:bookmarkStart w:id="0" w:name="_GoBack"/>
      <w:bookmarkEnd w:id="0"/>
      <w:r>
        <w:rPr>
          <w:rFonts w:asciiTheme="minorHAnsi" w:hAnsiTheme="minorHAnsi"/>
          <w:b/>
          <w:sz w:val="20"/>
          <w:szCs w:val="20"/>
          <w:lang w:val="sr-Cyrl-CS"/>
        </w:rPr>
        <w:t>,</w:t>
      </w:r>
      <w:r>
        <w:rPr>
          <w:rFonts w:asciiTheme="minorHAnsi" w:hAnsiTheme="minorHAnsi"/>
          <w:b/>
          <w:sz w:val="20"/>
          <w:szCs w:val="20"/>
          <w:lang w:val="sr-Cyrl-CS"/>
        </w:rPr>
        <w:t xml:space="preserve"> </w:t>
      </w:r>
      <w:r>
        <w:rPr>
          <w:rFonts w:asciiTheme="minorHAnsi" w:hAnsiTheme="minorHAnsi"/>
          <w:b/>
          <w:sz w:val="20"/>
          <w:szCs w:val="20"/>
          <w:lang w:val="sr-Cyrl-CS"/>
        </w:rPr>
        <w:t>а у прилогу прилажем  следећу документацију :</w:t>
      </w:r>
    </w:p>
    <w:p w:rsidR="00705FF0" w:rsidRDefault="00705FF0" w:rsidP="00705FF0">
      <w:pPr>
        <w:rPr>
          <w:rFonts w:asciiTheme="minorHAnsi" w:hAnsiTheme="minorHAnsi"/>
          <w:b/>
          <w:sz w:val="20"/>
          <w:szCs w:val="2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2835"/>
        <w:gridCol w:w="2551"/>
      </w:tblGrid>
      <w:tr w:rsidR="00705FF0" w:rsidTr="00814118">
        <w:trPr>
          <w:trHeight w:val="51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Називдокумента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Формадокумента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Издајега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 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 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прган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Увјерење о држављанству за умрло лице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Оригинал 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Доказ о смрти (потврда о смрти)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Оригинал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Надлжна установа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705FF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lastRenderedPageBreak/>
              <w:t xml:space="preserve">Увјерење да лице није уписано у МКУ </w:t>
            </w:r>
            <w:r>
              <w:rPr>
                <w:rFonts w:asciiTheme="minorHAnsi" w:hAnsiTheme="minorHAnsi"/>
                <w:sz w:val="20"/>
                <w:szCs w:val="20"/>
                <w:lang w:val="sr-Cyrl-RS"/>
              </w:rPr>
              <w:t>града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 Теслић;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Одјељење за општу управу са службом за правну помоћ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Увјерење о пребивалишту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МУП РС</w:t>
            </w:r>
          </w:p>
        </w:tc>
      </w:tr>
      <w:tr w:rsidR="00705FF0" w:rsidTr="0081411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Доказ о уплати градске административне таксе у висини од 10 КМ на рачун број </w:t>
            </w:r>
            <w:r>
              <w:rPr>
                <w:rFonts w:asciiTheme="minorHAnsi" w:hAnsiTheme="minorHAnsi"/>
                <w:sz w:val="20"/>
                <w:szCs w:val="20"/>
              </w:rPr>
              <w:t>562-099-00017572-61 или таксеном марком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Оригинал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FF0" w:rsidRDefault="00705FF0" w:rsidP="0081411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Банка</w:t>
            </w:r>
          </w:p>
        </w:tc>
      </w:tr>
    </w:tbl>
    <w:p w:rsidR="00705FF0" w:rsidRDefault="00705FF0" w:rsidP="00705FF0">
      <w:pPr>
        <w:rPr>
          <w:rFonts w:asciiTheme="minorHAnsi" w:hAnsiTheme="minorHAnsi"/>
          <w:i/>
          <w:sz w:val="20"/>
          <w:szCs w:val="20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BA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BA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  <w:lang w:val="sr-Cyrl-BA"/>
        </w:rPr>
      </w:pPr>
    </w:p>
    <w:p w:rsidR="00705FF0" w:rsidRDefault="00705FF0" w:rsidP="00705FF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  </w:t>
      </w:r>
      <w:r>
        <w:rPr>
          <w:rFonts w:asciiTheme="minorHAnsi" w:hAnsiTheme="minorHAnsi"/>
          <w:sz w:val="20"/>
          <w:szCs w:val="20"/>
          <w:lang w:val="sr-Cyrl-CS"/>
        </w:rPr>
        <w:t xml:space="preserve"> </w:t>
      </w:r>
      <w:r>
        <w:rPr>
          <w:rFonts w:asciiTheme="minorHAnsi" w:hAnsiTheme="minorHAnsi"/>
          <w:sz w:val="20"/>
          <w:szCs w:val="20"/>
        </w:rPr>
        <w:t>ПОДНОСИЛАЦ  ЗАХТЈЕВА</w:t>
      </w:r>
    </w:p>
    <w:p w:rsidR="00705FF0" w:rsidRDefault="00705FF0" w:rsidP="00705FF0">
      <w:pPr>
        <w:spacing w:line="360" w:lineRule="auto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705FF0" w:rsidRDefault="00705FF0" w:rsidP="00705FF0">
      <w:pPr>
        <w:rPr>
          <w:rFonts w:asciiTheme="minorHAnsi" w:hAnsiTheme="minorHAnsi"/>
          <w:i/>
          <w:sz w:val="20"/>
          <w:szCs w:val="20"/>
        </w:rPr>
      </w:pPr>
    </w:p>
    <w:p w:rsidR="00705FF0" w:rsidRDefault="00705FF0" w:rsidP="00705FF0"/>
    <w:p w:rsidR="00B0450B" w:rsidRPr="00705FF0" w:rsidRDefault="00B0450B" w:rsidP="00705FF0"/>
    <w:sectPr w:rsidR="00B0450B" w:rsidRPr="00705FF0" w:rsidSect="00215263">
      <w:footerReference w:type="even" r:id="rId7"/>
      <w:footerReference w:type="default" r:id="rId8"/>
      <w:footerReference w:type="first" r:id="rId9"/>
      <w:pgSz w:w="11907" w:h="16839" w:code="9"/>
      <w:pgMar w:top="1440" w:right="1440" w:bottom="144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287" w:rsidRDefault="00021287" w:rsidP="007A135C">
      <w:pPr>
        <w:spacing w:line="240" w:lineRule="auto"/>
      </w:pPr>
      <w:r>
        <w:separator/>
      </w:r>
    </w:p>
  </w:endnote>
  <w:endnote w:type="continuationSeparator" w:id="0">
    <w:p w:rsidR="00021287" w:rsidRDefault="00021287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25753A">
        <w:pPr>
          <w:pStyle w:val="Footer"/>
          <w:jc w:val="center"/>
        </w:pPr>
        <w:r>
          <w:fldChar w:fldCharType="begin"/>
        </w:r>
        <w:r w:rsidR="00211E1F">
          <w:instrText xml:space="preserve"> PAGE   \* MERGEFORMAT </w:instrText>
        </w:r>
        <w:r>
          <w:fldChar w:fldCharType="separate"/>
        </w:r>
        <w:r w:rsidR="00455B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25753A">
        <w:pPr>
          <w:pStyle w:val="Footer"/>
          <w:jc w:val="center"/>
        </w:pPr>
        <w:r>
          <w:fldChar w:fldCharType="begin"/>
        </w:r>
        <w:r w:rsidR="00211E1F">
          <w:instrText xml:space="preserve"> PAGE   \* MERGEFORMAT </w:instrText>
        </w:r>
        <w:r>
          <w:fldChar w:fldCharType="separate"/>
        </w:r>
        <w:r w:rsidR="00640B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287" w:rsidRDefault="00021287" w:rsidP="007A135C">
      <w:pPr>
        <w:spacing w:line="240" w:lineRule="auto"/>
      </w:pPr>
      <w:r>
        <w:separator/>
      </w:r>
    </w:p>
  </w:footnote>
  <w:footnote w:type="continuationSeparator" w:id="0">
    <w:p w:rsidR="00021287" w:rsidRDefault="00021287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287"/>
    <w:rsid w:val="00021319"/>
    <w:rsid w:val="000500F8"/>
    <w:rsid w:val="000A7CFE"/>
    <w:rsid w:val="00103340"/>
    <w:rsid w:val="001130FD"/>
    <w:rsid w:val="001139D4"/>
    <w:rsid w:val="00122495"/>
    <w:rsid w:val="0014264D"/>
    <w:rsid w:val="00152F71"/>
    <w:rsid w:val="00183D19"/>
    <w:rsid w:val="00192EB6"/>
    <w:rsid w:val="001C2002"/>
    <w:rsid w:val="001C2FD1"/>
    <w:rsid w:val="001E5470"/>
    <w:rsid w:val="001E7246"/>
    <w:rsid w:val="002013E0"/>
    <w:rsid w:val="00205F0F"/>
    <w:rsid w:val="00211E1F"/>
    <w:rsid w:val="00215263"/>
    <w:rsid w:val="00215E2D"/>
    <w:rsid w:val="0024189F"/>
    <w:rsid w:val="002533A2"/>
    <w:rsid w:val="00254A08"/>
    <w:rsid w:val="0025753A"/>
    <w:rsid w:val="00261F90"/>
    <w:rsid w:val="002977EE"/>
    <w:rsid w:val="00322521"/>
    <w:rsid w:val="00342220"/>
    <w:rsid w:val="00373E4C"/>
    <w:rsid w:val="003847DD"/>
    <w:rsid w:val="003A3C27"/>
    <w:rsid w:val="003B13D7"/>
    <w:rsid w:val="003D02B9"/>
    <w:rsid w:val="004249B9"/>
    <w:rsid w:val="00455B01"/>
    <w:rsid w:val="00467E96"/>
    <w:rsid w:val="00472CA4"/>
    <w:rsid w:val="004E125A"/>
    <w:rsid w:val="004F74FA"/>
    <w:rsid w:val="005212F5"/>
    <w:rsid w:val="005458F7"/>
    <w:rsid w:val="00547568"/>
    <w:rsid w:val="005620D2"/>
    <w:rsid w:val="00572477"/>
    <w:rsid w:val="005A4C3D"/>
    <w:rsid w:val="005C4D04"/>
    <w:rsid w:val="005D7FF8"/>
    <w:rsid w:val="005E3824"/>
    <w:rsid w:val="00640B18"/>
    <w:rsid w:val="00642BEC"/>
    <w:rsid w:val="00646AE8"/>
    <w:rsid w:val="006561C9"/>
    <w:rsid w:val="00662041"/>
    <w:rsid w:val="006766C7"/>
    <w:rsid w:val="006A20E3"/>
    <w:rsid w:val="006C07CB"/>
    <w:rsid w:val="006D33E3"/>
    <w:rsid w:val="006E6B6D"/>
    <w:rsid w:val="006F3FEE"/>
    <w:rsid w:val="00705FF0"/>
    <w:rsid w:val="00706B35"/>
    <w:rsid w:val="00715C1E"/>
    <w:rsid w:val="007324E3"/>
    <w:rsid w:val="00741600"/>
    <w:rsid w:val="00747D60"/>
    <w:rsid w:val="00761895"/>
    <w:rsid w:val="007A135C"/>
    <w:rsid w:val="007E6FD5"/>
    <w:rsid w:val="008031DD"/>
    <w:rsid w:val="00805F84"/>
    <w:rsid w:val="008127B0"/>
    <w:rsid w:val="00813C90"/>
    <w:rsid w:val="00813F5E"/>
    <w:rsid w:val="0081553B"/>
    <w:rsid w:val="00852AF9"/>
    <w:rsid w:val="00875238"/>
    <w:rsid w:val="00875CC0"/>
    <w:rsid w:val="00890883"/>
    <w:rsid w:val="008B4D8E"/>
    <w:rsid w:val="008D40C2"/>
    <w:rsid w:val="008F6ABA"/>
    <w:rsid w:val="00905BDC"/>
    <w:rsid w:val="00926394"/>
    <w:rsid w:val="00933070"/>
    <w:rsid w:val="00933D14"/>
    <w:rsid w:val="00941617"/>
    <w:rsid w:val="00952B48"/>
    <w:rsid w:val="00953464"/>
    <w:rsid w:val="00957A91"/>
    <w:rsid w:val="00973C98"/>
    <w:rsid w:val="0099081F"/>
    <w:rsid w:val="00993E06"/>
    <w:rsid w:val="009B2526"/>
    <w:rsid w:val="009B5D51"/>
    <w:rsid w:val="009C0DAD"/>
    <w:rsid w:val="009E5417"/>
    <w:rsid w:val="00A1362F"/>
    <w:rsid w:val="00A278ED"/>
    <w:rsid w:val="00A34AD5"/>
    <w:rsid w:val="00AA54D4"/>
    <w:rsid w:val="00B03287"/>
    <w:rsid w:val="00B0450B"/>
    <w:rsid w:val="00B04C9D"/>
    <w:rsid w:val="00B73E39"/>
    <w:rsid w:val="00B8048C"/>
    <w:rsid w:val="00B82F99"/>
    <w:rsid w:val="00B83E06"/>
    <w:rsid w:val="00B91FA3"/>
    <w:rsid w:val="00B957EF"/>
    <w:rsid w:val="00C22086"/>
    <w:rsid w:val="00C306FB"/>
    <w:rsid w:val="00C46D1B"/>
    <w:rsid w:val="00C63FB0"/>
    <w:rsid w:val="00C83E2D"/>
    <w:rsid w:val="00C9430C"/>
    <w:rsid w:val="00CA35FC"/>
    <w:rsid w:val="00CC21DF"/>
    <w:rsid w:val="00CC519B"/>
    <w:rsid w:val="00CC6A2E"/>
    <w:rsid w:val="00CF28AB"/>
    <w:rsid w:val="00CF48BE"/>
    <w:rsid w:val="00D02942"/>
    <w:rsid w:val="00D16F3D"/>
    <w:rsid w:val="00D6299F"/>
    <w:rsid w:val="00D95372"/>
    <w:rsid w:val="00DA2877"/>
    <w:rsid w:val="00DF0C04"/>
    <w:rsid w:val="00E01BB5"/>
    <w:rsid w:val="00E951B2"/>
    <w:rsid w:val="00F13D05"/>
    <w:rsid w:val="00F2107F"/>
    <w:rsid w:val="00F24367"/>
    <w:rsid w:val="00F40334"/>
    <w:rsid w:val="00F65CFF"/>
    <w:rsid w:val="00F756E1"/>
    <w:rsid w:val="00F75919"/>
    <w:rsid w:val="00F94A8B"/>
    <w:rsid w:val="00F96BDD"/>
    <w:rsid w:val="00FA4826"/>
    <w:rsid w:val="00FA4B21"/>
    <w:rsid w:val="00FD0D6D"/>
    <w:rsid w:val="00FE6317"/>
    <w:rsid w:val="00FF4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AEB2"/>
  <w15:docId w15:val="{9E75522D-D8A1-4105-B76B-CC40F3EF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1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97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37</cp:revision>
  <cp:lastPrinted>2013-08-14T06:25:00Z</cp:lastPrinted>
  <dcterms:created xsi:type="dcterms:W3CDTF">2013-09-16T05:39:00Z</dcterms:created>
  <dcterms:modified xsi:type="dcterms:W3CDTF">2025-08-27T09:42:00Z</dcterms:modified>
</cp:coreProperties>
</file>