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07" w:rsidRDefault="00DC7307" w:rsidP="00DC7307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sz w:val="20"/>
          <w:szCs w:val="20"/>
          <w:lang w:val="sr-Cyrl-CS"/>
        </w:rPr>
      </w:pPr>
      <w:r>
        <w:rPr>
          <w:rFonts w:asciiTheme="minorHAnsi" w:hAnsiTheme="minorHAnsi"/>
          <w:b/>
          <w:sz w:val="20"/>
          <w:szCs w:val="20"/>
        </w:rPr>
        <w:t xml:space="preserve">ПРЕДМЕТ - Захтјев за </w:t>
      </w:r>
      <w:r>
        <w:rPr>
          <w:rFonts w:asciiTheme="minorHAnsi" w:hAnsiTheme="minorHAnsi"/>
          <w:b/>
          <w:bCs/>
          <w:sz w:val="20"/>
          <w:szCs w:val="20"/>
          <w:lang w:val="sr-Cyrl-CS"/>
        </w:rPr>
        <w:t>Одобрење за излазак матичара на терен за вјенчање</w:t>
      </w:r>
    </w:p>
    <w:p w:rsidR="00DC7307" w:rsidRDefault="00DC7307" w:rsidP="00DC730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 захтјева: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 w:rsidR="00DC7307" w:rsidTr="00854675">
        <w:trPr>
          <w:trHeight w:val="91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Име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и презиме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невјесте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C7307" w:rsidTr="00854675">
        <w:trPr>
          <w:trHeight w:val="91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Име и презиме женика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C7307" w:rsidTr="00854675">
        <w:trPr>
          <w:trHeight w:val="858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Мјесто и вријеме закључење брака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7307" w:rsidRDefault="00DC7307" w:rsidP="00854675">
            <w:pPr>
              <w:pStyle w:val="NoSpacing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DC7307" w:rsidRDefault="00DC7307" w:rsidP="00DC730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  <w:r>
        <w:rPr>
          <w:rFonts w:asciiTheme="minorHAnsi" w:hAnsiTheme="minorHAnsi"/>
          <w:b/>
          <w:i/>
          <w:sz w:val="20"/>
          <w:szCs w:val="20"/>
          <w:lang w:val="sr-Cyrl-CS"/>
        </w:rPr>
        <w:t>Градска</w:t>
      </w:r>
      <w:bookmarkStart w:id="0" w:name="_GoBack"/>
      <w:bookmarkEnd w:id="0"/>
      <w:r>
        <w:rPr>
          <w:rFonts w:asciiTheme="minorHAnsi" w:hAnsiTheme="minorHAnsi"/>
          <w:b/>
          <w:i/>
          <w:sz w:val="20"/>
          <w:szCs w:val="20"/>
          <w:lang w:val="sr-Cyrl-CS"/>
        </w:rPr>
        <w:t xml:space="preserve"> управа – Одјељење за општу управу са службом за правну помоћ</w:t>
      </w:r>
    </w:p>
    <w:p w:rsidR="00DC7307" w:rsidRDefault="00DC7307" w:rsidP="00DC7307">
      <w:pPr>
        <w:ind w:left="360"/>
        <w:rPr>
          <w:rFonts w:asciiTheme="minorHAnsi" w:hAnsiTheme="minorHAnsi"/>
          <w:b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  <w:lang w:val="sr-Cyrl-BA"/>
        </w:rPr>
      </w:pPr>
      <w:r>
        <w:rPr>
          <w:rFonts w:asciiTheme="minorHAnsi" w:hAnsiTheme="minorHAnsi"/>
          <w:sz w:val="20"/>
          <w:szCs w:val="20"/>
        </w:rPr>
        <w:t>Подносим захтјев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за </w:t>
      </w:r>
      <w:r>
        <w:rPr>
          <w:rFonts w:asciiTheme="minorHAnsi" w:hAnsiTheme="minorHAnsi"/>
          <w:bCs/>
          <w:sz w:val="20"/>
          <w:szCs w:val="20"/>
          <w:lang w:val="sr-Cyrl-CS"/>
        </w:rPr>
        <w:t>одобрење за излазак матичара на терен за вјенчање</w:t>
      </w:r>
      <w:r>
        <w:rPr>
          <w:rFonts w:asciiTheme="minorHAnsi" w:hAnsiTheme="minorHAnsi"/>
          <w:b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t>а у прилогу прилажем следећу документацију:</w:t>
      </w:r>
    </w:p>
    <w:p w:rsidR="00DC7307" w:rsidRDefault="00DC7307" w:rsidP="00DC7307">
      <w:pPr>
        <w:rPr>
          <w:rFonts w:asciiTheme="minorHAnsi" w:hAnsiTheme="minorHAnsi"/>
          <w:b/>
          <w:sz w:val="20"/>
          <w:szCs w:val="20"/>
          <w:lang w:val="sr-Cyrl-BA"/>
        </w:rPr>
      </w:pPr>
    </w:p>
    <w:p w:rsidR="00DC7307" w:rsidRDefault="00DC7307" w:rsidP="00DC7307">
      <w:pPr>
        <w:rPr>
          <w:rFonts w:asciiTheme="minorHAnsi" w:hAnsiTheme="minorHAnsi"/>
          <w:b/>
          <w:sz w:val="20"/>
          <w:szCs w:val="20"/>
          <w:lang w:val="sr-Cyrl-BA"/>
        </w:rPr>
      </w:pPr>
    </w:p>
    <w:p w:rsidR="00DC7307" w:rsidRDefault="00DC7307" w:rsidP="00DC7307">
      <w:pPr>
        <w:rPr>
          <w:rFonts w:asciiTheme="minorHAnsi" w:hAnsiTheme="minorHAnsi"/>
          <w:b/>
          <w:sz w:val="20"/>
          <w:szCs w:val="20"/>
          <w:lang w:val="sr-Cyrl-BA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936"/>
        <w:gridCol w:w="2693"/>
        <w:gridCol w:w="2693"/>
      </w:tblGrid>
      <w:tr w:rsidR="00DC7307" w:rsidTr="00854675">
        <w:trPr>
          <w:trHeight w:val="5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 документа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 документа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 га</w:t>
            </w:r>
          </w:p>
        </w:tc>
      </w:tr>
      <w:tr w:rsidR="00DC7307" w:rsidTr="0085467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Доказ о уплати накнаде за посебне услуге у висини од </w:t>
            </w:r>
            <w:r>
              <w:rPr>
                <w:rFonts w:asciiTheme="minorHAnsi" w:hAnsiTheme="minorHAnsi"/>
                <w:sz w:val="20"/>
                <w:szCs w:val="20"/>
                <w:lang w:val="sr-Latn-CS"/>
              </w:rPr>
              <w:t xml:space="preserve">170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КМ на рачун број </w:t>
            </w:r>
            <w:r>
              <w:rPr>
                <w:sz w:val="20"/>
                <w:szCs w:val="20"/>
              </w:rPr>
              <w:t>562-099-00017572-61 или таксеном марком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sz w:val="20"/>
                <w:szCs w:val="20"/>
                <w:lang w:val="sr-Latn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307" w:rsidRDefault="00DC7307" w:rsidP="00854675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Банка </w:t>
            </w:r>
          </w:p>
        </w:tc>
      </w:tr>
    </w:tbl>
    <w:p w:rsidR="00DC7307" w:rsidRDefault="00DC7307" w:rsidP="00DC7307">
      <w:pPr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</w:rPr>
      </w:pPr>
    </w:p>
    <w:p w:rsidR="00DC7307" w:rsidRDefault="00DC7307" w:rsidP="00DC7307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</w:t>
      </w:r>
      <w:r>
        <w:rPr>
          <w:rFonts w:asciiTheme="minorHAnsi" w:hAnsiTheme="minorHAnsi"/>
          <w:sz w:val="20"/>
          <w:szCs w:val="20"/>
        </w:rPr>
        <w:t xml:space="preserve">ПОДНОСИЛАЦ ЗАХТЈЕВА </w:t>
      </w:r>
    </w:p>
    <w:p w:rsidR="00DC7307" w:rsidRDefault="00DC7307" w:rsidP="00DC7307">
      <w:pPr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DC7307" w:rsidRDefault="00DC7307" w:rsidP="00DC7307">
      <w:pPr>
        <w:rPr>
          <w:i/>
          <w:sz w:val="20"/>
          <w:szCs w:val="20"/>
        </w:rPr>
      </w:pPr>
    </w:p>
    <w:p w:rsidR="00DC7307" w:rsidRDefault="00DC7307" w:rsidP="00DC7307"/>
    <w:p w:rsidR="009F3C9D" w:rsidRPr="00DC7307" w:rsidRDefault="009F3C9D" w:rsidP="00DC7307"/>
    <w:sectPr w:rsidR="009F3C9D" w:rsidRPr="00DC7307" w:rsidSect="00215263">
      <w:footerReference w:type="even" r:id="rId7"/>
      <w:footerReference w:type="default" r:id="rId8"/>
      <w:footerReference w:type="first" r:id="rId9"/>
      <w:pgSz w:w="11907" w:h="16839" w:code="9"/>
      <w:pgMar w:top="1440" w:right="1440" w:bottom="144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597" w:rsidRDefault="00C45597" w:rsidP="007A135C">
      <w:pPr>
        <w:spacing w:line="240" w:lineRule="auto"/>
      </w:pPr>
      <w:r>
        <w:separator/>
      </w:r>
    </w:p>
  </w:endnote>
  <w:endnote w:type="continuationSeparator" w:id="0">
    <w:p w:rsidR="00C45597" w:rsidRDefault="00C45597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0A4D15">
        <w:pPr>
          <w:pStyle w:val="Footer"/>
          <w:jc w:val="center"/>
        </w:pPr>
        <w:r>
          <w:fldChar w:fldCharType="begin"/>
        </w:r>
        <w:r w:rsidR="005662FF">
          <w:instrText xml:space="preserve"> PAGE   \* MERGEFORMAT </w:instrText>
        </w:r>
        <w:r>
          <w:fldChar w:fldCharType="separate"/>
        </w:r>
        <w:r w:rsidR="002E74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0A4D15">
        <w:pPr>
          <w:pStyle w:val="Footer"/>
          <w:jc w:val="center"/>
        </w:pPr>
        <w:r>
          <w:fldChar w:fldCharType="begin"/>
        </w:r>
        <w:r w:rsidR="005662FF">
          <w:instrText xml:space="preserve"> PAGE   \* MERGEFORMAT </w:instrText>
        </w:r>
        <w:r>
          <w:fldChar w:fldCharType="separate"/>
        </w:r>
        <w:r w:rsidR="00E951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597" w:rsidRDefault="00C45597" w:rsidP="007A135C">
      <w:pPr>
        <w:spacing w:line="240" w:lineRule="auto"/>
      </w:pPr>
      <w:r>
        <w:separator/>
      </w:r>
    </w:p>
  </w:footnote>
  <w:footnote w:type="continuationSeparator" w:id="0">
    <w:p w:rsidR="00C45597" w:rsidRDefault="00C45597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A5481"/>
    <w:multiLevelType w:val="hybridMultilevel"/>
    <w:tmpl w:val="5ECE8E6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512E8"/>
    <w:multiLevelType w:val="hybridMultilevel"/>
    <w:tmpl w:val="A0A68D10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34168"/>
    <w:rsid w:val="00052A41"/>
    <w:rsid w:val="00057FA4"/>
    <w:rsid w:val="000A4D15"/>
    <w:rsid w:val="001139D4"/>
    <w:rsid w:val="00152F71"/>
    <w:rsid w:val="0016253B"/>
    <w:rsid w:val="001E7246"/>
    <w:rsid w:val="00205F0F"/>
    <w:rsid w:val="00215263"/>
    <w:rsid w:val="00236313"/>
    <w:rsid w:val="0024189F"/>
    <w:rsid w:val="002533A2"/>
    <w:rsid w:val="00254A08"/>
    <w:rsid w:val="0029061F"/>
    <w:rsid w:val="002977EE"/>
    <w:rsid w:val="002C67E0"/>
    <w:rsid w:val="002D14DE"/>
    <w:rsid w:val="002D4627"/>
    <w:rsid w:val="002E7499"/>
    <w:rsid w:val="0030709D"/>
    <w:rsid w:val="00321234"/>
    <w:rsid w:val="00322521"/>
    <w:rsid w:val="00340861"/>
    <w:rsid w:val="0036062E"/>
    <w:rsid w:val="003847DD"/>
    <w:rsid w:val="003A3C27"/>
    <w:rsid w:val="003D02B9"/>
    <w:rsid w:val="00413E9F"/>
    <w:rsid w:val="004249B9"/>
    <w:rsid w:val="00495767"/>
    <w:rsid w:val="00497D72"/>
    <w:rsid w:val="004C12C8"/>
    <w:rsid w:val="004C5285"/>
    <w:rsid w:val="005135F8"/>
    <w:rsid w:val="005458F7"/>
    <w:rsid w:val="00547568"/>
    <w:rsid w:val="005620D2"/>
    <w:rsid w:val="005662FF"/>
    <w:rsid w:val="00572477"/>
    <w:rsid w:val="00583B07"/>
    <w:rsid w:val="00594345"/>
    <w:rsid w:val="005A4C3D"/>
    <w:rsid w:val="005B5351"/>
    <w:rsid w:val="005C4D04"/>
    <w:rsid w:val="005E2BAB"/>
    <w:rsid w:val="005E3824"/>
    <w:rsid w:val="005F276E"/>
    <w:rsid w:val="005F4CFB"/>
    <w:rsid w:val="00646AE8"/>
    <w:rsid w:val="006518AF"/>
    <w:rsid w:val="006548F6"/>
    <w:rsid w:val="006561C9"/>
    <w:rsid w:val="006766C7"/>
    <w:rsid w:val="00687E7F"/>
    <w:rsid w:val="006A20E3"/>
    <w:rsid w:val="006C07CB"/>
    <w:rsid w:val="006D50CD"/>
    <w:rsid w:val="006F1148"/>
    <w:rsid w:val="006F3FEE"/>
    <w:rsid w:val="00706B35"/>
    <w:rsid w:val="00706FD8"/>
    <w:rsid w:val="00715C1E"/>
    <w:rsid w:val="00747D60"/>
    <w:rsid w:val="00765ECA"/>
    <w:rsid w:val="00794263"/>
    <w:rsid w:val="007A135C"/>
    <w:rsid w:val="00805F84"/>
    <w:rsid w:val="0080604A"/>
    <w:rsid w:val="0081553B"/>
    <w:rsid w:val="00837151"/>
    <w:rsid w:val="00875238"/>
    <w:rsid w:val="00875CC0"/>
    <w:rsid w:val="00890883"/>
    <w:rsid w:val="008A3ABC"/>
    <w:rsid w:val="008B4D8E"/>
    <w:rsid w:val="008D40C2"/>
    <w:rsid w:val="00926394"/>
    <w:rsid w:val="00952B48"/>
    <w:rsid w:val="00953464"/>
    <w:rsid w:val="00957A91"/>
    <w:rsid w:val="009722FA"/>
    <w:rsid w:val="00973C98"/>
    <w:rsid w:val="00993E06"/>
    <w:rsid w:val="009C0DAD"/>
    <w:rsid w:val="009F3C9D"/>
    <w:rsid w:val="00A06D9C"/>
    <w:rsid w:val="00A278ED"/>
    <w:rsid w:val="00A31E6C"/>
    <w:rsid w:val="00A56189"/>
    <w:rsid w:val="00AD2CE5"/>
    <w:rsid w:val="00AF08CC"/>
    <w:rsid w:val="00B0450B"/>
    <w:rsid w:val="00B045A4"/>
    <w:rsid w:val="00B551F3"/>
    <w:rsid w:val="00B72657"/>
    <w:rsid w:val="00B8048C"/>
    <w:rsid w:val="00B82F99"/>
    <w:rsid w:val="00B83E06"/>
    <w:rsid w:val="00B86800"/>
    <w:rsid w:val="00B91FA3"/>
    <w:rsid w:val="00B957EF"/>
    <w:rsid w:val="00BE11D1"/>
    <w:rsid w:val="00BE12D7"/>
    <w:rsid w:val="00C306FB"/>
    <w:rsid w:val="00C45597"/>
    <w:rsid w:val="00C46D1B"/>
    <w:rsid w:val="00C56EC4"/>
    <w:rsid w:val="00C83E2D"/>
    <w:rsid w:val="00CC21DF"/>
    <w:rsid w:val="00CC4E4D"/>
    <w:rsid w:val="00CE764D"/>
    <w:rsid w:val="00CF28AB"/>
    <w:rsid w:val="00D47541"/>
    <w:rsid w:val="00D75F3F"/>
    <w:rsid w:val="00D95372"/>
    <w:rsid w:val="00D95B7C"/>
    <w:rsid w:val="00DA2877"/>
    <w:rsid w:val="00DA593F"/>
    <w:rsid w:val="00DC7307"/>
    <w:rsid w:val="00DF0C04"/>
    <w:rsid w:val="00E01BB5"/>
    <w:rsid w:val="00E8319D"/>
    <w:rsid w:val="00E951B2"/>
    <w:rsid w:val="00EE6A68"/>
    <w:rsid w:val="00F16BAA"/>
    <w:rsid w:val="00F40334"/>
    <w:rsid w:val="00F63B1F"/>
    <w:rsid w:val="00F756E1"/>
    <w:rsid w:val="00F94A8B"/>
    <w:rsid w:val="00F96BDD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61D74"/>
  <w15:docId w15:val="{56FF220E-3938-4284-A5C0-B06700FA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6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111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37</cp:revision>
  <cp:lastPrinted>2013-08-14T07:01:00Z</cp:lastPrinted>
  <dcterms:created xsi:type="dcterms:W3CDTF">2013-08-14T06:56:00Z</dcterms:created>
  <dcterms:modified xsi:type="dcterms:W3CDTF">2025-08-27T10:40:00Z</dcterms:modified>
</cp:coreProperties>
</file>