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F4F" w:rsidRDefault="00DB60E7" w:rsidP="00774F4F">
      <w:pPr>
        <w:tabs>
          <w:tab w:val="center" w:pos="4513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.85pt;margin-top:11.7pt;width:220.15pt;height:0;z-index:251658240" o:connectortype="straight"/>
        </w:pict>
      </w:r>
      <w:r w:rsidR="00774F4F">
        <w:rPr>
          <w:rFonts w:ascii="Times New Roman" w:hAnsi="Times New Roman"/>
          <w:sz w:val="24"/>
          <w:szCs w:val="24"/>
          <w:lang w:val="sr-Cyrl-RS"/>
        </w:rPr>
        <w:tab/>
      </w:r>
    </w:p>
    <w:p w:rsidR="00774F4F" w:rsidRDefault="00774F4F" w:rsidP="00774F4F">
      <w:pPr>
        <w:tabs>
          <w:tab w:val="center" w:pos="4513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/ Презиме и име подносиоца захтјева /</w:t>
      </w:r>
    </w:p>
    <w:p w:rsidR="00774F4F" w:rsidRDefault="00774F4F" w:rsidP="00774F4F">
      <w:pPr>
        <w:tabs>
          <w:tab w:val="center" w:pos="4513"/>
        </w:tabs>
        <w:rPr>
          <w:rFonts w:ascii="Times New Roman" w:hAnsi="Times New Roman"/>
          <w:sz w:val="24"/>
          <w:szCs w:val="24"/>
          <w:lang w:val="sr-Cyrl-RS"/>
        </w:rPr>
      </w:pPr>
    </w:p>
    <w:p w:rsidR="00774F4F" w:rsidRDefault="00DB60E7" w:rsidP="00774F4F">
      <w:pPr>
        <w:tabs>
          <w:tab w:val="center" w:pos="4513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27" type="#_x0000_t32" style="position:absolute;left:0;text-align:left;margin-left:1.95pt;margin-top:13.8pt;width:220.15pt;height:0;z-index:251659264" o:connectortype="straight"/>
        </w:pict>
      </w:r>
    </w:p>
    <w:p w:rsidR="00774F4F" w:rsidRDefault="00774F4F" w:rsidP="00774F4F">
      <w:pPr>
        <w:ind w:firstLine="708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/ Адреса подносиоца захтјева/</w:t>
      </w:r>
    </w:p>
    <w:p w:rsidR="00774F4F" w:rsidRDefault="00774F4F" w:rsidP="00774F4F">
      <w:pPr>
        <w:ind w:firstLine="708"/>
        <w:rPr>
          <w:rFonts w:ascii="Times New Roman" w:hAnsi="Times New Roman"/>
          <w:sz w:val="24"/>
          <w:szCs w:val="24"/>
          <w:lang w:val="sr-Cyrl-RS"/>
        </w:rPr>
      </w:pPr>
    </w:p>
    <w:p w:rsidR="00774F4F" w:rsidRDefault="00774F4F" w:rsidP="00FA2461">
      <w:pPr>
        <w:ind w:firstLine="708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ГРАД ТЕСЛИЋ</w:t>
      </w:r>
    </w:p>
    <w:p w:rsidR="00774F4F" w:rsidRDefault="00774F4F" w:rsidP="00774F4F">
      <w:pPr>
        <w:ind w:firstLine="708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МАТИЧНА СЛУЖБА </w:t>
      </w:r>
    </w:p>
    <w:p w:rsidR="00FA2461" w:rsidRDefault="00FA2461" w:rsidP="00774F4F">
      <w:pPr>
        <w:ind w:firstLine="708"/>
        <w:rPr>
          <w:rFonts w:ascii="Times New Roman" w:hAnsi="Times New Roman"/>
          <w:sz w:val="24"/>
          <w:szCs w:val="24"/>
          <w:lang w:val="sr-Cyrl-RS"/>
        </w:rPr>
      </w:pPr>
    </w:p>
    <w:p w:rsidR="00FA2461" w:rsidRDefault="00FA2461" w:rsidP="00FA2461">
      <w:pPr>
        <w:rPr>
          <w:rFonts w:ascii="Times New Roman" w:hAnsi="Times New Roman"/>
          <w:b/>
          <w:sz w:val="24"/>
          <w:szCs w:val="24"/>
          <w:lang w:val="sr-Cyrl-RS"/>
        </w:rPr>
      </w:pPr>
      <w:r w:rsidRPr="00FA2461">
        <w:rPr>
          <w:rFonts w:ascii="Times New Roman" w:hAnsi="Times New Roman"/>
          <w:b/>
          <w:sz w:val="24"/>
          <w:szCs w:val="24"/>
          <w:lang w:val="sr-Cyrl-RS"/>
        </w:rPr>
        <w:t>ПРЕДМЕТ: Захтјев за упис у матичну књигу рођених и књигу држављана.</w:t>
      </w:r>
    </w:p>
    <w:p w:rsidR="006A1DF9" w:rsidRDefault="006A1DF9" w:rsidP="00FA2461">
      <w:pPr>
        <w:rPr>
          <w:rFonts w:ascii="Times New Roman" w:hAnsi="Times New Roman"/>
          <w:b/>
          <w:sz w:val="24"/>
          <w:szCs w:val="24"/>
          <w:lang w:val="sr-Cyrl-RS"/>
        </w:rPr>
      </w:pPr>
    </w:p>
    <w:p w:rsidR="006A1DF9" w:rsidRDefault="00DB60E7" w:rsidP="00FA2461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28" type="#_x0000_t32" style="position:absolute;left:0;text-align:left;margin-left:311.25pt;margin-top:11.45pt;width:109.5pt;height:0;z-index:251660288" o:connectortype="straight"/>
        </w:pict>
      </w:r>
      <w:r w:rsidR="006A1DF9">
        <w:rPr>
          <w:rFonts w:ascii="Times New Roman" w:hAnsi="Times New Roman"/>
          <w:sz w:val="24"/>
          <w:szCs w:val="24"/>
          <w:lang w:val="sr-Cyrl-RS"/>
        </w:rPr>
        <w:t xml:space="preserve">Молим да се изврши упис у МКР и КД за матично подручје </w:t>
      </w:r>
    </w:p>
    <w:p w:rsidR="00A80053" w:rsidRPr="006A1DF9" w:rsidRDefault="00DB60E7" w:rsidP="00FA2461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0" type="#_x0000_t32" style="position:absolute;left:0;text-align:left;margin-left:0;margin-top:12.1pt;width:207pt;height:0;flip:x;z-index:251662336" o:connectortype="straight"/>
        </w:pict>
      </w: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29" type="#_x0000_t32" style="position:absolute;left:0;text-align:left;margin-left:296.25pt;margin-top:11.35pt;width:87.75pt;height:0;z-index:251661312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ab/>
      </w:r>
      <w:r w:rsidR="00A80053">
        <w:rPr>
          <w:rFonts w:ascii="Times New Roman" w:hAnsi="Times New Roman"/>
          <w:sz w:val="24"/>
          <w:szCs w:val="24"/>
          <w:lang w:val="sr-Cyrl-RS"/>
        </w:rPr>
        <w:tab/>
      </w:r>
      <w:r w:rsidR="00A80053">
        <w:rPr>
          <w:rFonts w:ascii="Times New Roman" w:hAnsi="Times New Roman"/>
          <w:sz w:val="24"/>
          <w:szCs w:val="24"/>
          <w:lang w:val="sr-Cyrl-RS"/>
        </w:rPr>
        <w:tab/>
      </w:r>
      <w:r w:rsidR="00A80053">
        <w:rPr>
          <w:rFonts w:ascii="Times New Roman" w:hAnsi="Times New Roman"/>
          <w:sz w:val="24"/>
          <w:szCs w:val="24"/>
          <w:lang w:val="sr-Cyrl-RS"/>
        </w:rPr>
        <w:tab/>
      </w:r>
      <w:r w:rsidR="00A80053">
        <w:rPr>
          <w:rFonts w:ascii="Times New Roman" w:hAnsi="Times New Roman"/>
          <w:sz w:val="24"/>
          <w:szCs w:val="24"/>
          <w:lang w:val="sr-Cyrl-RS"/>
        </w:rPr>
        <w:tab/>
      </w:r>
      <w:r w:rsidR="00A80053">
        <w:rPr>
          <w:rFonts w:ascii="Times New Roman" w:hAnsi="Times New Roman"/>
          <w:sz w:val="24"/>
          <w:szCs w:val="24"/>
          <w:lang w:val="sr-Cyrl-RS"/>
        </w:rPr>
        <w:tab/>
        <w:t xml:space="preserve">град Теслић за </w:t>
      </w:r>
      <w:r w:rsidR="00A80053">
        <w:rPr>
          <w:rFonts w:ascii="Times New Roman" w:hAnsi="Times New Roman"/>
          <w:sz w:val="24"/>
          <w:szCs w:val="24"/>
          <w:lang w:val="sr-Cyrl-RS"/>
        </w:rPr>
        <w:tab/>
      </w:r>
      <w:r w:rsidR="00A80053">
        <w:rPr>
          <w:rFonts w:ascii="Times New Roman" w:hAnsi="Times New Roman"/>
          <w:sz w:val="24"/>
          <w:szCs w:val="24"/>
          <w:lang w:val="sr-Cyrl-RS"/>
        </w:rPr>
        <w:tab/>
      </w:r>
      <w:r w:rsidR="00A80053">
        <w:rPr>
          <w:rFonts w:ascii="Times New Roman" w:hAnsi="Times New Roman"/>
          <w:sz w:val="24"/>
          <w:szCs w:val="24"/>
          <w:lang w:val="sr-Cyrl-RS"/>
        </w:rPr>
        <w:tab/>
        <w:t>годину.</w:t>
      </w:r>
    </w:p>
    <w:p w:rsidR="00FA2461" w:rsidRDefault="00FA2461" w:rsidP="00FA2461">
      <w:pPr>
        <w:rPr>
          <w:rFonts w:ascii="Times New Roman" w:hAnsi="Times New Roman"/>
          <w:b/>
          <w:sz w:val="24"/>
          <w:szCs w:val="24"/>
          <w:lang w:val="sr-Cyrl-RS"/>
        </w:rPr>
      </w:pPr>
    </w:p>
    <w:p w:rsidR="00FA2461" w:rsidRDefault="00FA2461" w:rsidP="00FA2461">
      <w:pPr>
        <w:rPr>
          <w:rFonts w:ascii="Times New Roman" w:hAnsi="Times New Roman"/>
          <w:b/>
          <w:sz w:val="24"/>
          <w:szCs w:val="24"/>
          <w:lang w:val="sr-Cyrl-RS"/>
        </w:rPr>
      </w:pPr>
    </w:p>
    <w:p w:rsidR="00A80053" w:rsidRDefault="00A80053" w:rsidP="00FA2461">
      <w:pPr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ПОДАЦИ О ЛИЦУ КОЈЕ СЕ УПИСУЈЕ У МКР И КД </w:t>
      </w:r>
    </w:p>
    <w:p w:rsidR="00A80053" w:rsidRDefault="00A80053" w:rsidP="00FA2461">
      <w:pPr>
        <w:rPr>
          <w:rFonts w:ascii="Times New Roman" w:hAnsi="Times New Roman"/>
          <w:b/>
          <w:sz w:val="24"/>
          <w:szCs w:val="24"/>
          <w:lang w:val="sr-Cyrl-RS"/>
        </w:rPr>
      </w:pPr>
    </w:p>
    <w:p w:rsidR="00A80053" w:rsidRDefault="00DB60E7" w:rsidP="009054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3" type="#_x0000_t32" style="position:absolute;left:0;text-align:left;margin-left:147.35pt;margin-top:11.55pt;width:309.95pt;height:0;z-index:251665408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>Презиме и име – пол:</w:t>
      </w:r>
    </w:p>
    <w:p w:rsidR="00A80053" w:rsidRDefault="00DB60E7" w:rsidP="009054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6" type="#_x0000_t32" style="position:absolute;left:0;text-align:left;margin-left:208.45pt;margin-top:11.6pt;width:250.35pt;height:0;z-index:251667456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 xml:space="preserve">Дан, мјесец, година и час рођења: </w:t>
      </w:r>
    </w:p>
    <w:p w:rsidR="00A80053" w:rsidRDefault="00DB60E7" w:rsidP="009054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8" type="#_x0000_t32" style="position:absolute;left:0;text-align:left;margin-left:219.1pt;margin-top:11.65pt;width:238.2pt;height:0;z-index:251669504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 xml:space="preserve">Јединствени матични број грађана: </w:t>
      </w:r>
    </w:p>
    <w:p w:rsidR="00A80053" w:rsidRDefault="00DB60E7" w:rsidP="009054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7" type="#_x0000_t32" style="position:absolute;left:0;text-align:left;margin-left:231.95pt;margin-top:11.65pt;width:223.5pt;height:.05pt;z-index:251668480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>Мјесто, општина и република рођења:</w:t>
      </w:r>
    </w:p>
    <w:p w:rsidR="00A80053" w:rsidRDefault="00DB60E7" w:rsidP="009054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9" type="#_x0000_t32" style="position:absolute;left:0;text-align:left;margin-left:117.2pt;margin-top:11.7pt;width:341.6pt;height:0;z-index:251670528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>Држављанство:</w:t>
      </w:r>
    </w:p>
    <w:p w:rsidR="00A80053" w:rsidRDefault="00DB60E7" w:rsidP="009054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40" type="#_x0000_t32" style="position:absolute;left:0;text-align:left;margin-left:115.55pt;margin-top:11.05pt;width:341.75pt;height:0;z-index:251671552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>Националност:</w:t>
      </w:r>
    </w:p>
    <w:p w:rsidR="00A80053" w:rsidRDefault="00DB60E7" w:rsidP="009054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41" type="#_x0000_t32" style="position:absolute;left:0;text-align:left;margin-left:118.9pt;margin-top:10.4pt;width:336.55pt;height:0;z-index:251672576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>Вјероисповјест:</w:t>
      </w:r>
    </w:p>
    <w:p w:rsidR="00A80053" w:rsidRDefault="00DB60E7" w:rsidP="009054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42" type="#_x0000_t32" style="position:absolute;left:0;text-align:left;margin-left:141.5pt;margin-top:10.65pt;width:313.95pt;height:0;z-index:251673600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>Презиме и име оца:</w:t>
      </w:r>
    </w:p>
    <w:p w:rsidR="00A80053" w:rsidRDefault="00A80053" w:rsidP="009054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Презиме и име мајке и рођено презиме мајке:</w:t>
      </w:r>
    </w:p>
    <w:p w:rsidR="00A80053" w:rsidRDefault="00DB60E7" w:rsidP="00A80053">
      <w:pPr>
        <w:ind w:left="36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43" type="#_x0000_t32" style="position:absolute;left:0;text-align:left;margin-left:36.85pt;margin-top:14.45pt;width:418.6pt;height:0;z-index:251674624" o:connectortype="straight"/>
        </w:pict>
      </w:r>
    </w:p>
    <w:p w:rsidR="00A80053" w:rsidRDefault="00A80053" w:rsidP="00A8005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Мјесто, дан, мјесец и година рођења оца:</w:t>
      </w:r>
    </w:p>
    <w:p w:rsidR="00A80053" w:rsidRPr="00A80053" w:rsidRDefault="00DB60E7" w:rsidP="00A80053">
      <w:pPr>
        <w:pStyle w:val="ListParagrap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44" type="#_x0000_t32" style="position:absolute;left:0;text-align:left;margin-left:36.85pt;margin-top:15.35pt;width:418.6pt;height:0;z-index:251675648" o:connectortype="straight"/>
        </w:pict>
      </w:r>
    </w:p>
    <w:p w:rsidR="00A80053" w:rsidRDefault="00A80053" w:rsidP="00A8005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Мјесто, дан, мјесец и година рођења мајке:</w:t>
      </w:r>
    </w:p>
    <w:p w:rsidR="00CF1143" w:rsidRPr="00CF1143" w:rsidRDefault="00DB60E7" w:rsidP="00CF1143">
      <w:pPr>
        <w:pStyle w:val="ListParagrap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45" type="#_x0000_t32" style="position:absolute;left:0;text-align:left;margin-left:37.7pt;margin-top:14.6pt;width:418.6pt;height:0;z-index:251676672" o:connectortype="straight"/>
        </w:pict>
      </w:r>
    </w:p>
    <w:p w:rsidR="00CF1143" w:rsidRPr="00CF1143" w:rsidRDefault="00CF1143" w:rsidP="00CF1143">
      <w:pPr>
        <w:pStyle w:val="ListParagraph"/>
        <w:rPr>
          <w:rFonts w:ascii="Times New Roman" w:hAnsi="Times New Roman"/>
          <w:sz w:val="24"/>
          <w:szCs w:val="24"/>
          <w:lang w:val="sr-Cyrl-RS"/>
        </w:rPr>
      </w:pPr>
    </w:p>
    <w:p w:rsidR="00A80053" w:rsidRPr="00A80053" w:rsidRDefault="00CF1143" w:rsidP="00CF114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 w14:anchorId="6A0220E4">
          <v:shape id="_x0000_s1047" type="#_x0000_t32" style="position:absolute;left:0;text-align:left;margin-left:136.5pt;margin-top:12.2pt;width:322.3pt;height:.05pt;z-index:251677696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>Држављанство оца:</w:t>
      </w:r>
    </w:p>
    <w:p w:rsidR="00A80053" w:rsidRDefault="00CF1143" w:rsidP="00CF114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 w14:anchorId="060D8FA1">
          <v:shape id="_x0000_s1048" type="#_x0000_t32" style="position:absolute;left:0;text-align:left;margin-left:145.65pt;margin-top:13.5pt;width:315.95pt;height:.05pt;z-index:251678720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>Држављанство мајке:</w:t>
      </w:r>
    </w:p>
    <w:p w:rsidR="00A80053" w:rsidRPr="00A80053" w:rsidRDefault="00CF1143" w:rsidP="00CF114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 w14:anchorId="74BE45DF">
          <v:shape id="_x0000_s1049" type="#_x0000_t32" style="position:absolute;left:0;text-align:left;margin-left:167.7pt;margin-top:15.15pt;width:293.9pt;height:0;z-index:251679744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>Пребивалиште родитеља:</w:t>
      </w:r>
    </w:p>
    <w:p w:rsidR="00A80053" w:rsidRDefault="00A80053" w:rsidP="00A80053">
      <w:pPr>
        <w:pStyle w:val="ListParagraph"/>
        <w:rPr>
          <w:rFonts w:ascii="Times New Roman" w:hAnsi="Times New Roman"/>
          <w:sz w:val="24"/>
          <w:szCs w:val="24"/>
          <w:lang w:val="sr-Cyrl-RS"/>
        </w:rPr>
      </w:pPr>
      <w:bookmarkStart w:id="0" w:name="_GoBack"/>
      <w:bookmarkEnd w:id="0"/>
    </w:p>
    <w:p w:rsidR="00A80053" w:rsidRPr="00A80053" w:rsidRDefault="00A80053" w:rsidP="00A80053">
      <w:pPr>
        <w:rPr>
          <w:rFonts w:ascii="Times New Roman" w:hAnsi="Times New Roman"/>
          <w:sz w:val="24"/>
          <w:szCs w:val="24"/>
          <w:lang w:val="sr-Cyrl-RS"/>
        </w:rPr>
      </w:pPr>
    </w:p>
    <w:p w:rsidR="00C16D20" w:rsidRDefault="00C16D20" w:rsidP="00C16D20">
      <w:pPr>
        <w:ind w:firstLine="708"/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774F4F" w:rsidRDefault="00774F4F" w:rsidP="009054D3">
      <w:pPr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C16D20" w:rsidRDefault="00DB60E7" w:rsidP="00A80053">
      <w:pPr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2" type="#_x0000_t32" style="position:absolute;margin-left:319.5pt;margin-top:8.75pt;width:121.5pt;height:0;z-index:251664384" o:connectortype="straight"/>
        </w:pict>
      </w: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1" type="#_x0000_t32" style="position:absolute;margin-left:60.75pt;margin-top:11pt;width:90.75pt;height:0;z-index:251663360" o:connectortype="straight"/>
        </w:pict>
      </w:r>
      <w:r w:rsidR="00A80053">
        <w:rPr>
          <w:rFonts w:ascii="Times New Roman" w:hAnsi="Times New Roman"/>
          <w:sz w:val="24"/>
          <w:szCs w:val="24"/>
          <w:lang w:val="sr-Cyrl-RS"/>
        </w:rPr>
        <w:t xml:space="preserve">У Теслићу, </w:t>
      </w:r>
      <w:r w:rsidR="009054D3">
        <w:rPr>
          <w:rFonts w:ascii="Times New Roman" w:hAnsi="Times New Roman"/>
          <w:sz w:val="24"/>
          <w:szCs w:val="24"/>
          <w:lang w:val="sr-Cyrl-RS"/>
        </w:rPr>
        <w:tab/>
      </w:r>
      <w:r w:rsidR="009054D3">
        <w:rPr>
          <w:rFonts w:ascii="Times New Roman" w:hAnsi="Times New Roman"/>
          <w:sz w:val="24"/>
          <w:szCs w:val="24"/>
          <w:lang w:val="sr-Cyrl-RS"/>
        </w:rPr>
        <w:tab/>
      </w:r>
      <w:r w:rsidR="009054D3">
        <w:rPr>
          <w:rFonts w:ascii="Times New Roman" w:hAnsi="Times New Roman"/>
          <w:sz w:val="24"/>
          <w:szCs w:val="24"/>
          <w:lang w:val="sr-Cyrl-RS"/>
        </w:rPr>
        <w:tab/>
      </w:r>
      <w:r w:rsidR="009054D3">
        <w:rPr>
          <w:rFonts w:ascii="Times New Roman" w:hAnsi="Times New Roman"/>
          <w:sz w:val="24"/>
          <w:szCs w:val="24"/>
          <w:lang w:val="sr-Cyrl-RS"/>
        </w:rPr>
        <w:tab/>
      </w:r>
      <w:r w:rsidR="009054D3">
        <w:rPr>
          <w:rFonts w:ascii="Times New Roman" w:hAnsi="Times New Roman"/>
          <w:sz w:val="24"/>
          <w:szCs w:val="24"/>
          <w:lang w:val="sr-Cyrl-RS"/>
        </w:rPr>
        <w:tab/>
      </w:r>
      <w:r w:rsidR="009054D3">
        <w:rPr>
          <w:rFonts w:ascii="Times New Roman" w:hAnsi="Times New Roman"/>
          <w:sz w:val="24"/>
          <w:szCs w:val="24"/>
          <w:lang w:val="sr-Cyrl-RS"/>
        </w:rPr>
        <w:tab/>
      </w:r>
      <w:r w:rsidR="009054D3">
        <w:rPr>
          <w:rFonts w:ascii="Times New Roman" w:hAnsi="Times New Roman"/>
          <w:sz w:val="24"/>
          <w:szCs w:val="24"/>
          <w:lang w:val="sr-Cyrl-RS"/>
        </w:rPr>
        <w:tab/>
      </w:r>
      <w:r w:rsidR="009054D3">
        <w:rPr>
          <w:rFonts w:ascii="Times New Roman" w:hAnsi="Times New Roman"/>
          <w:sz w:val="24"/>
          <w:szCs w:val="24"/>
          <w:lang w:val="sr-Cyrl-RS"/>
        </w:rPr>
        <w:tab/>
      </w:r>
    </w:p>
    <w:p w:rsidR="00C16D20" w:rsidRPr="00774F4F" w:rsidRDefault="009054D3" w:rsidP="00C16D20">
      <w:pPr>
        <w:ind w:firstLine="708"/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  <w:t xml:space="preserve">/ Подносилац захтјева / </w:t>
      </w:r>
    </w:p>
    <w:sectPr w:rsidR="00C16D20" w:rsidRPr="00774F4F" w:rsidSect="00EC13FB">
      <w:footerReference w:type="even" r:id="rId8"/>
      <w:footerReference w:type="default" r:id="rId9"/>
      <w:footerReference w:type="first" r:id="rId10"/>
      <w:pgSz w:w="11907" w:h="16839" w:code="9"/>
      <w:pgMar w:top="1440" w:right="1440" w:bottom="0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0E7" w:rsidRDefault="00DB60E7" w:rsidP="007A135C">
      <w:pPr>
        <w:spacing w:line="240" w:lineRule="auto"/>
      </w:pPr>
      <w:r>
        <w:separator/>
      </w:r>
    </w:p>
  </w:endnote>
  <w:endnote w:type="continuationSeparator" w:id="0">
    <w:p w:rsidR="00DB60E7" w:rsidRDefault="00DB60E7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E07C5B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CF114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E07C5B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9474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0E7" w:rsidRDefault="00DB60E7" w:rsidP="007A135C">
      <w:pPr>
        <w:spacing w:line="240" w:lineRule="auto"/>
      </w:pPr>
      <w:r>
        <w:separator/>
      </w:r>
    </w:p>
  </w:footnote>
  <w:footnote w:type="continuationSeparator" w:id="0">
    <w:p w:rsidR="00DB60E7" w:rsidRDefault="00DB60E7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73528"/>
    <w:multiLevelType w:val="hybridMultilevel"/>
    <w:tmpl w:val="79D2F3F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A7CFE"/>
    <w:rsid w:val="000B2398"/>
    <w:rsid w:val="000D01FF"/>
    <w:rsid w:val="000F2C80"/>
    <w:rsid w:val="001139D4"/>
    <w:rsid w:val="00126EA9"/>
    <w:rsid w:val="00152F71"/>
    <w:rsid w:val="001C2002"/>
    <w:rsid w:val="001C2FD1"/>
    <w:rsid w:val="001D1E0C"/>
    <w:rsid w:val="001E7246"/>
    <w:rsid w:val="00205F0F"/>
    <w:rsid w:val="00215263"/>
    <w:rsid w:val="0024189F"/>
    <w:rsid w:val="002533A2"/>
    <w:rsid w:val="00254A08"/>
    <w:rsid w:val="002977EE"/>
    <w:rsid w:val="00307919"/>
    <w:rsid w:val="00322521"/>
    <w:rsid w:val="003847DD"/>
    <w:rsid w:val="003929E7"/>
    <w:rsid w:val="003A3C27"/>
    <w:rsid w:val="003A73F8"/>
    <w:rsid w:val="003D02B9"/>
    <w:rsid w:val="004249B9"/>
    <w:rsid w:val="00433C90"/>
    <w:rsid w:val="004A0495"/>
    <w:rsid w:val="004A5E4E"/>
    <w:rsid w:val="004F3413"/>
    <w:rsid w:val="005428AB"/>
    <w:rsid w:val="005458F7"/>
    <w:rsid w:val="00547568"/>
    <w:rsid w:val="005620D2"/>
    <w:rsid w:val="00572477"/>
    <w:rsid w:val="00583938"/>
    <w:rsid w:val="005A4C3D"/>
    <w:rsid w:val="005C4D04"/>
    <w:rsid w:val="005E3824"/>
    <w:rsid w:val="00646AE8"/>
    <w:rsid w:val="006561C9"/>
    <w:rsid w:val="006766C7"/>
    <w:rsid w:val="006A1DF9"/>
    <w:rsid w:val="006A20E3"/>
    <w:rsid w:val="006C07CB"/>
    <w:rsid w:val="006E186D"/>
    <w:rsid w:val="006E297F"/>
    <w:rsid w:val="006F3FEE"/>
    <w:rsid w:val="00706B35"/>
    <w:rsid w:val="0071449F"/>
    <w:rsid w:val="00715C1E"/>
    <w:rsid w:val="00717679"/>
    <w:rsid w:val="0073592C"/>
    <w:rsid w:val="00747D60"/>
    <w:rsid w:val="0077017F"/>
    <w:rsid w:val="00774F4F"/>
    <w:rsid w:val="007A135C"/>
    <w:rsid w:val="007E6FD5"/>
    <w:rsid w:val="007F3C60"/>
    <w:rsid w:val="00805F84"/>
    <w:rsid w:val="0081553B"/>
    <w:rsid w:val="00874DDF"/>
    <w:rsid w:val="00875238"/>
    <w:rsid w:val="00875CC0"/>
    <w:rsid w:val="00890883"/>
    <w:rsid w:val="008B4D8E"/>
    <w:rsid w:val="008B736F"/>
    <w:rsid w:val="008B7ACC"/>
    <w:rsid w:val="008D40C2"/>
    <w:rsid w:val="009054D3"/>
    <w:rsid w:val="00926394"/>
    <w:rsid w:val="009474C7"/>
    <w:rsid w:val="00952B48"/>
    <w:rsid w:val="00953464"/>
    <w:rsid w:val="00957A91"/>
    <w:rsid w:val="00964F82"/>
    <w:rsid w:val="00973C98"/>
    <w:rsid w:val="00991A86"/>
    <w:rsid w:val="00993E06"/>
    <w:rsid w:val="009C0DAD"/>
    <w:rsid w:val="00A00CA6"/>
    <w:rsid w:val="00A13F83"/>
    <w:rsid w:val="00A278ED"/>
    <w:rsid w:val="00A709A6"/>
    <w:rsid w:val="00A80053"/>
    <w:rsid w:val="00AC64CA"/>
    <w:rsid w:val="00AF6247"/>
    <w:rsid w:val="00B0450B"/>
    <w:rsid w:val="00B761B6"/>
    <w:rsid w:val="00B8048C"/>
    <w:rsid w:val="00B82F99"/>
    <w:rsid w:val="00B83E06"/>
    <w:rsid w:val="00B91FA3"/>
    <w:rsid w:val="00B957EF"/>
    <w:rsid w:val="00C16D20"/>
    <w:rsid w:val="00C306FB"/>
    <w:rsid w:val="00C35887"/>
    <w:rsid w:val="00C46D1B"/>
    <w:rsid w:val="00C65A16"/>
    <w:rsid w:val="00C83E2D"/>
    <w:rsid w:val="00CC21DF"/>
    <w:rsid w:val="00CC557D"/>
    <w:rsid w:val="00CC6A2E"/>
    <w:rsid w:val="00CF1143"/>
    <w:rsid w:val="00CF28AB"/>
    <w:rsid w:val="00D95372"/>
    <w:rsid w:val="00DA2877"/>
    <w:rsid w:val="00DB0B01"/>
    <w:rsid w:val="00DB60E7"/>
    <w:rsid w:val="00DF0C04"/>
    <w:rsid w:val="00E01BB5"/>
    <w:rsid w:val="00E07C5B"/>
    <w:rsid w:val="00E31E5B"/>
    <w:rsid w:val="00E839F6"/>
    <w:rsid w:val="00E951B2"/>
    <w:rsid w:val="00EB50A9"/>
    <w:rsid w:val="00EC13FB"/>
    <w:rsid w:val="00F24367"/>
    <w:rsid w:val="00F40334"/>
    <w:rsid w:val="00F756E1"/>
    <w:rsid w:val="00F94A8B"/>
    <w:rsid w:val="00F96BDD"/>
    <w:rsid w:val="00FA01B7"/>
    <w:rsid w:val="00FA2461"/>
    <w:rsid w:val="00FC2131"/>
    <w:rsid w:val="00FD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  <o:r id="V:Rule4" type="connector" idref="#_x0000_s1032"/>
        <o:r id="V:Rule5" type="connector" idref="#_x0000_s1045"/>
        <o:r id="V:Rule6" type="connector" idref="#_x0000_s1031"/>
        <o:r id="V:Rule7" type="connector" idref="#_x0000_s1029"/>
        <o:r id="V:Rule8" type="connector" idref="#_x0000_s1030"/>
        <o:r id="V:Rule9" type="connector" idref="#_x0000_s1037"/>
        <o:r id="V:Rule10" type="connector" idref="#_x0000_s1038"/>
        <o:r id="V:Rule11" type="connector" idref="#_x0000_s1040"/>
        <o:r id="V:Rule12" type="connector" idref="#_x0000_s1039"/>
        <o:r id="V:Rule13" type="connector" idref="#_x0000_s1044"/>
        <o:r id="V:Rule14" type="connector" idref="#_x0000_s1033"/>
        <o:r id="V:Rule15" type="connector" idref="#_x0000_s1043"/>
        <o:r id="V:Rule16" type="connector" idref="#_x0000_s1036"/>
        <o:r id="V:Rule17" type="connector" idref="#_x0000_s1041"/>
        <o:r id="V:Rule18" type="connector" idref="#_x0000_s1042"/>
        <o:r id="V:Rule19" type="connector" idref="#_x0000_s1047"/>
        <o:r id="V:Rule20" type="connector" idref="#_x0000_s1048"/>
        <o:r id="V:Rule21" type="connector" idref="#_x0000_s1049"/>
      </o:rules>
    </o:shapelayout>
  </w:shapeDefaults>
  <w:decimalSymbol w:val=","/>
  <w:listSeparator w:val=";"/>
  <w14:docId w14:val="01B2A8FF"/>
  <w15:docId w15:val="{AE1FF329-26FF-49F0-838D-C340D4C9F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8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4162A-516D-4CCA-A1E9-2772C1BA0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78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</dc:creator>
  <cp:lastModifiedBy>Aleksandar Cvijić</cp:lastModifiedBy>
  <cp:revision>24</cp:revision>
  <cp:lastPrinted>2013-12-06T15:05:00Z</cp:lastPrinted>
  <dcterms:created xsi:type="dcterms:W3CDTF">2013-11-01T09:55:00Z</dcterms:created>
  <dcterms:modified xsi:type="dcterms:W3CDTF">2025-08-27T09:04:00Z</dcterms:modified>
</cp:coreProperties>
</file>