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24C1" w:rsidRDefault="002724C1" w:rsidP="002724C1">
      <w:pPr>
        <w:pStyle w:val="NoSpacing"/>
        <w:pBdr>
          <w:bottom w:val="single" w:sz="6" w:space="1" w:color="auto"/>
        </w:pBdr>
        <w:spacing w:line="276" w:lineRule="auto"/>
        <w:rPr>
          <w:rFonts w:asciiTheme="minorHAnsi" w:hAnsiTheme="minorHAnsi"/>
          <w:b/>
          <w:sz w:val="20"/>
          <w:szCs w:val="20"/>
          <w:lang w:val="sr-Cyrl-CS"/>
        </w:rPr>
      </w:pPr>
      <w:r>
        <w:rPr>
          <w:rFonts w:asciiTheme="minorHAnsi" w:hAnsiTheme="minorHAnsi"/>
          <w:b/>
          <w:sz w:val="20"/>
          <w:szCs w:val="20"/>
        </w:rPr>
        <w:t xml:space="preserve">ПРЕДМЕТ -ЗАХТЈЕВ ЗА УПИС </w:t>
      </w:r>
      <w:r>
        <w:rPr>
          <w:rFonts w:asciiTheme="minorHAnsi" w:hAnsiTheme="minorHAnsi"/>
          <w:b/>
          <w:sz w:val="20"/>
          <w:szCs w:val="20"/>
          <w:lang w:val="sr-Cyrl-CS"/>
        </w:rPr>
        <w:t>ЧИЊЕНИЦЕ ДРЖАВЉАНСТВА У МКР</w:t>
      </w:r>
    </w:p>
    <w:p w:rsidR="002724C1" w:rsidRDefault="002724C1" w:rsidP="002724C1">
      <w:pPr>
        <w:pStyle w:val="NoSpacing"/>
        <w:spacing w:line="276" w:lineRule="auto"/>
        <w:jc w:val="center"/>
        <w:rPr>
          <w:rFonts w:asciiTheme="minorHAnsi" w:hAnsiTheme="minorHAnsi"/>
          <w:sz w:val="20"/>
          <w:szCs w:val="20"/>
        </w:rPr>
      </w:pPr>
    </w:p>
    <w:p w:rsidR="002724C1" w:rsidRDefault="002724C1" w:rsidP="002724C1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Подносилацзахтјева: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5874"/>
      </w:tblGrid>
      <w:tr w:rsidR="002724C1" w:rsidTr="002724C1"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Име(име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оца</w:t>
            </w:r>
            <w:r>
              <w:rPr>
                <w:rFonts w:asciiTheme="minorHAnsi" w:hAnsiTheme="minorHAnsi"/>
                <w:sz w:val="20"/>
                <w:szCs w:val="20"/>
              </w:rPr>
              <w:t>) и презиме подносиоца захтјева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724C1" w:rsidTr="002724C1">
        <w:trPr>
          <w:trHeight w:val="566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Адреса </w:t>
            </w: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>подносиоца зхтјева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724C1" w:rsidTr="002724C1">
        <w:trPr>
          <w:trHeight w:val="558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Контакт телефон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724C1" w:rsidTr="002724C1">
        <w:trPr>
          <w:trHeight w:val="565"/>
        </w:trPr>
        <w:tc>
          <w:tcPr>
            <w:tcW w:w="3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ЈМБГ</w:t>
            </w:r>
          </w:p>
        </w:tc>
        <w:tc>
          <w:tcPr>
            <w:tcW w:w="5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24C1" w:rsidRDefault="002724C1">
            <w:pPr>
              <w:pStyle w:val="NoSpacing"/>
              <w:spacing w:line="276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724C1" w:rsidRDefault="002724C1" w:rsidP="002724C1">
      <w:pPr>
        <w:pStyle w:val="NoSpacing"/>
        <w:spacing w:line="276" w:lineRule="auto"/>
        <w:jc w:val="left"/>
        <w:rPr>
          <w:rFonts w:asciiTheme="minorHAnsi" w:hAnsiTheme="minorHAnsi"/>
          <w:sz w:val="20"/>
          <w:szCs w:val="20"/>
        </w:rPr>
      </w:pPr>
    </w:p>
    <w:p w:rsidR="002724C1" w:rsidRDefault="002724C1" w:rsidP="002724C1">
      <w:pPr>
        <w:rPr>
          <w:rFonts w:asciiTheme="minorHAnsi" w:hAnsiTheme="minorHAnsi"/>
          <w:b/>
          <w:i/>
          <w:sz w:val="20"/>
          <w:szCs w:val="20"/>
          <w:lang w:val="sr-Cyrl-CS"/>
        </w:rPr>
      </w:pPr>
      <w:r>
        <w:rPr>
          <w:rFonts w:asciiTheme="minorHAnsi" w:hAnsiTheme="minorHAnsi"/>
          <w:b/>
          <w:i/>
          <w:sz w:val="20"/>
          <w:szCs w:val="20"/>
          <w:lang w:val="sr-Cyrl-RS"/>
        </w:rPr>
        <w:t>Градска</w:t>
      </w:r>
      <w:bookmarkStart w:id="0" w:name="_GoBack"/>
      <w:bookmarkEnd w:id="0"/>
      <w:r>
        <w:rPr>
          <w:rFonts w:asciiTheme="minorHAnsi" w:hAnsiTheme="minorHAnsi"/>
          <w:b/>
          <w:i/>
          <w:sz w:val="20"/>
          <w:szCs w:val="20"/>
          <w:lang w:val="sr-Cyrl-CS"/>
        </w:rPr>
        <w:t xml:space="preserve"> управа – Одјељење за општу управу са службом за правну помоћ</w:t>
      </w:r>
    </w:p>
    <w:p w:rsidR="002724C1" w:rsidRDefault="002724C1" w:rsidP="002724C1">
      <w:pPr>
        <w:rPr>
          <w:rFonts w:asciiTheme="minorHAnsi" w:hAnsiTheme="minorHAnsi"/>
          <w:i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b/>
          <w:bCs/>
          <w:sz w:val="20"/>
          <w:szCs w:val="20"/>
          <w:lang w:val="sr-Cyrl-CS"/>
        </w:rPr>
      </w:pPr>
      <w:r>
        <w:rPr>
          <w:rFonts w:asciiTheme="minorHAnsi" w:hAnsiTheme="minorHAnsi"/>
          <w:b/>
          <w:bCs/>
          <w:sz w:val="20"/>
          <w:szCs w:val="20"/>
          <w:lang w:val="sr-Cyrl-CS"/>
        </w:rPr>
        <w:t xml:space="preserve">  ПОДАЦИ О РОДИТЕЉИМА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1.                  _____________________________________________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  ( Презиме и име оца )      ( Датум,година и мјесто рођења )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      _____________________________________________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 ( Држављанство оца )            ( Јединствени матични број )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>2. ________________________________________________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( Презиме и име мајке )              ( Датум,година и мјесто рођења )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       ________________________________________________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            ( Држављанство мајке )            ( Јединствени матични број )</w:t>
      </w: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  <w:lang w:val="sr-Cyrl-CS"/>
        </w:rPr>
      </w:pPr>
    </w:p>
    <w:p w:rsidR="002724C1" w:rsidRDefault="002724C1" w:rsidP="002724C1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Подносим захтјев за </w:t>
      </w:r>
      <w:r>
        <w:rPr>
          <w:rFonts w:asciiTheme="minorHAnsi" w:hAnsiTheme="minorHAnsi"/>
          <w:b/>
          <w:bCs/>
          <w:sz w:val="20"/>
          <w:szCs w:val="20"/>
          <w:lang w:val="sr-Cyrl-CS"/>
        </w:rPr>
        <w:t>Упис чињенице држављанства у МКР</w:t>
      </w:r>
      <w:r>
        <w:rPr>
          <w:rFonts w:asciiTheme="minorHAnsi" w:hAnsiTheme="minorHAnsi"/>
          <w:b/>
          <w:sz w:val="20"/>
          <w:szCs w:val="20"/>
        </w:rPr>
        <w:t>, а у прилогу прилажем следећу документацију:</w:t>
      </w:r>
    </w:p>
    <w:p w:rsidR="002724C1" w:rsidRDefault="002724C1" w:rsidP="002724C1">
      <w:pPr>
        <w:rPr>
          <w:rFonts w:asciiTheme="minorHAnsi" w:hAnsiTheme="minorHAnsi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2552"/>
        <w:gridCol w:w="2614"/>
      </w:tblGrid>
      <w:tr w:rsidR="002724C1" w:rsidTr="002724C1">
        <w:trPr>
          <w:trHeight w:val="503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Називдокумента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Формадокумента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Издајега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Лична карта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bs-Cyrl-BA"/>
              </w:rPr>
            </w:pPr>
            <w:r>
              <w:rPr>
                <w:rFonts w:asciiTheme="minorHAnsi" w:hAnsiTheme="minorHAnsi"/>
                <w:sz w:val="20"/>
                <w:szCs w:val="20"/>
                <w:lang w:val="bs-Cyrl-BA"/>
              </w:rPr>
              <w:t>На увид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МУП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МКР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Увјерење о пребивалишту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МУП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Извод из МКР за родитеље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или овјерена копија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Увјерење о држављанству за родитеље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Оригинал </w:t>
            </w: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или овјерена копија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Надлежни орган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Увјерење да лице није уписано у КД</w:t>
            </w:r>
          </w:p>
          <w:p w:rsidR="002724C1" w:rsidRDefault="002724C1">
            <w:pPr>
              <w:rPr>
                <w:rFonts w:asciiTheme="minorHAnsi" w:hAnsiTheme="minorHAnsi"/>
                <w:sz w:val="20"/>
                <w:szCs w:val="20"/>
                <w:lang w:val="sr-Cyrl-C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Оригинал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Одјељење за општу управу са службом за правну помоћ</w:t>
            </w:r>
          </w:p>
        </w:tc>
      </w:tr>
      <w:tr w:rsidR="002724C1" w:rsidTr="002724C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 xml:space="preserve">Доказ о уплати градске административне таксе у висини од 10 КМ на рачун број </w:t>
            </w:r>
            <w:r>
              <w:rPr>
                <w:rFonts w:asciiTheme="minorHAnsi" w:hAnsiTheme="minorHAnsi"/>
                <w:sz w:val="20"/>
                <w:szCs w:val="20"/>
              </w:rPr>
              <w:t>562-099-00017572-61 или таксеном марком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BA"/>
              </w:rPr>
            </w:pPr>
            <w:r>
              <w:rPr>
                <w:rFonts w:asciiTheme="minorHAnsi" w:hAnsiTheme="minorHAnsi"/>
                <w:sz w:val="20"/>
                <w:szCs w:val="20"/>
                <w:lang w:val="sr-Cyrl-BA"/>
              </w:rPr>
              <w:t xml:space="preserve">Оригинал </w:t>
            </w:r>
          </w:p>
        </w:tc>
        <w:tc>
          <w:tcPr>
            <w:tcW w:w="2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4C1" w:rsidRDefault="002724C1">
            <w:pPr>
              <w:jc w:val="center"/>
              <w:rPr>
                <w:rFonts w:asciiTheme="minorHAnsi" w:hAnsiTheme="minorHAnsi"/>
                <w:sz w:val="20"/>
                <w:szCs w:val="20"/>
                <w:lang w:val="sr-Cyrl-CS"/>
              </w:rPr>
            </w:pPr>
            <w:r>
              <w:rPr>
                <w:rFonts w:asciiTheme="minorHAnsi" w:hAnsiTheme="minorHAnsi"/>
                <w:sz w:val="20"/>
                <w:szCs w:val="20"/>
                <w:lang w:val="sr-Cyrl-CS"/>
              </w:rPr>
              <w:t>Банка</w:t>
            </w:r>
          </w:p>
        </w:tc>
      </w:tr>
    </w:tbl>
    <w:p w:rsidR="002724C1" w:rsidRDefault="002724C1" w:rsidP="002724C1">
      <w:pPr>
        <w:rPr>
          <w:rFonts w:asciiTheme="minorHAnsi" w:hAnsiTheme="minorHAnsi"/>
          <w:i/>
          <w:sz w:val="20"/>
          <w:szCs w:val="20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</w:rPr>
      </w:pPr>
    </w:p>
    <w:p w:rsidR="002724C1" w:rsidRDefault="002724C1" w:rsidP="002724C1">
      <w:pPr>
        <w:rPr>
          <w:rFonts w:asciiTheme="minorHAnsi" w:hAnsiTheme="minorHAnsi"/>
          <w:sz w:val="20"/>
          <w:szCs w:val="20"/>
        </w:rPr>
      </w:pPr>
    </w:p>
    <w:p w:rsidR="002724C1" w:rsidRDefault="002724C1" w:rsidP="002724C1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Теслић ,__________________ године                                       </w:t>
      </w:r>
      <w:r>
        <w:rPr>
          <w:rFonts w:asciiTheme="minorHAnsi" w:hAnsiTheme="minorHAnsi"/>
          <w:sz w:val="20"/>
          <w:szCs w:val="20"/>
        </w:rPr>
        <w:t>ПОДНОСИЛАЦ ЗАХТЈЕВА</w:t>
      </w:r>
    </w:p>
    <w:p w:rsidR="002724C1" w:rsidRDefault="002724C1" w:rsidP="002724C1">
      <w:pPr>
        <w:spacing w:line="360" w:lineRule="auto"/>
        <w:jc w:val="right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  <w:lang w:val="sr-Cyrl-CS"/>
        </w:rPr>
        <w:t xml:space="preserve">________________________________    </w:t>
      </w:r>
    </w:p>
    <w:p w:rsidR="00B0450B" w:rsidRPr="002724C1" w:rsidRDefault="00B0450B" w:rsidP="002724C1"/>
    <w:sectPr w:rsidR="00B0450B" w:rsidRPr="002724C1" w:rsidSect="00D20586">
      <w:footerReference w:type="even" r:id="rId7"/>
      <w:footerReference w:type="default" r:id="rId8"/>
      <w:footerReference w:type="first" r:id="rId9"/>
      <w:pgSz w:w="11907" w:h="16839" w:code="9"/>
      <w:pgMar w:top="1440" w:right="1440" w:bottom="993" w:left="1440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728F" w:rsidRDefault="009F728F" w:rsidP="007A135C">
      <w:pPr>
        <w:spacing w:line="240" w:lineRule="auto"/>
      </w:pPr>
      <w:r>
        <w:separator/>
      </w:r>
    </w:p>
  </w:endnote>
  <w:endnote w:type="continuationSeparator" w:id="0">
    <w:p w:rsidR="009F728F" w:rsidRDefault="009F728F" w:rsidP="007A1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charset w:val="EE"/>
    <w:family w:val="roman"/>
    <w:pitch w:val="variable"/>
    <w:sig w:usb0="E00002FF" w:usb1="400004FF" w:usb2="00000000" w:usb3="00000000" w:csb0="0000019F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Tahoma"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7"/>
      <w:docPartObj>
        <w:docPartGallery w:val="Page Numbers (Bottom of Page)"/>
        <w:docPartUnique/>
      </w:docPartObj>
    </w:sdtPr>
    <w:sdtEndPr/>
    <w:sdtContent>
      <w:p w:rsidR="0006447B" w:rsidRDefault="00AC59EC">
        <w:pPr>
          <w:pStyle w:val="Footer"/>
          <w:jc w:val="center"/>
        </w:pPr>
        <w:r>
          <w:fldChar w:fldCharType="begin"/>
        </w:r>
        <w:r w:rsidR="000404A8">
          <w:instrText xml:space="preserve"> PAGE   \* MERGEFORMAT </w:instrText>
        </w:r>
        <w:r>
          <w:fldChar w:fldCharType="separate"/>
        </w:r>
        <w:r w:rsidR="002724C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6447B" w:rsidRDefault="000644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2638"/>
      <w:docPartObj>
        <w:docPartGallery w:val="Page Numbers (Bottom of Page)"/>
        <w:docPartUnique/>
      </w:docPartObj>
    </w:sdtPr>
    <w:sdtEndPr/>
    <w:sdtContent>
      <w:p w:rsidR="0006447B" w:rsidRDefault="00AC59EC">
        <w:pPr>
          <w:pStyle w:val="Footer"/>
          <w:jc w:val="center"/>
        </w:pPr>
        <w:r>
          <w:fldChar w:fldCharType="begin"/>
        </w:r>
        <w:r w:rsidR="000404A8">
          <w:instrText xml:space="preserve"> PAGE   \* MERGEFORMAT </w:instrText>
        </w:r>
        <w:r>
          <w:fldChar w:fldCharType="separate"/>
        </w:r>
        <w:r w:rsidR="00627A8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6447B" w:rsidRDefault="000644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7B" w:rsidRDefault="0006447B">
    <w:pPr>
      <w:pStyle w:val="Footer"/>
      <w:jc w:val="center"/>
    </w:pPr>
  </w:p>
  <w:p w:rsidR="0006447B" w:rsidRDefault="000644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728F" w:rsidRDefault="009F728F" w:rsidP="007A135C">
      <w:pPr>
        <w:spacing w:line="240" w:lineRule="auto"/>
      </w:pPr>
      <w:r>
        <w:separator/>
      </w:r>
    </w:p>
  </w:footnote>
  <w:footnote w:type="continuationSeparator" w:id="0">
    <w:p w:rsidR="009F728F" w:rsidRDefault="009F728F" w:rsidP="007A1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D95DF7"/>
    <w:multiLevelType w:val="hybridMultilevel"/>
    <w:tmpl w:val="40183214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readOnly" w:enforcement="0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77EE"/>
    <w:rsid w:val="00021319"/>
    <w:rsid w:val="00030990"/>
    <w:rsid w:val="000404A8"/>
    <w:rsid w:val="0006447B"/>
    <w:rsid w:val="0008725D"/>
    <w:rsid w:val="000A48AC"/>
    <w:rsid w:val="000A4D0E"/>
    <w:rsid w:val="000A7CFE"/>
    <w:rsid w:val="001139D4"/>
    <w:rsid w:val="00133C7D"/>
    <w:rsid w:val="00135138"/>
    <w:rsid w:val="00152F71"/>
    <w:rsid w:val="001C2002"/>
    <w:rsid w:val="001C2FD1"/>
    <w:rsid w:val="001E7246"/>
    <w:rsid w:val="00205F0F"/>
    <w:rsid w:val="00215263"/>
    <w:rsid w:val="0024189F"/>
    <w:rsid w:val="00244D61"/>
    <w:rsid w:val="002533A2"/>
    <w:rsid w:val="00254A08"/>
    <w:rsid w:val="002724C1"/>
    <w:rsid w:val="002977EE"/>
    <w:rsid w:val="002C77D8"/>
    <w:rsid w:val="0030393F"/>
    <w:rsid w:val="00315ABC"/>
    <w:rsid w:val="00322521"/>
    <w:rsid w:val="00330074"/>
    <w:rsid w:val="00336037"/>
    <w:rsid w:val="0034130C"/>
    <w:rsid w:val="00341CAE"/>
    <w:rsid w:val="00350E1E"/>
    <w:rsid w:val="00360B74"/>
    <w:rsid w:val="003847DD"/>
    <w:rsid w:val="003A3C27"/>
    <w:rsid w:val="003A4E61"/>
    <w:rsid w:val="003B487F"/>
    <w:rsid w:val="003C35F4"/>
    <w:rsid w:val="003D02B9"/>
    <w:rsid w:val="004020BB"/>
    <w:rsid w:val="004061A9"/>
    <w:rsid w:val="004249B9"/>
    <w:rsid w:val="004931BA"/>
    <w:rsid w:val="004A1997"/>
    <w:rsid w:val="00501ECD"/>
    <w:rsid w:val="00530597"/>
    <w:rsid w:val="005458F7"/>
    <w:rsid w:val="00547568"/>
    <w:rsid w:val="005620D2"/>
    <w:rsid w:val="00564A59"/>
    <w:rsid w:val="00572477"/>
    <w:rsid w:val="005A4C3D"/>
    <w:rsid w:val="005B3598"/>
    <w:rsid w:val="005C4D04"/>
    <w:rsid w:val="005E3824"/>
    <w:rsid w:val="005E5780"/>
    <w:rsid w:val="005F0B08"/>
    <w:rsid w:val="0061402E"/>
    <w:rsid w:val="00627A84"/>
    <w:rsid w:val="006333C5"/>
    <w:rsid w:val="00646AE8"/>
    <w:rsid w:val="006561C9"/>
    <w:rsid w:val="00662C0D"/>
    <w:rsid w:val="00671C7E"/>
    <w:rsid w:val="006766C7"/>
    <w:rsid w:val="00684101"/>
    <w:rsid w:val="00684435"/>
    <w:rsid w:val="006A20E3"/>
    <w:rsid w:val="006C07CB"/>
    <w:rsid w:val="006C5075"/>
    <w:rsid w:val="006F3FEE"/>
    <w:rsid w:val="00706B35"/>
    <w:rsid w:val="0071392F"/>
    <w:rsid w:val="00715C1E"/>
    <w:rsid w:val="00747D60"/>
    <w:rsid w:val="007647AF"/>
    <w:rsid w:val="00782DA5"/>
    <w:rsid w:val="007A135C"/>
    <w:rsid w:val="007B6FA4"/>
    <w:rsid w:val="007C6B7D"/>
    <w:rsid w:val="007E1EF2"/>
    <w:rsid w:val="007E3764"/>
    <w:rsid w:val="007F1979"/>
    <w:rsid w:val="00805F84"/>
    <w:rsid w:val="0081553B"/>
    <w:rsid w:val="008601E8"/>
    <w:rsid w:val="00875238"/>
    <w:rsid w:val="00875CC0"/>
    <w:rsid w:val="008810C4"/>
    <w:rsid w:val="008829C0"/>
    <w:rsid w:val="00890883"/>
    <w:rsid w:val="008B1F98"/>
    <w:rsid w:val="008B4D8E"/>
    <w:rsid w:val="008D40C2"/>
    <w:rsid w:val="008E5CDB"/>
    <w:rsid w:val="00926394"/>
    <w:rsid w:val="009349B9"/>
    <w:rsid w:val="0094316E"/>
    <w:rsid w:val="00952488"/>
    <w:rsid w:val="00952B48"/>
    <w:rsid w:val="00953464"/>
    <w:rsid w:val="00957A91"/>
    <w:rsid w:val="00973C98"/>
    <w:rsid w:val="00993E06"/>
    <w:rsid w:val="009C0DAD"/>
    <w:rsid w:val="009F728F"/>
    <w:rsid w:val="00A278ED"/>
    <w:rsid w:val="00A93148"/>
    <w:rsid w:val="00AB6238"/>
    <w:rsid w:val="00AC05AB"/>
    <w:rsid w:val="00AC59EC"/>
    <w:rsid w:val="00B0450B"/>
    <w:rsid w:val="00B12868"/>
    <w:rsid w:val="00B8048C"/>
    <w:rsid w:val="00B82F99"/>
    <w:rsid w:val="00B83E06"/>
    <w:rsid w:val="00B862C2"/>
    <w:rsid w:val="00B91FA3"/>
    <w:rsid w:val="00B957EF"/>
    <w:rsid w:val="00BA3660"/>
    <w:rsid w:val="00C306FB"/>
    <w:rsid w:val="00C377C2"/>
    <w:rsid w:val="00C46D1B"/>
    <w:rsid w:val="00C569E7"/>
    <w:rsid w:val="00C6561F"/>
    <w:rsid w:val="00C83E2D"/>
    <w:rsid w:val="00CC21DF"/>
    <w:rsid w:val="00CC6A2E"/>
    <w:rsid w:val="00CF28AB"/>
    <w:rsid w:val="00D20586"/>
    <w:rsid w:val="00D34E3D"/>
    <w:rsid w:val="00D61877"/>
    <w:rsid w:val="00D95372"/>
    <w:rsid w:val="00DA2877"/>
    <w:rsid w:val="00DA798F"/>
    <w:rsid w:val="00DC3F39"/>
    <w:rsid w:val="00DF0C04"/>
    <w:rsid w:val="00E01BB5"/>
    <w:rsid w:val="00E442C6"/>
    <w:rsid w:val="00E53C85"/>
    <w:rsid w:val="00E951B2"/>
    <w:rsid w:val="00EC6242"/>
    <w:rsid w:val="00ED245A"/>
    <w:rsid w:val="00EF45A9"/>
    <w:rsid w:val="00EF60AD"/>
    <w:rsid w:val="00F14216"/>
    <w:rsid w:val="00F24367"/>
    <w:rsid w:val="00F354DB"/>
    <w:rsid w:val="00F365F2"/>
    <w:rsid w:val="00F40334"/>
    <w:rsid w:val="00F67763"/>
    <w:rsid w:val="00F678F5"/>
    <w:rsid w:val="00F756E1"/>
    <w:rsid w:val="00F9152C"/>
    <w:rsid w:val="00F921FF"/>
    <w:rsid w:val="00F94A8B"/>
    <w:rsid w:val="00F9694C"/>
    <w:rsid w:val="00F96BDD"/>
    <w:rsid w:val="00FA78FC"/>
    <w:rsid w:val="00FD0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083F"/>
  <w15:docId w15:val="{19739398-10E2-431C-9CA3-6D3909538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Theme="minorHAnsi" w:hAnsi="Cambria" w:cs="Times New Roman"/>
        <w:sz w:val="24"/>
        <w:szCs w:val="24"/>
        <w:lang w:val="sr-Latn-BA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6E1"/>
    <w:rPr>
      <w:rFonts w:ascii="Calibri" w:eastAsia="Calibri" w:hAnsi="Calibri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6E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6E1"/>
    <w:rPr>
      <w:rFonts w:ascii="Calibri" w:eastAsia="Calibri" w:hAnsi="Calibri"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5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6E1"/>
    <w:rPr>
      <w:rFonts w:ascii="Tahoma" w:eastAsia="Calibri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F756E1"/>
    <w:pPr>
      <w:spacing w:line="240" w:lineRule="auto"/>
    </w:pPr>
    <w:rPr>
      <w:rFonts w:ascii="Calibri" w:eastAsia="Calibri" w:hAnsi="Calibr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135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35C"/>
    <w:rPr>
      <w:rFonts w:ascii="Calibri" w:eastAsia="Calibri" w:hAnsi="Calibr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B83E0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0450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533A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6447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em\na&#269;elnik_latinic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načelnik_latinica</Template>
  <TotalTime>130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Aleksandar Cvijić</cp:lastModifiedBy>
  <cp:revision>43</cp:revision>
  <cp:lastPrinted>2013-08-14T06:25:00Z</cp:lastPrinted>
  <dcterms:created xsi:type="dcterms:W3CDTF">2013-09-16T10:00:00Z</dcterms:created>
  <dcterms:modified xsi:type="dcterms:W3CDTF">2025-08-27T09:46:00Z</dcterms:modified>
</cp:coreProperties>
</file>