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50B" w:rsidRDefault="00C03089" w:rsidP="00C03089">
      <w:pPr>
        <w:tabs>
          <w:tab w:val="left" w:pos="5777"/>
          <w:tab w:val="right" w:pos="9027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08.1pt;margin-top:13.4pt;width:118.05pt;height:0;z-index:251659264" o:connectortype="straight"/>
        </w:pict>
      </w: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29" type="#_x0000_t32" style="position:absolute;left:0;text-align:left;margin-left:20.1pt;margin-top:12.55pt;width:257.05pt;height:0;z-index:251658240" o:connectortype="straight"/>
        </w:pict>
      </w:r>
      <w:r>
        <w:rPr>
          <w:rFonts w:ascii="Times New Roman" w:hAnsi="Times New Roman"/>
          <w:sz w:val="24"/>
          <w:szCs w:val="24"/>
          <w:lang w:val="sr-Cyrl-RS"/>
        </w:rPr>
        <w:t xml:space="preserve">Ја, </w:t>
      </w:r>
      <w:r>
        <w:rPr>
          <w:rFonts w:ascii="Times New Roman" w:hAnsi="Times New Roman"/>
          <w:sz w:val="24"/>
          <w:szCs w:val="24"/>
          <w:lang w:val="sr-Cyrl-RS"/>
        </w:rPr>
        <w:tab/>
        <w:t xml:space="preserve">из </w:t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:rsidR="00C03089" w:rsidRDefault="00C03089" w:rsidP="00C03089">
      <w:pPr>
        <w:tabs>
          <w:tab w:val="left" w:pos="5777"/>
          <w:tab w:val="right" w:pos="9027"/>
        </w:tabs>
        <w:rPr>
          <w:rFonts w:ascii="Times New Roman" w:hAnsi="Times New Roman"/>
          <w:sz w:val="24"/>
          <w:szCs w:val="24"/>
          <w:lang w:val="sr-Cyrl-RS"/>
        </w:rPr>
      </w:pPr>
    </w:p>
    <w:p w:rsidR="00C03089" w:rsidRDefault="005F726F" w:rsidP="005F726F">
      <w:pPr>
        <w:tabs>
          <w:tab w:val="center" w:pos="4513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3" type="#_x0000_t32" style="position:absolute;left:0;text-align:left;margin-left:244.45pt;margin-top:12.6pt;width:182.55pt;height:0;z-index:251661312" o:connectortype="straight"/>
        </w:pict>
      </w:r>
      <w:r w:rsidR="00C03089"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2" type="#_x0000_t32" style="position:absolute;left:0;text-align:left;margin-left:0;margin-top:12.6pt;width:202.6pt;height:0;z-index:251660288" o:connectortype="straight"/>
        </w:pict>
      </w:r>
      <w:r w:rsidR="00C03089">
        <w:rPr>
          <w:rFonts w:ascii="Times New Roman" w:hAnsi="Times New Roman"/>
          <w:sz w:val="24"/>
          <w:szCs w:val="24"/>
          <w:lang w:val="sr-Cyrl-RS"/>
        </w:rPr>
        <w:tab/>
        <w:t xml:space="preserve">ЈМБГ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:rsidR="005F726F" w:rsidRDefault="005F726F" w:rsidP="005F726F">
      <w:pPr>
        <w:tabs>
          <w:tab w:val="center" w:pos="4513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Times New Roman" w:hAnsi="Times New Roman"/>
          <w:sz w:val="24"/>
          <w:szCs w:val="24"/>
          <w:lang w:val="sr-Cyrl-RS"/>
        </w:rPr>
      </w:pPr>
    </w:p>
    <w:p w:rsidR="005F726F" w:rsidRDefault="005F726F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5" type="#_x0000_t32" style="position:absolute;left:0;text-align:left;margin-left:262.9pt;margin-top:11.3pt;width:167.4pt;height:0;z-index:251663360" o:connectortype="straight"/>
        </w:pict>
      </w: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4" type="#_x0000_t32" style="position:absolute;left:0;text-align:left;margin-left:51.35pt;margin-top:11.3pt;width:151.25pt;height:0;z-index:251662336" o:connectortype="straight"/>
        </w:pict>
      </w:r>
      <w:r>
        <w:rPr>
          <w:rFonts w:ascii="Times New Roman" w:hAnsi="Times New Roman"/>
          <w:sz w:val="24"/>
          <w:szCs w:val="24"/>
          <w:lang w:val="sr-Cyrl-RS"/>
        </w:rPr>
        <w:t xml:space="preserve">Л.К.број: </w:t>
      </w:r>
      <w:r>
        <w:rPr>
          <w:rFonts w:ascii="Times New Roman" w:hAnsi="Times New Roman"/>
          <w:sz w:val="24"/>
          <w:szCs w:val="24"/>
          <w:lang w:val="sr-Cyrl-RS"/>
        </w:rPr>
        <w:tab/>
        <w:t>издата у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:rsidR="005F726F" w:rsidRDefault="005F726F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</w:p>
    <w:p w:rsidR="005F726F" w:rsidRDefault="005F726F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/>
          <w:sz w:val="24"/>
          <w:szCs w:val="24"/>
          <w:lang w:val="sr-Cyrl-RS"/>
        </w:rPr>
      </w:pPr>
    </w:p>
    <w:p w:rsidR="005F726F" w:rsidRDefault="005F726F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Times New Roman" w:hAnsi="Times New Roman"/>
          <w:sz w:val="52"/>
          <w:szCs w:val="52"/>
          <w:lang w:val="sr-Cyrl-RS"/>
        </w:rPr>
      </w:pPr>
      <w:r w:rsidRPr="005F726F">
        <w:rPr>
          <w:rFonts w:ascii="Times New Roman" w:hAnsi="Times New Roman"/>
          <w:sz w:val="52"/>
          <w:szCs w:val="52"/>
          <w:lang w:val="sr-Cyrl-RS"/>
        </w:rPr>
        <w:t>И З Ј А В У</w:t>
      </w:r>
    </w:p>
    <w:p w:rsidR="008B5417" w:rsidRDefault="008B5417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Times New Roman" w:hAnsi="Times New Roman"/>
          <w:sz w:val="52"/>
          <w:szCs w:val="52"/>
          <w:lang w:val="sr-Cyrl-RS"/>
        </w:rPr>
      </w:pPr>
    </w:p>
    <w:p w:rsid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Под пуном моралном, материјалном и кривичном одговорношћу ИЗЈАВЉУЈЕМ да</w:t>
      </w:r>
    </w:p>
    <w:p w:rsid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8B5417" w:rsidTr="008B5417">
        <w:tc>
          <w:tcPr>
            <w:tcW w:w="9243" w:type="dxa"/>
          </w:tcPr>
          <w:p w:rsidR="008B5417" w:rsidRDefault="008B5417" w:rsidP="008B5417">
            <w:pPr>
              <w:tabs>
                <w:tab w:val="left" w:pos="4169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8B5417" w:rsidTr="008B5417">
        <w:tc>
          <w:tcPr>
            <w:tcW w:w="9243" w:type="dxa"/>
          </w:tcPr>
          <w:p w:rsidR="008B5417" w:rsidRDefault="008B5417" w:rsidP="008B5417">
            <w:pPr>
              <w:tabs>
                <w:tab w:val="left" w:pos="4169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8B5417" w:rsidTr="008B5417">
        <w:tc>
          <w:tcPr>
            <w:tcW w:w="9243" w:type="dxa"/>
          </w:tcPr>
          <w:p w:rsidR="008B5417" w:rsidRDefault="008B5417" w:rsidP="008B5417">
            <w:pPr>
              <w:tabs>
                <w:tab w:val="left" w:pos="4169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8B5417" w:rsidTr="008B5417">
        <w:tc>
          <w:tcPr>
            <w:tcW w:w="9243" w:type="dxa"/>
          </w:tcPr>
          <w:p w:rsidR="008B5417" w:rsidRDefault="008B5417" w:rsidP="008B5417">
            <w:pPr>
              <w:tabs>
                <w:tab w:val="left" w:pos="4169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8B5417" w:rsidTr="008B5417">
        <w:tc>
          <w:tcPr>
            <w:tcW w:w="9243" w:type="dxa"/>
          </w:tcPr>
          <w:p w:rsidR="008B5417" w:rsidRDefault="008B5417" w:rsidP="008B5417">
            <w:pPr>
              <w:tabs>
                <w:tab w:val="left" w:pos="4169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8B5417" w:rsidTr="008B5417">
        <w:tc>
          <w:tcPr>
            <w:tcW w:w="9243" w:type="dxa"/>
          </w:tcPr>
          <w:p w:rsidR="008B5417" w:rsidRDefault="008B5417" w:rsidP="008B5417">
            <w:pPr>
              <w:tabs>
                <w:tab w:val="left" w:pos="4169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P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P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6" type="#_x0000_t32" style="position:absolute;margin-left:151.55pt;margin-top:11.25pt;width:303.05pt;height:0;z-index:251664384" o:connectortype="straight"/>
        </w:pict>
      </w:r>
      <w:r>
        <w:rPr>
          <w:rFonts w:ascii="Times New Roman" w:hAnsi="Times New Roman"/>
          <w:sz w:val="24"/>
          <w:szCs w:val="24"/>
          <w:lang w:val="sr-Cyrl-RS"/>
        </w:rPr>
        <w:t xml:space="preserve">Ова изјава служиће у сврху: </w:t>
      </w:r>
    </w:p>
    <w:p w:rsid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8B5417" w:rsidTr="00E04834">
        <w:tc>
          <w:tcPr>
            <w:tcW w:w="9243" w:type="dxa"/>
          </w:tcPr>
          <w:p w:rsidR="008B5417" w:rsidRDefault="008B5417" w:rsidP="00E04834">
            <w:pPr>
              <w:tabs>
                <w:tab w:val="left" w:pos="4169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8B5417" w:rsidRP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5F726F" w:rsidRP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 друге сврхе се не може користити.</w:t>
      </w:r>
    </w:p>
    <w:p w:rsidR="005F726F" w:rsidRDefault="005F726F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Default="008B5417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Default="008B5417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Default="008B5417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Default="008B5417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Default="008B5417" w:rsidP="005F726F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7" type="#_x0000_t32" style="position:absolute;margin-left:38.5pt;margin-top:11.55pt;width:148.2pt;height:0;z-index:251665408" o:connectortype="straight"/>
        </w:pict>
      </w:r>
      <w:r>
        <w:rPr>
          <w:rFonts w:ascii="Times New Roman" w:hAnsi="Times New Roman"/>
          <w:sz w:val="24"/>
          <w:szCs w:val="24"/>
          <w:lang w:val="sr-Cyrl-RS"/>
        </w:rPr>
        <w:t xml:space="preserve">Теслић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  <w:t>ИЗЈАВУ ДАО/ЛА</w:t>
      </w:r>
    </w:p>
    <w:p w:rsidR="008B5417" w:rsidRDefault="008B5417" w:rsidP="008B5417">
      <w:pPr>
        <w:tabs>
          <w:tab w:val="left" w:pos="4169"/>
          <w:tab w:val="left" w:pos="5664"/>
          <w:tab w:val="left" w:pos="6372"/>
          <w:tab w:val="left" w:pos="7080"/>
          <w:tab w:val="left" w:pos="7788"/>
          <w:tab w:val="left" w:pos="8496"/>
        </w:tabs>
        <w:jc w:val="left"/>
        <w:rPr>
          <w:rFonts w:ascii="Times New Roman" w:hAnsi="Times New Roman"/>
          <w:sz w:val="24"/>
          <w:szCs w:val="24"/>
          <w:lang w:val="sr-Cyrl-RS"/>
        </w:rPr>
      </w:pPr>
    </w:p>
    <w:p w:rsidR="008B5417" w:rsidRPr="008B5417" w:rsidRDefault="008B5417" w:rsidP="008B5417">
      <w:pPr>
        <w:tabs>
          <w:tab w:val="left" w:pos="7788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  <w:lang w:val="sr-Latn-RS" w:eastAsia="sr-Latn-RS"/>
        </w:rPr>
        <w:pict>
          <v:shape id="_x0000_s1038" type="#_x0000_t32" style="position:absolute;left:0;text-align:left;margin-left:351.65pt;margin-top:9.95pt;width:99.65pt;height:0;z-index:251666432" o:connectortype="straight"/>
        </w:pict>
      </w:r>
      <w:r>
        <w:rPr>
          <w:rFonts w:ascii="Times New Roman" w:hAnsi="Times New Roman"/>
          <w:sz w:val="24"/>
          <w:szCs w:val="24"/>
          <w:lang w:val="sr-Cyrl-RS"/>
        </w:rPr>
        <w:tab/>
      </w:r>
      <w:bookmarkStart w:id="0" w:name="_GoBack"/>
      <w:bookmarkEnd w:id="0"/>
    </w:p>
    <w:sectPr w:rsidR="008B5417" w:rsidRPr="008B5417" w:rsidSect="0050701A">
      <w:footerReference w:type="even" r:id="rId8"/>
      <w:footerReference w:type="default" r:id="rId9"/>
      <w:footerReference w:type="first" r:id="rId10"/>
      <w:pgSz w:w="11907" w:h="16839" w:code="9"/>
      <w:pgMar w:top="1440" w:right="1440" w:bottom="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2E4" w:rsidRDefault="001E22E4" w:rsidP="007A135C">
      <w:pPr>
        <w:spacing w:line="240" w:lineRule="auto"/>
      </w:pPr>
      <w:r>
        <w:separator/>
      </w:r>
    </w:p>
  </w:endnote>
  <w:endnote w:type="continuationSeparator" w:id="0">
    <w:p w:rsidR="001E22E4" w:rsidRDefault="001E22E4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F22162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6456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F22162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9474C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2E4" w:rsidRDefault="001E22E4" w:rsidP="007A135C">
      <w:pPr>
        <w:spacing w:line="240" w:lineRule="auto"/>
      </w:pPr>
      <w:r>
        <w:separator/>
      </w:r>
    </w:p>
  </w:footnote>
  <w:footnote w:type="continuationSeparator" w:id="0">
    <w:p w:rsidR="001E22E4" w:rsidRDefault="001E22E4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A7CFE"/>
    <w:rsid w:val="000B6DE9"/>
    <w:rsid w:val="00104EF8"/>
    <w:rsid w:val="001139D4"/>
    <w:rsid w:val="00152F71"/>
    <w:rsid w:val="001701B0"/>
    <w:rsid w:val="001B1F3D"/>
    <w:rsid w:val="001C2002"/>
    <w:rsid w:val="001C2FD1"/>
    <w:rsid w:val="001C715B"/>
    <w:rsid w:val="001D1E0C"/>
    <w:rsid w:val="001E22E4"/>
    <w:rsid w:val="001E7246"/>
    <w:rsid w:val="00205F0F"/>
    <w:rsid w:val="00215263"/>
    <w:rsid w:val="0024189F"/>
    <w:rsid w:val="002533A2"/>
    <w:rsid w:val="00254A08"/>
    <w:rsid w:val="00280436"/>
    <w:rsid w:val="002977EE"/>
    <w:rsid w:val="00322521"/>
    <w:rsid w:val="003847DD"/>
    <w:rsid w:val="0039228F"/>
    <w:rsid w:val="003A3C27"/>
    <w:rsid w:val="003D02B9"/>
    <w:rsid w:val="004249B9"/>
    <w:rsid w:val="004A0495"/>
    <w:rsid w:val="004B6B50"/>
    <w:rsid w:val="004F3413"/>
    <w:rsid w:val="0050701A"/>
    <w:rsid w:val="005458F7"/>
    <w:rsid w:val="00547568"/>
    <w:rsid w:val="005620D2"/>
    <w:rsid w:val="00564621"/>
    <w:rsid w:val="00572477"/>
    <w:rsid w:val="005803C7"/>
    <w:rsid w:val="005A4C3D"/>
    <w:rsid w:val="005C4D04"/>
    <w:rsid w:val="005E3824"/>
    <w:rsid w:val="005F726F"/>
    <w:rsid w:val="00645625"/>
    <w:rsid w:val="00646AE8"/>
    <w:rsid w:val="00653CD2"/>
    <w:rsid w:val="006561C9"/>
    <w:rsid w:val="006766C7"/>
    <w:rsid w:val="00681D02"/>
    <w:rsid w:val="006A20E3"/>
    <w:rsid w:val="006C07CB"/>
    <w:rsid w:val="006E186D"/>
    <w:rsid w:val="006F3FEE"/>
    <w:rsid w:val="006F4717"/>
    <w:rsid w:val="00706B35"/>
    <w:rsid w:val="0071104C"/>
    <w:rsid w:val="0071449F"/>
    <w:rsid w:val="00715C1E"/>
    <w:rsid w:val="00717679"/>
    <w:rsid w:val="00747D60"/>
    <w:rsid w:val="007A135C"/>
    <w:rsid w:val="007E6FD5"/>
    <w:rsid w:val="007F3C60"/>
    <w:rsid w:val="00805F84"/>
    <w:rsid w:val="0081553B"/>
    <w:rsid w:val="00874DDF"/>
    <w:rsid w:val="00875238"/>
    <w:rsid w:val="00875CC0"/>
    <w:rsid w:val="00890883"/>
    <w:rsid w:val="0089309E"/>
    <w:rsid w:val="008B4D8E"/>
    <w:rsid w:val="008B5417"/>
    <w:rsid w:val="008B736F"/>
    <w:rsid w:val="008D40C2"/>
    <w:rsid w:val="00926394"/>
    <w:rsid w:val="009474C7"/>
    <w:rsid w:val="00952B48"/>
    <w:rsid w:val="00953464"/>
    <w:rsid w:val="00957A91"/>
    <w:rsid w:val="00964F82"/>
    <w:rsid w:val="00973C98"/>
    <w:rsid w:val="00993E06"/>
    <w:rsid w:val="009B471A"/>
    <w:rsid w:val="009C0DAD"/>
    <w:rsid w:val="009C7B65"/>
    <w:rsid w:val="00A278ED"/>
    <w:rsid w:val="00A35801"/>
    <w:rsid w:val="00AB1E95"/>
    <w:rsid w:val="00AC64CA"/>
    <w:rsid w:val="00AF20AF"/>
    <w:rsid w:val="00AF6247"/>
    <w:rsid w:val="00B0450B"/>
    <w:rsid w:val="00B8048C"/>
    <w:rsid w:val="00B82F99"/>
    <w:rsid w:val="00B83E06"/>
    <w:rsid w:val="00B91368"/>
    <w:rsid w:val="00B91FA3"/>
    <w:rsid w:val="00B957EF"/>
    <w:rsid w:val="00BA5075"/>
    <w:rsid w:val="00BB7A05"/>
    <w:rsid w:val="00C03089"/>
    <w:rsid w:val="00C306FB"/>
    <w:rsid w:val="00C35887"/>
    <w:rsid w:val="00C46D1B"/>
    <w:rsid w:val="00C46F26"/>
    <w:rsid w:val="00C51EE0"/>
    <w:rsid w:val="00C83E2D"/>
    <w:rsid w:val="00CC21DF"/>
    <w:rsid w:val="00CC557D"/>
    <w:rsid w:val="00CC6A2E"/>
    <w:rsid w:val="00CF28AB"/>
    <w:rsid w:val="00D20254"/>
    <w:rsid w:val="00D24460"/>
    <w:rsid w:val="00D730EE"/>
    <w:rsid w:val="00D75D40"/>
    <w:rsid w:val="00D95372"/>
    <w:rsid w:val="00DA2877"/>
    <w:rsid w:val="00DB0B01"/>
    <w:rsid w:val="00DD0ACB"/>
    <w:rsid w:val="00DF0C04"/>
    <w:rsid w:val="00E01BB5"/>
    <w:rsid w:val="00E24D2D"/>
    <w:rsid w:val="00E31E5B"/>
    <w:rsid w:val="00E839F6"/>
    <w:rsid w:val="00E951B2"/>
    <w:rsid w:val="00F03998"/>
    <w:rsid w:val="00F13678"/>
    <w:rsid w:val="00F22162"/>
    <w:rsid w:val="00F24367"/>
    <w:rsid w:val="00F40334"/>
    <w:rsid w:val="00F42474"/>
    <w:rsid w:val="00F756E1"/>
    <w:rsid w:val="00F94A8B"/>
    <w:rsid w:val="00F96BDD"/>
    <w:rsid w:val="00FA739A"/>
    <w:rsid w:val="00FC2131"/>
    <w:rsid w:val="00FD0D6D"/>
    <w:rsid w:val="00FD1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29"/>
        <o:r id="V:Rule2" type="connector" idref="#_x0000_s1030"/>
        <o:r id="V:Rule3" type="connector" idref="#_x0000_s1032"/>
        <o:r id="V:Rule4" type="connector" idref="#_x0000_s1033"/>
        <o:r id="V:Rule5" type="connector" idref="#_x0000_s1034"/>
        <o:r id="V:Rule6" type="connector" idref="#_x0000_s1035"/>
        <o:r id="V:Rule7" type="connector" idref="#_x0000_s1036"/>
        <o:r id="V:Rule8" type="connector" idref="#_x0000_s1037"/>
        <o:r id="V:Rule9" type="connector" idref="#_x0000_s1038"/>
      </o:rules>
    </o:shapelayout>
  </w:shapeDefaults>
  <w:decimalSymbol w:val=","/>
  <w:listSeparator w:val=";"/>
  <w14:docId w14:val="64349C35"/>
  <w15:docId w15:val="{9A1DC5E2-33E6-42E3-A416-B1862132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4DC24-60EC-4100-A790-224D84451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211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35</cp:revision>
  <cp:lastPrinted>2013-08-14T06:25:00Z</cp:lastPrinted>
  <dcterms:created xsi:type="dcterms:W3CDTF">2013-11-01T09:55:00Z</dcterms:created>
  <dcterms:modified xsi:type="dcterms:W3CDTF">2025-08-26T11:21:00Z</dcterms:modified>
</cp:coreProperties>
</file>