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A79" w:rsidRPr="00BF5A79" w:rsidRDefault="00BF5A79" w:rsidP="00BF5A79">
      <w:pPr>
        <w:jc w:val="center"/>
        <w:rPr>
          <w:rFonts w:ascii="Cambria" w:eastAsia="Times New Roman" w:hAnsi="Cambria"/>
          <w:color w:val="808080" w:themeColor="background1" w:themeShade="80"/>
          <w:sz w:val="20"/>
          <w:szCs w:val="20"/>
          <w:lang w:val="sr-Cyrl-BA"/>
        </w:rPr>
      </w:pPr>
      <w:r w:rsidRPr="00BF5A79">
        <w:rPr>
          <w:rFonts w:ascii="Cambria" w:eastAsia="Times New Roman" w:hAnsi="Cambria"/>
          <w:color w:val="808080" w:themeColor="background1" w:themeShade="80"/>
          <w:sz w:val="20"/>
          <w:szCs w:val="20"/>
          <w:lang w:val="sr-Cyrl-BA"/>
        </w:rPr>
        <w:t>Карађорђева бр. 18 Теслић   Тел.: +387(0)53/411-500  факс: 053/411-541  www.gradteslic.com</w:t>
      </w:r>
    </w:p>
    <w:p w:rsidR="006B0B1C" w:rsidRDefault="006B0B1C" w:rsidP="006B0B1C">
      <w:pPr>
        <w:spacing w:line="240" w:lineRule="auto"/>
        <w:jc w:val="center"/>
        <w:rPr>
          <w:rFonts w:ascii="Cambria" w:eastAsia="Times New Roman" w:hAnsi="Cambria"/>
          <w:b/>
          <w:sz w:val="20"/>
          <w:szCs w:val="20"/>
          <w:lang w:val="sr-Cyrl-BA"/>
        </w:rPr>
      </w:pPr>
      <w:bookmarkStart w:id="0" w:name="_GoBack"/>
      <w:bookmarkEnd w:id="0"/>
    </w:p>
    <w:p w:rsidR="00BF5A79" w:rsidRDefault="00BF5A79" w:rsidP="00BF5A79">
      <w:pPr>
        <w:spacing w:line="240" w:lineRule="auto"/>
        <w:jc w:val="center"/>
        <w:rPr>
          <w:rFonts w:ascii="Cambria" w:eastAsia="Times New Roman" w:hAnsi="Cambria"/>
          <w:b/>
          <w:sz w:val="20"/>
          <w:szCs w:val="20"/>
          <w:lang w:val="sr-Cyrl-BA"/>
        </w:rPr>
      </w:pPr>
      <w:r>
        <w:rPr>
          <w:rFonts w:ascii="Cambria" w:eastAsia="Times New Roman" w:hAnsi="Cambria"/>
          <w:b/>
          <w:sz w:val="20"/>
          <w:szCs w:val="20"/>
          <w:lang w:val="sr-Cyrl-BA"/>
        </w:rPr>
        <w:t>СТРУЧНА СЛУЖБА СКУПШТИНЕ ГРАДА ТЕСЛИЋА</w:t>
      </w:r>
    </w:p>
    <w:p w:rsidR="006B0B1C" w:rsidRPr="006B0B1C" w:rsidRDefault="006B0B1C" w:rsidP="006B0B1C">
      <w:pPr>
        <w:spacing w:line="240" w:lineRule="auto"/>
        <w:jc w:val="center"/>
        <w:rPr>
          <w:rFonts w:ascii="Cambria" w:eastAsia="Times New Roman" w:hAnsi="Cambria"/>
          <w:sz w:val="20"/>
          <w:szCs w:val="20"/>
          <w:lang w:val="sr-Cyrl-BA"/>
        </w:rPr>
      </w:pPr>
    </w:p>
    <w:p w:rsidR="00BF5A79" w:rsidRDefault="00BF5A79" w:rsidP="006B0B1C">
      <w:pPr>
        <w:spacing w:line="240" w:lineRule="auto"/>
        <w:jc w:val="center"/>
        <w:rPr>
          <w:rFonts w:ascii="Cambria" w:eastAsia="Times New Roman" w:hAnsi="Cambria"/>
          <w:b/>
          <w:sz w:val="24"/>
          <w:szCs w:val="24"/>
          <w:lang w:val="sr-Cyrl-BA"/>
        </w:rPr>
      </w:pPr>
    </w:p>
    <w:p w:rsidR="006B0B1C" w:rsidRDefault="006B0B1C" w:rsidP="006B0B1C">
      <w:pPr>
        <w:spacing w:line="240" w:lineRule="auto"/>
        <w:jc w:val="center"/>
        <w:rPr>
          <w:rFonts w:ascii="Cambria" w:eastAsia="Times New Roman" w:hAnsi="Cambria"/>
          <w:b/>
          <w:sz w:val="24"/>
          <w:szCs w:val="24"/>
          <w:lang w:val="sr-Cyrl-BA"/>
        </w:rPr>
      </w:pPr>
      <w:r w:rsidRPr="006B0B1C">
        <w:rPr>
          <w:rFonts w:ascii="Cambria" w:eastAsia="Times New Roman" w:hAnsi="Cambria"/>
          <w:b/>
          <w:sz w:val="24"/>
          <w:szCs w:val="24"/>
          <w:lang w:val="sr-Cyrl-BA"/>
        </w:rPr>
        <w:t>ЗАХТЈЕВ ЗА ГОДИШЊУ АКРЕДИТАЦИЈУ</w:t>
      </w:r>
    </w:p>
    <w:p w:rsidR="006B0B1C" w:rsidRDefault="006B0B1C" w:rsidP="006B0B1C">
      <w:pPr>
        <w:spacing w:line="240" w:lineRule="auto"/>
        <w:jc w:val="left"/>
        <w:rPr>
          <w:rFonts w:ascii="Times New Roman" w:eastAsia="Times New Roman" w:hAnsi="Times New Roman"/>
          <w:sz w:val="20"/>
          <w:szCs w:val="20"/>
          <w:lang w:val="sr-Cyrl-BA"/>
        </w:rPr>
      </w:pPr>
    </w:p>
    <w:p w:rsidR="006B0B1C" w:rsidRPr="006B0B1C" w:rsidRDefault="006B0B1C" w:rsidP="006B0B1C">
      <w:pPr>
        <w:spacing w:line="240" w:lineRule="auto"/>
        <w:jc w:val="left"/>
        <w:rPr>
          <w:rFonts w:ascii="Times New Roman" w:eastAsia="Times New Roman" w:hAnsi="Times New Roman"/>
          <w:sz w:val="20"/>
          <w:szCs w:val="20"/>
          <w:lang w:val="sr-Cyrl-BA"/>
        </w:rPr>
      </w:pPr>
    </w:p>
    <w:tbl>
      <w:tblPr>
        <w:tblpPr w:leftFromText="180" w:rightFromText="180" w:vertAnchor="text" w:horzAnchor="margin" w:tblpXSpec="right" w:tblpY="-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8"/>
      </w:tblGrid>
      <w:tr w:rsidR="006B0B1C" w:rsidRPr="006B0B1C" w:rsidTr="007703D5">
        <w:trPr>
          <w:trHeight w:val="247"/>
        </w:trPr>
        <w:tc>
          <w:tcPr>
            <w:tcW w:w="31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B0B1C" w:rsidRPr="006B0B1C" w:rsidRDefault="006B0B1C" w:rsidP="006B0B1C">
            <w:pPr>
              <w:spacing w:line="240" w:lineRule="auto"/>
              <w:jc w:val="left"/>
              <w:rPr>
                <w:rFonts w:ascii="Cambria" w:eastAsia="Times New Roman" w:hAnsi="Cambria"/>
                <w:sz w:val="20"/>
                <w:szCs w:val="20"/>
                <w:lang w:val="sr-Cyrl-BA"/>
              </w:rPr>
            </w:pPr>
          </w:p>
        </w:tc>
      </w:tr>
    </w:tbl>
    <w:p w:rsidR="006B0B1C" w:rsidRPr="006B0B1C" w:rsidRDefault="006B0B1C" w:rsidP="006B0B1C">
      <w:pPr>
        <w:spacing w:line="240" w:lineRule="auto"/>
        <w:jc w:val="left"/>
        <w:rPr>
          <w:rFonts w:ascii="Cambria" w:eastAsia="Times New Roman" w:hAnsi="Cambria"/>
          <w:b/>
          <w:lang w:val="sr-Cyrl-BA"/>
        </w:rPr>
      </w:pPr>
      <w:r w:rsidRPr="006B0B1C">
        <w:rPr>
          <w:rFonts w:ascii="Cambria" w:eastAsia="Times New Roman" w:hAnsi="Cambria"/>
          <w:b/>
          <w:lang w:val="sr-Cyrl-BA"/>
        </w:rPr>
        <w:t xml:space="preserve">Датум слања захтјева </w:t>
      </w:r>
    </w:p>
    <w:p w:rsidR="006B0B1C" w:rsidRPr="006B0B1C" w:rsidRDefault="006B0B1C" w:rsidP="006B0B1C">
      <w:pPr>
        <w:spacing w:line="240" w:lineRule="auto"/>
        <w:jc w:val="left"/>
        <w:rPr>
          <w:rFonts w:ascii="Cambria" w:eastAsia="Times New Roman" w:hAnsi="Cambria"/>
          <w:sz w:val="20"/>
          <w:szCs w:val="20"/>
          <w:lang w:val="sr-Cyrl-BA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6B0B1C" w:rsidRPr="006B0B1C" w:rsidTr="0077456A">
        <w:trPr>
          <w:trHeight w:val="2257"/>
        </w:trPr>
        <w:tc>
          <w:tcPr>
            <w:tcW w:w="9351" w:type="dxa"/>
            <w:shd w:val="clear" w:color="auto" w:fill="auto"/>
          </w:tcPr>
          <w:p w:rsidR="006B0B1C" w:rsidRPr="006B0B1C" w:rsidRDefault="006B0B1C" w:rsidP="006B0B1C">
            <w:pPr>
              <w:spacing w:line="240" w:lineRule="auto"/>
              <w:jc w:val="left"/>
              <w:rPr>
                <w:rFonts w:ascii="Cambria" w:eastAsia="Times New Roman" w:hAnsi="Cambria"/>
                <w:sz w:val="20"/>
                <w:szCs w:val="20"/>
                <w:lang w:val="sr-Cyrl-BA"/>
              </w:rPr>
            </w:pPr>
          </w:p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71"/>
              <w:gridCol w:w="6444"/>
            </w:tblGrid>
            <w:tr w:rsidR="006B0B1C" w:rsidRPr="006B0B1C" w:rsidTr="007703D5">
              <w:trPr>
                <w:trHeight w:val="151"/>
              </w:trPr>
              <w:tc>
                <w:tcPr>
                  <w:tcW w:w="2919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Cyrl-BA"/>
                    </w:rPr>
                  </w:pPr>
                  <w:r w:rsidRPr="006B0B1C"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Cyrl-BA"/>
                    </w:rPr>
                    <w:t>МЕДИЈСКА КУЋА</w:t>
                  </w:r>
                </w:p>
              </w:tc>
              <w:tc>
                <w:tcPr>
                  <w:tcW w:w="75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6B0B1C" w:rsidRPr="006B0B1C" w:rsidTr="007703D5">
              <w:trPr>
                <w:trHeight w:val="145"/>
              </w:trPr>
              <w:tc>
                <w:tcPr>
                  <w:tcW w:w="1043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6B0B1C" w:rsidRPr="006B0B1C" w:rsidTr="007703D5">
              <w:trPr>
                <w:trHeight w:val="151"/>
              </w:trPr>
              <w:tc>
                <w:tcPr>
                  <w:tcW w:w="2919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Cyrl-BA"/>
                    </w:rPr>
                  </w:pPr>
                  <w:r w:rsidRPr="006B0B1C"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Cyrl-BA"/>
                    </w:rPr>
                    <w:t>ГЛАВНИ УРЕДНИК</w:t>
                  </w:r>
                </w:p>
              </w:tc>
              <w:tc>
                <w:tcPr>
                  <w:tcW w:w="75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6B0B1C" w:rsidRPr="006B0B1C" w:rsidTr="007703D5">
              <w:trPr>
                <w:trHeight w:val="151"/>
              </w:trPr>
              <w:tc>
                <w:tcPr>
                  <w:tcW w:w="1043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6B0B1C" w:rsidRPr="006B0B1C" w:rsidTr="007703D5">
              <w:trPr>
                <w:trHeight w:val="145"/>
              </w:trPr>
              <w:tc>
                <w:tcPr>
                  <w:tcW w:w="2919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Cyrl-RS"/>
                    </w:rPr>
                  </w:pPr>
                  <w:r w:rsidRPr="006B0B1C"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Cyrl-RS"/>
                    </w:rPr>
                    <w:t>ТЕЛЕФОН</w:t>
                  </w:r>
                </w:p>
              </w:tc>
              <w:tc>
                <w:tcPr>
                  <w:tcW w:w="75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6B0B1C" w:rsidRPr="006B0B1C" w:rsidTr="007703D5">
              <w:trPr>
                <w:trHeight w:val="151"/>
              </w:trPr>
              <w:tc>
                <w:tcPr>
                  <w:tcW w:w="1043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6B0B1C" w:rsidRPr="006B0B1C" w:rsidTr="007703D5">
              <w:trPr>
                <w:trHeight w:val="151"/>
              </w:trPr>
              <w:tc>
                <w:tcPr>
                  <w:tcW w:w="2919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Latn-BA"/>
                    </w:rPr>
                  </w:pPr>
                  <w:r w:rsidRPr="006B0B1C"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Latn-RS"/>
                    </w:rPr>
                    <w:t>e</w:t>
                  </w:r>
                  <w:r w:rsidRPr="006B0B1C"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Cyrl-BA"/>
                    </w:rPr>
                    <w:t>-</w:t>
                  </w:r>
                  <w:r w:rsidRPr="006B0B1C"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Latn-BA"/>
                    </w:rPr>
                    <w:t>mail</w:t>
                  </w:r>
                </w:p>
              </w:tc>
              <w:tc>
                <w:tcPr>
                  <w:tcW w:w="75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</w:tbl>
          <w:p w:rsidR="006B0B1C" w:rsidRPr="006B0B1C" w:rsidRDefault="006B0B1C" w:rsidP="006B0B1C">
            <w:pPr>
              <w:spacing w:line="240" w:lineRule="auto"/>
              <w:jc w:val="left"/>
              <w:rPr>
                <w:rFonts w:ascii="Cambria" w:eastAsia="Times New Roman" w:hAnsi="Cambria"/>
                <w:sz w:val="20"/>
                <w:szCs w:val="20"/>
                <w:lang w:val="sr-Cyrl-BA"/>
              </w:rPr>
            </w:pPr>
          </w:p>
        </w:tc>
      </w:tr>
    </w:tbl>
    <w:p w:rsidR="006B0B1C" w:rsidRPr="006B0B1C" w:rsidRDefault="006B0B1C" w:rsidP="006B0B1C">
      <w:pPr>
        <w:spacing w:line="240" w:lineRule="auto"/>
        <w:jc w:val="left"/>
        <w:rPr>
          <w:rFonts w:ascii="Cambria" w:eastAsia="Times New Roman" w:hAnsi="Cambria"/>
          <w:sz w:val="20"/>
          <w:szCs w:val="20"/>
        </w:rPr>
      </w:pPr>
    </w:p>
    <w:tbl>
      <w:tblPr>
        <w:tblW w:w="9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2"/>
      </w:tblGrid>
      <w:tr w:rsidR="006B0B1C" w:rsidRPr="006B0B1C" w:rsidTr="006031E9">
        <w:trPr>
          <w:trHeight w:val="3514"/>
        </w:trPr>
        <w:tc>
          <w:tcPr>
            <w:tcW w:w="9331" w:type="dxa"/>
            <w:shd w:val="clear" w:color="auto" w:fill="auto"/>
          </w:tcPr>
          <w:p w:rsidR="006B0B1C" w:rsidRPr="006B0B1C" w:rsidRDefault="006B0B1C" w:rsidP="006B0B1C">
            <w:pPr>
              <w:spacing w:line="240" w:lineRule="auto"/>
              <w:jc w:val="left"/>
              <w:rPr>
                <w:rFonts w:ascii="Cambria" w:eastAsia="Times New Roman" w:hAnsi="Cambria"/>
                <w:sz w:val="20"/>
                <w:szCs w:val="20"/>
                <w:lang w:val="sr-Cyrl-BA"/>
              </w:rPr>
            </w:pPr>
          </w:p>
          <w:tbl>
            <w:tblPr>
              <w:tblW w:w="9098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48"/>
              <w:gridCol w:w="1929"/>
              <w:gridCol w:w="1909"/>
              <w:gridCol w:w="2712"/>
            </w:tblGrid>
            <w:tr w:rsidR="006B0B1C" w:rsidRPr="006B0B1C" w:rsidTr="0077456A">
              <w:trPr>
                <w:trHeight w:val="531"/>
              </w:trPr>
              <w:tc>
                <w:tcPr>
                  <w:tcW w:w="254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b/>
                      <w:sz w:val="20"/>
                      <w:szCs w:val="20"/>
                      <w:lang w:val="ru-RU"/>
                    </w:rPr>
                  </w:pPr>
                  <w:r w:rsidRPr="006B0B1C"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Cyrl-BA"/>
                    </w:rPr>
                    <w:t xml:space="preserve">Име (име оца) </w:t>
                  </w:r>
                  <w:r w:rsidRPr="006B0B1C">
                    <w:rPr>
                      <w:rFonts w:ascii="Cambria" w:eastAsia="Times New Roman" w:hAnsi="Cambria"/>
                      <w:b/>
                      <w:noProof/>
                      <w:sz w:val="20"/>
                      <w:szCs w:val="20"/>
                      <w:lang w:val="sr-Cyrl-BA"/>
                    </w:rPr>
                    <w:t>п</w:t>
                  </w:r>
                  <w:r w:rsidRPr="006B0B1C">
                    <w:rPr>
                      <w:rFonts w:ascii="Cambria" w:eastAsia="Times New Roman" w:hAnsi="Cambria"/>
                      <w:b/>
                      <w:noProof/>
                      <w:sz w:val="20"/>
                      <w:szCs w:val="20"/>
                      <w:lang w:val="sr-Cyrl-CS"/>
                    </w:rPr>
                    <w:t>резиме лица које се акредитуј</w:t>
                  </w:r>
                  <w:r w:rsidRPr="006B0B1C"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Cyrl-CS"/>
                    </w:rPr>
                    <w:t>е</w:t>
                  </w:r>
                </w:p>
              </w:tc>
              <w:tc>
                <w:tcPr>
                  <w:tcW w:w="6550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6B0B1C" w:rsidRPr="006B0B1C" w:rsidTr="008B524E">
              <w:trPr>
                <w:trHeight w:val="239"/>
              </w:trPr>
              <w:tc>
                <w:tcPr>
                  <w:tcW w:w="909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6B0B1C" w:rsidRPr="006B0B1C" w:rsidTr="0077456A">
              <w:trPr>
                <w:trHeight w:val="228"/>
              </w:trPr>
              <w:tc>
                <w:tcPr>
                  <w:tcW w:w="254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  <w:r w:rsidRPr="006B0B1C"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Cyrl-BA"/>
                    </w:rPr>
                    <w:t>Радно мјесто</w:t>
                  </w:r>
                </w:p>
              </w:tc>
              <w:tc>
                <w:tcPr>
                  <w:tcW w:w="192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</w:p>
              </w:tc>
              <w:tc>
                <w:tcPr>
                  <w:tcW w:w="1909" w:type="dxa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  <w:shd w:val="clear" w:color="auto" w:fill="auto"/>
                </w:tcPr>
                <w:p w:rsidR="006B0B1C" w:rsidRPr="006B0B1C" w:rsidRDefault="00EC08F4" w:rsidP="004566A7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  <w:r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Cyrl-BA"/>
                    </w:rPr>
                    <w:t>Врста</w:t>
                  </w:r>
                  <w:r w:rsidR="003B515A"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Cyrl-BA"/>
                    </w:rPr>
                    <w:t xml:space="preserve"> </w:t>
                  </w:r>
                  <w:r w:rsidR="006B0B1C" w:rsidRPr="006B0B1C"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Cyrl-BA"/>
                    </w:rPr>
                    <w:t>запослења</w:t>
                  </w:r>
                </w:p>
              </w:tc>
              <w:tc>
                <w:tcPr>
                  <w:tcW w:w="2712" w:type="dxa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shd w:val="clear" w:color="auto" w:fill="auto"/>
                </w:tcPr>
                <w:p w:rsidR="006B0B1C" w:rsidRPr="006B0B1C" w:rsidRDefault="006B0B1C" w:rsidP="008B524E">
                  <w:pPr>
                    <w:pBdr>
                      <w:left w:val="single" w:sz="12" w:space="4" w:color="auto"/>
                      <w:bottom w:val="single" w:sz="12" w:space="1" w:color="auto"/>
                      <w:right w:val="single" w:sz="12" w:space="4" w:color="auto"/>
                      <w:between w:val="single" w:sz="12" w:space="1" w:color="auto"/>
                      <w:bar w:val="single" w:sz="12" w:color="auto"/>
                    </w:pBd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6B0B1C" w:rsidRPr="006B0B1C" w:rsidTr="008B524E">
              <w:trPr>
                <w:trHeight w:val="239"/>
              </w:trPr>
              <w:tc>
                <w:tcPr>
                  <w:tcW w:w="909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6B0B1C" w:rsidRPr="006B0B1C" w:rsidTr="0077456A">
              <w:trPr>
                <w:trHeight w:val="239"/>
              </w:trPr>
              <w:tc>
                <w:tcPr>
                  <w:tcW w:w="254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  <w:r w:rsidRPr="006B0B1C"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Cyrl-BA"/>
                    </w:rPr>
                    <w:t>Датум рођења</w:t>
                  </w:r>
                </w:p>
              </w:tc>
              <w:tc>
                <w:tcPr>
                  <w:tcW w:w="6550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6B0B1C" w:rsidRPr="006B0B1C" w:rsidTr="00411627">
              <w:trPr>
                <w:trHeight w:val="133"/>
              </w:trPr>
              <w:tc>
                <w:tcPr>
                  <w:tcW w:w="909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6B0B1C" w:rsidRPr="006B0B1C" w:rsidRDefault="006B0B1C" w:rsidP="006B0B1C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77456A" w:rsidRPr="006B0B1C" w:rsidTr="0077456A">
              <w:trPr>
                <w:trHeight w:val="228"/>
              </w:trPr>
              <w:tc>
                <w:tcPr>
                  <w:tcW w:w="254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</w:tcPr>
                <w:p w:rsidR="0077456A" w:rsidRPr="006B0B1C" w:rsidRDefault="0077456A" w:rsidP="0077456A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  <w:r w:rsidRPr="006B0B1C"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Cyrl-BA"/>
                    </w:rPr>
                    <w:t>Број мобилног телефона</w:t>
                  </w:r>
                </w:p>
              </w:tc>
              <w:tc>
                <w:tcPr>
                  <w:tcW w:w="6550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77456A" w:rsidRPr="006B0B1C" w:rsidRDefault="0077456A" w:rsidP="0077456A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77456A" w:rsidRPr="006B0B1C" w:rsidTr="00A26AE8">
              <w:trPr>
                <w:trHeight w:val="239"/>
              </w:trPr>
              <w:tc>
                <w:tcPr>
                  <w:tcW w:w="909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7456A" w:rsidRPr="006B0B1C" w:rsidRDefault="0077456A" w:rsidP="0077456A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77456A" w:rsidRPr="006B0B1C" w:rsidTr="0077456A">
              <w:trPr>
                <w:trHeight w:val="249"/>
              </w:trPr>
              <w:tc>
                <w:tcPr>
                  <w:tcW w:w="254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</w:tcPr>
                <w:p w:rsidR="0077456A" w:rsidRPr="006B0B1C" w:rsidRDefault="0077456A" w:rsidP="0077456A">
                  <w:pPr>
                    <w:tabs>
                      <w:tab w:val="right" w:pos="2748"/>
                    </w:tabs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  <w:r w:rsidRPr="006B0B1C"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Latn-RS"/>
                    </w:rPr>
                    <w:t>e</w:t>
                  </w:r>
                  <w:r w:rsidRPr="006B0B1C"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Cyrl-BA"/>
                    </w:rPr>
                    <w:t>-</w:t>
                  </w:r>
                  <w:r w:rsidRPr="006B0B1C"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Latn-BA"/>
                    </w:rPr>
                    <w:t>mail</w:t>
                  </w:r>
                  <w:r w:rsidRPr="006B0B1C">
                    <w:rPr>
                      <w:rFonts w:ascii="Cambria" w:eastAsia="Times New Roman" w:hAnsi="Cambria"/>
                      <w:b/>
                      <w:sz w:val="20"/>
                      <w:szCs w:val="20"/>
                      <w:lang w:val="sr-Cyrl-BA"/>
                    </w:rPr>
                    <w:tab/>
                  </w:r>
                </w:p>
              </w:tc>
              <w:tc>
                <w:tcPr>
                  <w:tcW w:w="6550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77456A" w:rsidRPr="006B0B1C" w:rsidRDefault="0077456A" w:rsidP="0077456A">
                  <w:pPr>
                    <w:spacing w:line="240" w:lineRule="auto"/>
                    <w:jc w:val="left"/>
                    <w:rPr>
                      <w:rFonts w:ascii="Cambria" w:eastAsia="Times New Roman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</w:tbl>
          <w:p w:rsidR="006B0B1C" w:rsidRPr="006B0B1C" w:rsidRDefault="006B0B1C" w:rsidP="006B0B1C">
            <w:pPr>
              <w:spacing w:line="240" w:lineRule="auto"/>
              <w:jc w:val="left"/>
              <w:rPr>
                <w:rFonts w:ascii="Cambria" w:eastAsia="Times New Roman" w:hAnsi="Cambria"/>
                <w:sz w:val="20"/>
                <w:szCs w:val="20"/>
              </w:rPr>
            </w:pPr>
          </w:p>
        </w:tc>
      </w:tr>
    </w:tbl>
    <w:p w:rsidR="006B0B1C" w:rsidRPr="006B0B1C" w:rsidRDefault="006B0B1C" w:rsidP="006B0B1C">
      <w:pPr>
        <w:spacing w:line="240" w:lineRule="auto"/>
        <w:jc w:val="left"/>
        <w:rPr>
          <w:rFonts w:ascii="Cambria" w:eastAsia="Times New Roman" w:hAnsi="Cambria"/>
          <w:sz w:val="20"/>
          <w:szCs w:val="20"/>
        </w:rPr>
      </w:pPr>
    </w:p>
    <w:p w:rsidR="006B0B1C" w:rsidRPr="006B0B1C" w:rsidRDefault="006B0B1C" w:rsidP="006B0B1C">
      <w:pPr>
        <w:spacing w:line="240" w:lineRule="auto"/>
        <w:jc w:val="left"/>
        <w:rPr>
          <w:rFonts w:ascii="Cambria" w:eastAsia="Times New Roman" w:hAnsi="Cambria"/>
          <w:sz w:val="20"/>
          <w:szCs w:val="20"/>
          <w:lang w:val="sr-Cyrl-BA"/>
        </w:rPr>
      </w:pPr>
      <w:r w:rsidRPr="006B0B1C">
        <w:rPr>
          <w:rFonts w:ascii="Cambria" w:eastAsia="Times New Roman" w:hAnsi="Cambri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B9DFED" wp14:editId="06D04FB5">
                <wp:simplePos x="0" y="0"/>
                <wp:positionH relativeFrom="margin">
                  <wp:posOffset>1014095</wp:posOffset>
                </wp:positionH>
                <wp:positionV relativeFrom="paragraph">
                  <wp:posOffset>36195</wp:posOffset>
                </wp:positionV>
                <wp:extent cx="4914900" cy="423545"/>
                <wp:effectExtent l="0" t="0" r="19050" b="1460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1490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33C122" id="Rectangle 3" o:spid="_x0000_s1026" style="position:absolute;margin-left:79.85pt;margin-top:2.85pt;width:387pt;height:33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" strokeweight="1pt">
                <w10:wrap anchorx="margin"/>
              </v:rect>
            </w:pict>
          </mc:Fallback>
        </mc:AlternateContent>
      </w:r>
    </w:p>
    <w:p w:rsidR="006B0B1C" w:rsidRPr="006B0B1C" w:rsidRDefault="006B0B1C" w:rsidP="006B0B1C">
      <w:pPr>
        <w:spacing w:line="240" w:lineRule="auto"/>
        <w:jc w:val="left"/>
        <w:rPr>
          <w:rFonts w:ascii="Cambria" w:eastAsia="Times New Roman" w:hAnsi="Cambria"/>
          <w:b/>
          <w:sz w:val="20"/>
          <w:szCs w:val="20"/>
          <w:lang w:val="sr-Cyrl-BA"/>
        </w:rPr>
      </w:pPr>
      <w:r w:rsidRPr="006B0B1C">
        <w:rPr>
          <w:rFonts w:ascii="Cambria" w:eastAsia="Times New Roman" w:hAnsi="Cambria"/>
          <w:b/>
          <w:sz w:val="20"/>
          <w:szCs w:val="20"/>
          <w:lang w:val="sr-Cyrl-BA"/>
        </w:rPr>
        <w:t>Образложење</w:t>
      </w:r>
    </w:p>
    <w:p w:rsidR="006B0B1C" w:rsidRPr="006B0B1C" w:rsidRDefault="006B0B1C" w:rsidP="006B0B1C">
      <w:pPr>
        <w:spacing w:line="240" w:lineRule="auto"/>
        <w:jc w:val="left"/>
        <w:rPr>
          <w:rFonts w:ascii="Cambria" w:eastAsia="Times New Roman" w:hAnsi="Cambria"/>
          <w:b/>
          <w:sz w:val="20"/>
          <w:szCs w:val="20"/>
          <w:lang w:val="sr-Cyrl-BA"/>
        </w:rPr>
      </w:pPr>
      <w:r w:rsidRPr="006B0B1C">
        <w:rPr>
          <w:rFonts w:ascii="Cambria" w:eastAsia="Times New Roman" w:hAnsi="Cambria"/>
          <w:b/>
          <w:sz w:val="20"/>
          <w:szCs w:val="20"/>
          <w:lang w:val="sr-Cyrl-BA"/>
        </w:rPr>
        <w:t xml:space="preserve">    </w:t>
      </w:r>
      <w:r w:rsidRPr="006B0B1C">
        <w:rPr>
          <w:rFonts w:ascii="Cambria" w:eastAsia="Times New Roman" w:hAnsi="Cambria"/>
          <w:b/>
          <w:sz w:val="20"/>
          <w:szCs w:val="20"/>
        </w:rPr>
        <w:t xml:space="preserve"> </w:t>
      </w:r>
      <w:r w:rsidRPr="006B0B1C">
        <w:rPr>
          <w:rFonts w:ascii="Cambria" w:eastAsia="Times New Roman" w:hAnsi="Cambria"/>
          <w:b/>
          <w:sz w:val="20"/>
          <w:szCs w:val="20"/>
          <w:lang w:val="sr-Cyrl-BA"/>
        </w:rPr>
        <w:t>захтјева</w:t>
      </w:r>
    </w:p>
    <w:p w:rsidR="006B0B1C" w:rsidRPr="006B0B1C" w:rsidRDefault="006B0B1C" w:rsidP="001B7D77">
      <w:pPr>
        <w:spacing w:line="240" w:lineRule="auto"/>
        <w:jc w:val="left"/>
        <w:rPr>
          <w:rFonts w:ascii="Cambria" w:eastAsia="Times New Roman" w:hAnsi="Cambria"/>
          <w:b/>
          <w:sz w:val="20"/>
          <w:szCs w:val="20"/>
          <w:lang w:val="sr-Cyrl-BA"/>
        </w:rPr>
      </w:pPr>
    </w:p>
    <w:p w:rsidR="006B0B1C" w:rsidRPr="006B0B1C" w:rsidRDefault="006B0B1C" w:rsidP="006B0B1C">
      <w:pPr>
        <w:spacing w:line="240" w:lineRule="auto"/>
        <w:ind w:firstLine="1890"/>
        <w:jc w:val="left"/>
        <w:rPr>
          <w:rFonts w:ascii="Cambria" w:eastAsia="Times New Roman" w:hAnsi="Cambria"/>
          <w:b/>
          <w:sz w:val="20"/>
          <w:szCs w:val="20"/>
          <w:lang w:val="sr-Cyrl-BA"/>
        </w:rPr>
      </w:pPr>
    </w:p>
    <w:p w:rsidR="006B0B1C" w:rsidRPr="001B7D77" w:rsidRDefault="006B0B1C" w:rsidP="001B7D77">
      <w:pPr>
        <w:spacing w:line="240" w:lineRule="auto"/>
        <w:jc w:val="left"/>
        <w:rPr>
          <w:rFonts w:ascii="Cambria" w:eastAsia="Times New Roman" w:hAnsi="Cambria"/>
          <w:sz w:val="20"/>
          <w:szCs w:val="20"/>
        </w:rPr>
      </w:pPr>
      <w:r w:rsidRPr="006B0B1C">
        <w:rPr>
          <w:rFonts w:ascii="Cambria" w:eastAsia="Times New Roman" w:hAnsi="Cambria"/>
          <w:b/>
          <w:sz w:val="20"/>
          <w:szCs w:val="20"/>
          <w:lang w:val="sr-Cyrl-BA"/>
        </w:rPr>
        <w:t>НАПОМЕНА</w:t>
      </w:r>
      <w:r w:rsidRPr="006B0B1C">
        <w:rPr>
          <w:rFonts w:ascii="Cambria" w:eastAsia="Times New Roman" w:hAnsi="Cambria"/>
          <w:sz w:val="20"/>
          <w:szCs w:val="20"/>
          <w:lang w:val="sr-Cyrl-BA"/>
        </w:rPr>
        <w:t>:</w:t>
      </w:r>
      <w:r w:rsidR="001B7D77">
        <w:rPr>
          <w:rFonts w:ascii="Cambria" w:eastAsia="Times New Roman" w:hAnsi="Cambria"/>
          <w:sz w:val="20"/>
          <w:szCs w:val="20"/>
        </w:rPr>
        <w:t xml:space="preserve"> </w:t>
      </w:r>
      <w:r w:rsidRPr="006B0B1C">
        <w:rPr>
          <w:rFonts w:ascii="Cambria" w:eastAsia="Times New Roman" w:hAnsi="Cambria"/>
          <w:sz w:val="20"/>
          <w:szCs w:val="20"/>
          <w:lang w:val="sr-Cyrl-BA"/>
        </w:rPr>
        <w:t xml:space="preserve">Главни уредник дужан је да у случају престанка радног или уговорног односа акредитованог лица о томе обавијести </w:t>
      </w:r>
      <w:r w:rsidR="008F5A9D">
        <w:rPr>
          <w:rFonts w:ascii="Cambria" w:eastAsia="Times New Roman" w:hAnsi="Cambria"/>
          <w:sz w:val="20"/>
          <w:szCs w:val="20"/>
          <w:lang w:val="sr-Cyrl-BA"/>
        </w:rPr>
        <w:t>Стручну службу Скупштине г</w:t>
      </w:r>
      <w:r w:rsidRPr="006B0B1C">
        <w:rPr>
          <w:rFonts w:ascii="Cambria" w:eastAsia="Times New Roman" w:hAnsi="Cambria"/>
          <w:sz w:val="20"/>
          <w:szCs w:val="20"/>
          <w:lang w:val="sr-Cyrl-BA"/>
        </w:rPr>
        <w:t>рада Теслића. У случају промјене главног уредника, обавезу преузима нови главни уредник</w:t>
      </w:r>
      <w:r w:rsidRPr="006B0B1C">
        <w:rPr>
          <w:rFonts w:ascii="Cambria" w:eastAsia="Times New Roman" w:hAnsi="Cambria"/>
          <w:sz w:val="20"/>
          <w:szCs w:val="20"/>
          <w:lang w:val="sr-Latn-BA"/>
        </w:rPr>
        <w:t>.</w:t>
      </w:r>
    </w:p>
    <w:p w:rsidR="006B0B1C" w:rsidRDefault="006B0B1C" w:rsidP="006B0B1C">
      <w:pPr>
        <w:spacing w:line="240" w:lineRule="auto"/>
        <w:jc w:val="left"/>
        <w:rPr>
          <w:rFonts w:ascii="Times New Roman" w:eastAsia="Times New Roman" w:hAnsi="Times New Roman"/>
          <w:sz w:val="20"/>
          <w:szCs w:val="20"/>
          <w:lang w:val="en-AU"/>
        </w:rPr>
      </w:pPr>
    </w:p>
    <w:p w:rsidR="001B7D77" w:rsidRDefault="001B7D77" w:rsidP="001B7D77">
      <w:pPr>
        <w:jc w:val="right"/>
        <w:rPr>
          <w:rFonts w:ascii="Cambria" w:hAnsi="Cambria"/>
          <w:sz w:val="20"/>
          <w:szCs w:val="20"/>
          <w:lang w:val="sr-Cyrl-BA"/>
        </w:rPr>
      </w:pPr>
    </w:p>
    <w:p w:rsidR="00BE33EA" w:rsidRDefault="00FE586C" w:rsidP="001B7D77">
      <w:pPr>
        <w:jc w:val="right"/>
        <w:rPr>
          <w:rFonts w:ascii="Cambria" w:hAnsi="Cambria"/>
          <w:sz w:val="20"/>
          <w:szCs w:val="20"/>
          <w:lang w:val="sr-Cyrl-BA"/>
        </w:rPr>
      </w:pPr>
      <w:r>
        <w:rPr>
          <w:rFonts w:ascii="Cambria" w:hAnsi="Cambria"/>
          <w:sz w:val="20"/>
          <w:szCs w:val="20"/>
          <w:lang w:val="sr-Cyrl-BA"/>
        </w:rPr>
        <w:t xml:space="preserve">Потпис </w:t>
      </w:r>
      <w:r w:rsidR="001B7D77">
        <w:rPr>
          <w:rFonts w:ascii="Cambria" w:hAnsi="Cambria"/>
          <w:sz w:val="20"/>
          <w:szCs w:val="20"/>
          <w:lang w:val="sr-Cyrl-BA"/>
        </w:rPr>
        <w:t>по</w:t>
      </w:r>
      <w:r w:rsidR="001B7D77" w:rsidRPr="001B7D77">
        <w:rPr>
          <w:rFonts w:ascii="Cambria" w:hAnsi="Cambria"/>
          <w:sz w:val="20"/>
          <w:szCs w:val="20"/>
          <w:lang w:val="sr-Cyrl-BA"/>
        </w:rPr>
        <w:t>дносиоца захтјева</w:t>
      </w:r>
      <w:r w:rsidR="001B7D77" w:rsidRPr="001B7D77">
        <w:rPr>
          <w:rFonts w:ascii="Cambria" w:hAnsi="Cambria"/>
          <w:sz w:val="20"/>
          <w:szCs w:val="20"/>
          <w:lang w:val="sr-Latn-RS"/>
        </w:rPr>
        <w:t xml:space="preserve">                                                       </w:t>
      </w:r>
      <w:r w:rsidR="001B7D77">
        <w:rPr>
          <w:rFonts w:ascii="Cambria" w:hAnsi="Cambria"/>
          <w:sz w:val="20"/>
          <w:szCs w:val="20"/>
          <w:lang w:val="sr-Latn-RS"/>
        </w:rPr>
        <w:br/>
      </w:r>
      <w:r w:rsidR="001B7D77">
        <w:rPr>
          <w:rFonts w:ascii="Cambria" w:hAnsi="Cambria"/>
          <w:sz w:val="20"/>
          <w:szCs w:val="20"/>
          <w:lang w:val="sr-Latn-RS"/>
        </w:rPr>
        <w:br/>
      </w:r>
      <w:r w:rsidR="001B7D77">
        <w:rPr>
          <w:rFonts w:ascii="Cambria" w:hAnsi="Cambria"/>
          <w:sz w:val="20"/>
          <w:szCs w:val="20"/>
          <w:lang w:val="sr-Cyrl-BA"/>
        </w:rPr>
        <w:t>_____________</w:t>
      </w:r>
      <w:r>
        <w:rPr>
          <w:rFonts w:ascii="Cambria" w:hAnsi="Cambria"/>
          <w:sz w:val="20"/>
          <w:szCs w:val="20"/>
          <w:lang w:val="sr-Cyrl-BA"/>
        </w:rPr>
        <w:t>_____________________</w:t>
      </w:r>
      <w:r w:rsidR="00BE33EA">
        <w:rPr>
          <w:rFonts w:ascii="Cambria" w:hAnsi="Cambria"/>
          <w:sz w:val="20"/>
          <w:szCs w:val="20"/>
          <w:lang w:val="sr-Cyrl-BA"/>
        </w:rPr>
        <w:br/>
      </w:r>
      <w:r w:rsidR="00BE33EA">
        <w:rPr>
          <w:rFonts w:ascii="Cambria" w:hAnsi="Cambria"/>
          <w:sz w:val="20"/>
          <w:szCs w:val="20"/>
          <w:lang w:val="sr-Cyrl-BA"/>
        </w:rPr>
        <w:br/>
      </w:r>
    </w:p>
    <w:p w:rsidR="00280AF5" w:rsidRPr="00BE33EA" w:rsidRDefault="00BE33EA" w:rsidP="00BF5A79">
      <w:pPr>
        <w:jc w:val="center"/>
        <w:rPr>
          <w:rFonts w:ascii="Cambria" w:hAnsi="Cambria"/>
          <w:sz w:val="20"/>
          <w:szCs w:val="20"/>
          <w:lang w:val="sr-Cyrl-BA"/>
        </w:rPr>
      </w:pPr>
      <w:r>
        <w:rPr>
          <w:rFonts w:ascii="Cambria" w:hAnsi="Cambria"/>
          <w:sz w:val="20"/>
          <w:szCs w:val="20"/>
          <w:lang w:val="sr-Cyrl-BA"/>
        </w:rPr>
        <w:t xml:space="preserve">                                                                                                                                        </w:t>
      </w:r>
      <w:r w:rsidR="00FE586C">
        <w:rPr>
          <w:rFonts w:ascii="Cambria" w:hAnsi="Cambria"/>
          <w:sz w:val="20"/>
          <w:szCs w:val="20"/>
          <w:lang w:val="sr-Cyrl-BA"/>
        </w:rPr>
        <w:t xml:space="preserve">            </w:t>
      </w:r>
      <w:r>
        <w:rPr>
          <w:rFonts w:ascii="Cambria" w:hAnsi="Cambria"/>
          <w:sz w:val="20"/>
          <w:szCs w:val="20"/>
          <w:lang w:val="sr-Cyrl-BA"/>
        </w:rPr>
        <w:t>М.П.</w:t>
      </w:r>
    </w:p>
    <w:sectPr w:rsidR="00280AF5" w:rsidRPr="00BE33EA" w:rsidSect="00D62297">
      <w:footerReference w:type="default" r:id="rId8"/>
      <w:headerReference w:type="first" r:id="rId9"/>
      <w:footerReference w:type="first" r:id="rId10"/>
      <w:pgSz w:w="11907" w:h="16839" w:code="9"/>
      <w:pgMar w:top="1418" w:right="1418" w:bottom="1418" w:left="1418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1AA" w:rsidRDefault="00CD41AA" w:rsidP="007A135C">
      <w:pPr>
        <w:spacing w:line="240" w:lineRule="auto"/>
      </w:pPr>
      <w:r>
        <w:separator/>
      </w:r>
    </w:p>
  </w:endnote>
  <w:endnote w:type="continuationSeparator" w:id="0">
    <w:p w:rsidR="00CD41AA" w:rsidRDefault="00CD41AA" w:rsidP="007A1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r Times_New_Roman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F0C" w:rsidRDefault="00AE566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F5A79">
      <w:rPr>
        <w:noProof/>
      </w:rPr>
      <w:t>2</w:t>
    </w:r>
    <w:r>
      <w:rPr>
        <w:noProof/>
      </w:rPr>
      <w:fldChar w:fldCharType="end"/>
    </w:r>
  </w:p>
  <w:p w:rsidR="006C7F0C" w:rsidRDefault="006C7F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A9D" w:rsidRDefault="008F5A9D">
    <w:pPr>
      <w:pStyle w:val="Footer"/>
    </w:pPr>
  </w:p>
  <w:p w:rsidR="008F5A9D" w:rsidRPr="008F5A9D" w:rsidRDefault="008F5A9D" w:rsidP="008F5A9D">
    <w:pPr>
      <w:pStyle w:val="Header"/>
      <w:jc w:val="center"/>
      <w:rPr>
        <w:rFonts w:ascii="Cambria" w:hAnsi="Cambria"/>
        <w:sz w:val="18"/>
        <w:szCs w:val="18"/>
        <w:lang w:val="sr-Latn-CS"/>
      </w:rPr>
    </w:pPr>
  </w:p>
  <w:p w:rsidR="006C7F0C" w:rsidRPr="008F5A9D" w:rsidRDefault="006C7F0C">
    <w:pPr>
      <w:pStyle w:val="Footer"/>
      <w:rPr>
        <w:lang w:val="sr-Cyrl-B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1AA" w:rsidRDefault="00CD41AA" w:rsidP="007A135C">
      <w:pPr>
        <w:spacing w:line="240" w:lineRule="auto"/>
      </w:pPr>
      <w:r>
        <w:separator/>
      </w:r>
    </w:p>
  </w:footnote>
  <w:footnote w:type="continuationSeparator" w:id="0">
    <w:p w:rsidR="00CD41AA" w:rsidRDefault="00CD41AA" w:rsidP="007A13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horzAnchor="margin" w:tblpXSpec="center" w:tblpY="-864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861"/>
    </w:tblGrid>
    <w:tr w:rsidR="005E3D60" w:rsidRPr="003864EE" w:rsidTr="00BF5A79">
      <w:trPr>
        <w:trHeight w:val="1934"/>
      </w:trPr>
      <w:tc>
        <w:tcPr>
          <w:tcW w:w="8861" w:type="dxa"/>
          <w:tcBorders>
            <w:top w:val="nil"/>
            <w:left w:val="nil"/>
            <w:bottom w:val="double" w:sz="4" w:space="0" w:color="auto"/>
            <w:right w:val="nil"/>
          </w:tcBorders>
          <w:vAlign w:val="center"/>
        </w:tcPr>
        <w:p w:rsidR="005E3D60" w:rsidRPr="00596C99" w:rsidRDefault="005E3D60" w:rsidP="0095223B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 w:rsidRPr="00596C99">
            <w:rPr>
              <w:rFonts w:ascii="Cambria" w:hAnsi="Cambria"/>
              <w:b/>
              <w:sz w:val="20"/>
              <w:szCs w:val="20"/>
            </w:rPr>
            <w:t>Б</w:t>
          </w:r>
          <w:r w:rsidRPr="00596C99">
            <w:rPr>
              <w:rFonts w:ascii="Cambria" w:hAnsi="Cambria"/>
              <w:b/>
              <w:sz w:val="20"/>
              <w:szCs w:val="20"/>
              <w:lang w:val="sr-Cyrl-CS"/>
            </w:rPr>
            <w:t>ОСНА И ХЕРЦЕГОВИНА</w:t>
          </w:r>
        </w:p>
        <w:p w:rsidR="005E3D60" w:rsidRPr="00596C99" w:rsidRDefault="005E3D60" w:rsidP="0095223B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 w:rsidRPr="00596C99">
            <w:rPr>
              <w:rFonts w:ascii="Cambria" w:hAnsi="Cambria"/>
              <w:b/>
              <w:sz w:val="20"/>
              <w:szCs w:val="20"/>
            </w:rPr>
            <w:t>Р</w:t>
          </w:r>
          <w:r w:rsidRPr="00596C99">
            <w:rPr>
              <w:rFonts w:ascii="Cambria" w:hAnsi="Cambria"/>
              <w:b/>
              <w:sz w:val="20"/>
              <w:szCs w:val="20"/>
              <w:lang w:val="sr-Cyrl-CS"/>
            </w:rPr>
            <w:t>ЕПУБЛИКА СРПСКА</w:t>
          </w:r>
        </w:p>
        <w:p w:rsidR="005E3D60" w:rsidRPr="00596C99" w:rsidRDefault="00822A8C" w:rsidP="0095223B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noProof/>
            </w:rPr>
          </w:pPr>
          <w:r w:rsidRPr="00596C99">
            <w:rPr>
              <w:rFonts w:ascii="Cambria" w:hAnsi="Cambria"/>
              <w:b/>
              <w:noProof/>
            </w:rPr>
            <w:drawing>
              <wp:inline distT="0" distB="0" distL="0" distR="0">
                <wp:extent cx="600075" cy="600075"/>
                <wp:effectExtent l="0" t="0" r="0" b="0"/>
                <wp:docPr id="2" name="Picture 2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5E3D60" w:rsidRPr="00596C99" w:rsidRDefault="003E161F" w:rsidP="0095223B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 xml:space="preserve">ГРАД </w:t>
          </w:r>
          <w:r w:rsidR="005E3D60" w:rsidRPr="00596C99">
            <w:rPr>
              <w:rFonts w:ascii="Cambria" w:hAnsi="Cambria"/>
              <w:b/>
              <w:sz w:val="20"/>
              <w:szCs w:val="20"/>
              <w:lang w:val="sr-Cyrl-BA"/>
            </w:rPr>
            <w:t>ТЕСЛИЋ</w:t>
          </w:r>
        </w:p>
        <w:p w:rsidR="005E3D60" w:rsidRPr="00596C99" w:rsidRDefault="005E3D60" w:rsidP="003E161F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Latn-CS"/>
            </w:rPr>
          </w:pPr>
          <w:r w:rsidRPr="00596C99">
            <w:rPr>
              <w:rFonts w:ascii="Cambria" w:hAnsi="Cambria"/>
              <w:b/>
              <w:sz w:val="20"/>
              <w:szCs w:val="20"/>
              <w:lang w:val="sr-Cyrl-CS"/>
            </w:rPr>
            <w:t xml:space="preserve">СКУПШТИНА </w:t>
          </w:r>
          <w:r w:rsidR="003E161F">
            <w:rPr>
              <w:rFonts w:ascii="Cambria" w:hAnsi="Cambria"/>
              <w:b/>
              <w:sz w:val="20"/>
              <w:szCs w:val="20"/>
              <w:lang w:val="sr-Cyrl-CS"/>
            </w:rPr>
            <w:t>ГРАДА</w:t>
          </w:r>
        </w:p>
      </w:tc>
    </w:tr>
  </w:tbl>
  <w:p w:rsidR="006C7F0C" w:rsidRDefault="006C7F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F6153"/>
    <w:multiLevelType w:val="hybridMultilevel"/>
    <w:tmpl w:val="358E19F2"/>
    <w:lvl w:ilvl="0" w:tplc="1C1A000F">
      <w:start w:val="1"/>
      <w:numFmt w:val="decimal"/>
      <w:lvlText w:val="%1."/>
      <w:lvlJc w:val="left"/>
      <w:pPr>
        <w:ind w:left="1440" w:hanging="360"/>
      </w:pPr>
    </w:lvl>
    <w:lvl w:ilvl="1" w:tplc="1C1A0019" w:tentative="1">
      <w:start w:val="1"/>
      <w:numFmt w:val="lowerLetter"/>
      <w:lvlText w:val="%2."/>
      <w:lvlJc w:val="left"/>
      <w:pPr>
        <w:ind w:left="2160" w:hanging="360"/>
      </w:pPr>
    </w:lvl>
    <w:lvl w:ilvl="2" w:tplc="1C1A001B" w:tentative="1">
      <w:start w:val="1"/>
      <w:numFmt w:val="lowerRoman"/>
      <w:lvlText w:val="%3."/>
      <w:lvlJc w:val="right"/>
      <w:pPr>
        <w:ind w:left="2880" w:hanging="180"/>
      </w:pPr>
    </w:lvl>
    <w:lvl w:ilvl="3" w:tplc="1C1A000F" w:tentative="1">
      <w:start w:val="1"/>
      <w:numFmt w:val="decimal"/>
      <w:lvlText w:val="%4."/>
      <w:lvlJc w:val="left"/>
      <w:pPr>
        <w:ind w:left="3600" w:hanging="360"/>
      </w:pPr>
    </w:lvl>
    <w:lvl w:ilvl="4" w:tplc="1C1A0019" w:tentative="1">
      <w:start w:val="1"/>
      <w:numFmt w:val="lowerLetter"/>
      <w:lvlText w:val="%5."/>
      <w:lvlJc w:val="left"/>
      <w:pPr>
        <w:ind w:left="4320" w:hanging="360"/>
      </w:pPr>
    </w:lvl>
    <w:lvl w:ilvl="5" w:tplc="1C1A001B" w:tentative="1">
      <w:start w:val="1"/>
      <w:numFmt w:val="lowerRoman"/>
      <w:lvlText w:val="%6."/>
      <w:lvlJc w:val="right"/>
      <w:pPr>
        <w:ind w:left="5040" w:hanging="180"/>
      </w:pPr>
    </w:lvl>
    <w:lvl w:ilvl="6" w:tplc="1C1A000F" w:tentative="1">
      <w:start w:val="1"/>
      <w:numFmt w:val="decimal"/>
      <w:lvlText w:val="%7."/>
      <w:lvlJc w:val="left"/>
      <w:pPr>
        <w:ind w:left="5760" w:hanging="360"/>
      </w:pPr>
    </w:lvl>
    <w:lvl w:ilvl="7" w:tplc="1C1A0019" w:tentative="1">
      <w:start w:val="1"/>
      <w:numFmt w:val="lowerLetter"/>
      <w:lvlText w:val="%8."/>
      <w:lvlJc w:val="left"/>
      <w:pPr>
        <w:ind w:left="6480" w:hanging="360"/>
      </w:pPr>
    </w:lvl>
    <w:lvl w:ilvl="8" w:tplc="1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B71376"/>
    <w:multiLevelType w:val="hybridMultilevel"/>
    <w:tmpl w:val="9CAE2F6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F1626"/>
    <w:multiLevelType w:val="hybridMultilevel"/>
    <w:tmpl w:val="C65C60E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B785B"/>
    <w:multiLevelType w:val="hybridMultilevel"/>
    <w:tmpl w:val="13201FCE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AE15E2"/>
    <w:multiLevelType w:val="hybridMultilevel"/>
    <w:tmpl w:val="F9967206"/>
    <w:lvl w:ilvl="0" w:tplc="C5FE38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8271A"/>
    <w:multiLevelType w:val="hybridMultilevel"/>
    <w:tmpl w:val="C0C8692E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D0917"/>
    <w:multiLevelType w:val="hybridMultilevel"/>
    <w:tmpl w:val="D416C8F0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475E2"/>
    <w:multiLevelType w:val="hybridMultilevel"/>
    <w:tmpl w:val="C0C8692E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471F5"/>
    <w:multiLevelType w:val="hybridMultilevel"/>
    <w:tmpl w:val="98520776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415A14"/>
    <w:multiLevelType w:val="hybridMultilevel"/>
    <w:tmpl w:val="8E4A230A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3F348F"/>
    <w:multiLevelType w:val="hybridMultilevel"/>
    <w:tmpl w:val="8E4A230A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4A475B"/>
    <w:multiLevelType w:val="hybridMultilevel"/>
    <w:tmpl w:val="4F46AF2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480432"/>
    <w:multiLevelType w:val="hybridMultilevel"/>
    <w:tmpl w:val="4B488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F0539"/>
    <w:multiLevelType w:val="hybridMultilevel"/>
    <w:tmpl w:val="3832694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27B82"/>
    <w:multiLevelType w:val="hybridMultilevel"/>
    <w:tmpl w:val="FDA650D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22A28"/>
    <w:multiLevelType w:val="hybridMultilevel"/>
    <w:tmpl w:val="0748A724"/>
    <w:lvl w:ilvl="0" w:tplc="1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57F0D"/>
    <w:multiLevelType w:val="hybridMultilevel"/>
    <w:tmpl w:val="B7B65F2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A33151"/>
    <w:multiLevelType w:val="hybridMultilevel"/>
    <w:tmpl w:val="E294C3C6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AC3F57"/>
    <w:multiLevelType w:val="hybridMultilevel"/>
    <w:tmpl w:val="63B6CC3C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EF3099"/>
    <w:multiLevelType w:val="hybridMultilevel"/>
    <w:tmpl w:val="C0C8692E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705368"/>
    <w:multiLevelType w:val="hybridMultilevel"/>
    <w:tmpl w:val="1FC8BCA4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4442B3"/>
    <w:multiLevelType w:val="hybridMultilevel"/>
    <w:tmpl w:val="4B904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171FC6"/>
    <w:multiLevelType w:val="hybridMultilevel"/>
    <w:tmpl w:val="E294C3C6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376D52"/>
    <w:multiLevelType w:val="hybridMultilevel"/>
    <w:tmpl w:val="9AFC5DB6"/>
    <w:lvl w:ilvl="0" w:tplc="C5FE38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B41475"/>
    <w:multiLevelType w:val="hybridMultilevel"/>
    <w:tmpl w:val="56742808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91429C"/>
    <w:multiLevelType w:val="hybridMultilevel"/>
    <w:tmpl w:val="2E96974C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D63DF7"/>
    <w:multiLevelType w:val="hybridMultilevel"/>
    <w:tmpl w:val="C0680F1A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16"/>
  </w:num>
  <w:num w:numId="4">
    <w:abstractNumId w:val="23"/>
  </w:num>
  <w:num w:numId="5">
    <w:abstractNumId w:val="1"/>
  </w:num>
  <w:num w:numId="6">
    <w:abstractNumId w:val="11"/>
  </w:num>
  <w:num w:numId="7">
    <w:abstractNumId w:val="2"/>
  </w:num>
  <w:num w:numId="8">
    <w:abstractNumId w:val="13"/>
  </w:num>
  <w:num w:numId="9">
    <w:abstractNumId w:val="24"/>
  </w:num>
  <w:num w:numId="10">
    <w:abstractNumId w:val="8"/>
  </w:num>
  <w:num w:numId="11">
    <w:abstractNumId w:val="0"/>
  </w:num>
  <w:num w:numId="12">
    <w:abstractNumId w:val="18"/>
  </w:num>
  <w:num w:numId="13">
    <w:abstractNumId w:val="10"/>
  </w:num>
  <w:num w:numId="14">
    <w:abstractNumId w:val="19"/>
  </w:num>
  <w:num w:numId="15">
    <w:abstractNumId w:val="9"/>
  </w:num>
  <w:num w:numId="16">
    <w:abstractNumId w:val="7"/>
  </w:num>
  <w:num w:numId="17">
    <w:abstractNumId w:val="5"/>
  </w:num>
  <w:num w:numId="18">
    <w:abstractNumId w:val="20"/>
  </w:num>
  <w:num w:numId="19">
    <w:abstractNumId w:val="6"/>
  </w:num>
  <w:num w:numId="20">
    <w:abstractNumId w:val="15"/>
  </w:num>
  <w:num w:numId="21">
    <w:abstractNumId w:val="25"/>
  </w:num>
  <w:num w:numId="22">
    <w:abstractNumId w:val="26"/>
  </w:num>
  <w:num w:numId="23">
    <w:abstractNumId w:val="3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2"/>
  </w:num>
  <w:num w:numId="27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ocumentProtection w:edit="readOnly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7EE"/>
    <w:rsid w:val="0000419D"/>
    <w:rsid w:val="00010BAA"/>
    <w:rsid w:val="00012C76"/>
    <w:rsid w:val="00013304"/>
    <w:rsid w:val="00016122"/>
    <w:rsid w:val="00025698"/>
    <w:rsid w:val="00034A6C"/>
    <w:rsid w:val="00052EBD"/>
    <w:rsid w:val="000538BE"/>
    <w:rsid w:val="00053FD0"/>
    <w:rsid w:val="00063F86"/>
    <w:rsid w:val="0007447A"/>
    <w:rsid w:val="00074F16"/>
    <w:rsid w:val="000A1046"/>
    <w:rsid w:val="000A716D"/>
    <w:rsid w:val="000B2425"/>
    <w:rsid w:val="000C2F7B"/>
    <w:rsid w:val="000D05CB"/>
    <w:rsid w:val="000D1E90"/>
    <w:rsid w:val="000D2968"/>
    <w:rsid w:val="000E17B3"/>
    <w:rsid w:val="000E7621"/>
    <w:rsid w:val="000E7E8E"/>
    <w:rsid w:val="000F144F"/>
    <w:rsid w:val="000F4E44"/>
    <w:rsid w:val="000F5809"/>
    <w:rsid w:val="000F735D"/>
    <w:rsid w:val="00102F5A"/>
    <w:rsid w:val="00111D5B"/>
    <w:rsid w:val="00142AE8"/>
    <w:rsid w:val="00176505"/>
    <w:rsid w:val="0018510A"/>
    <w:rsid w:val="00187F5F"/>
    <w:rsid w:val="001A57AF"/>
    <w:rsid w:val="001B7A02"/>
    <w:rsid w:val="001B7D77"/>
    <w:rsid w:val="001C5E40"/>
    <w:rsid w:val="001D48FC"/>
    <w:rsid w:val="001E3EF0"/>
    <w:rsid w:val="001E7246"/>
    <w:rsid w:val="001F08FC"/>
    <w:rsid w:val="001F4AE6"/>
    <w:rsid w:val="00207D8D"/>
    <w:rsid w:val="00222BCB"/>
    <w:rsid w:val="0024189F"/>
    <w:rsid w:val="0025030C"/>
    <w:rsid w:val="00255BC2"/>
    <w:rsid w:val="0027455D"/>
    <w:rsid w:val="00280AF5"/>
    <w:rsid w:val="002863BB"/>
    <w:rsid w:val="0029057F"/>
    <w:rsid w:val="002977EE"/>
    <w:rsid w:val="002A7132"/>
    <w:rsid w:val="002A763A"/>
    <w:rsid w:val="002B55F4"/>
    <w:rsid w:val="002C0054"/>
    <w:rsid w:val="002D4398"/>
    <w:rsid w:val="002D45B2"/>
    <w:rsid w:val="00301619"/>
    <w:rsid w:val="00314EED"/>
    <w:rsid w:val="00322521"/>
    <w:rsid w:val="00325F58"/>
    <w:rsid w:val="00334165"/>
    <w:rsid w:val="00341017"/>
    <w:rsid w:val="00357249"/>
    <w:rsid w:val="00365DAB"/>
    <w:rsid w:val="00366DED"/>
    <w:rsid w:val="003724C3"/>
    <w:rsid w:val="003728B1"/>
    <w:rsid w:val="00374417"/>
    <w:rsid w:val="00376CC6"/>
    <w:rsid w:val="003802CF"/>
    <w:rsid w:val="00383621"/>
    <w:rsid w:val="003847DD"/>
    <w:rsid w:val="003A0025"/>
    <w:rsid w:val="003A3C27"/>
    <w:rsid w:val="003B515A"/>
    <w:rsid w:val="003B6270"/>
    <w:rsid w:val="003B664C"/>
    <w:rsid w:val="003C538A"/>
    <w:rsid w:val="003D65D8"/>
    <w:rsid w:val="003E161F"/>
    <w:rsid w:val="003E2BDE"/>
    <w:rsid w:val="003E5FD6"/>
    <w:rsid w:val="00405580"/>
    <w:rsid w:val="00411302"/>
    <w:rsid w:val="00411627"/>
    <w:rsid w:val="00413C00"/>
    <w:rsid w:val="004249B9"/>
    <w:rsid w:val="00436122"/>
    <w:rsid w:val="00441214"/>
    <w:rsid w:val="00445BCB"/>
    <w:rsid w:val="004566A7"/>
    <w:rsid w:val="0046439E"/>
    <w:rsid w:val="00486A79"/>
    <w:rsid w:val="004879F8"/>
    <w:rsid w:val="004A13B7"/>
    <w:rsid w:val="004A52D8"/>
    <w:rsid w:val="004A73EE"/>
    <w:rsid w:val="004A7D98"/>
    <w:rsid w:val="004B59A0"/>
    <w:rsid w:val="004B682C"/>
    <w:rsid w:val="004F0CE6"/>
    <w:rsid w:val="004F7965"/>
    <w:rsid w:val="005060FA"/>
    <w:rsid w:val="005319E7"/>
    <w:rsid w:val="005458F7"/>
    <w:rsid w:val="00547568"/>
    <w:rsid w:val="00555F9D"/>
    <w:rsid w:val="005575DE"/>
    <w:rsid w:val="00562392"/>
    <w:rsid w:val="0057103B"/>
    <w:rsid w:val="00572477"/>
    <w:rsid w:val="00572D34"/>
    <w:rsid w:val="00586FF2"/>
    <w:rsid w:val="00596C99"/>
    <w:rsid w:val="005A4C3D"/>
    <w:rsid w:val="005C28DC"/>
    <w:rsid w:val="005C4D04"/>
    <w:rsid w:val="005C5401"/>
    <w:rsid w:val="005D2842"/>
    <w:rsid w:val="005D5205"/>
    <w:rsid w:val="005D6AFF"/>
    <w:rsid w:val="005E3824"/>
    <w:rsid w:val="005E3D60"/>
    <w:rsid w:val="005F3066"/>
    <w:rsid w:val="005F4A77"/>
    <w:rsid w:val="006031E9"/>
    <w:rsid w:val="0061318A"/>
    <w:rsid w:val="00617E5C"/>
    <w:rsid w:val="00623891"/>
    <w:rsid w:val="00623AC1"/>
    <w:rsid w:val="00627576"/>
    <w:rsid w:val="00637C19"/>
    <w:rsid w:val="00641C8F"/>
    <w:rsid w:val="00646AE8"/>
    <w:rsid w:val="006561C9"/>
    <w:rsid w:val="00663701"/>
    <w:rsid w:val="00665048"/>
    <w:rsid w:val="00671765"/>
    <w:rsid w:val="006766C7"/>
    <w:rsid w:val="006822E7"/>
    <w:rsid w:val="00696BDD"/>
    <w:rsid w:val="006A0653"/>
    <w:rsid w:val="006A20E3"/>
    <w:rsid w:val="006A781B"/>
    <w:rsid w:val="006B0B1C"/>
    <w:rsid w:val="006C07CB"/>
    <w:rsid w:val="006C7F0C"/>
    <w:rsid w:val="006D5201"/>
    <w:rsid w:val="006F4C6A"/>
    <w:rsid w:val="00700E8F"/>
    <w:rsid w:val="00703E67"/>
    <w:rsid w:val="00704EF4"/>
    <w:rsid w:val="00715DAF"/>
    <w:rsid w:val="007224B9"/>
    <w:rsid w:val="00750253"/>
    <w:rsid w:val="00753440"/>
    <w:rsid w:val="00764E87"/>
    <w:rsid w:val="00772F6B"/>
    <w:rsid w:val="0077456A"/>
    <w:rsid w:val="00784F5B"/>
    <w:rsid w:val="007A09A4"/>
    <w:rsid w:val="007A135C"/>
    <w:rsid w:val="007A54E9"/>
    <w:rsid w:val="007B1BC0"/>
    <w:rsid w:val="007C16D0"/>
    <w:rsid w:val="007D13EF"/>
    <w:rsid w:val="007E1C79"/>
    <w:rsid w:val="007E3E59"/>
    <w:rsid w:val="007F1978"/>
    <w:rsid w:val="007F4D09"/>
    <w:rsid w:val="00805F84"/>
    <w:rsid w:val="008107FF"/>
    <w:rsid w:val="0081553B"/>
    <w:rsid w:val="00817B07"/>
    <w:rsid w:val="00822A8C"/>
    <w:rsid w:val="00833163"/>
    <w:rsid w:val="0084533D"/>
    <w:rsid w:val="00875CC0"/>
    <w:rsid w:val="008B4D8E"/>
    <w:rsid w:val="008B524E"/>
    <w:rsid w:val="008D40C2"/>
    <w:rsid w:val="008D4F0B"/>
    <w:rsid w:val="008E006B"/>
    <w:rsid w:val="008F3BA7"/>
    <w:rsid w:val="008F5A9D"/>
    <w:rsid w:val="00902462"/>
    <w:rsid w:val="009135B3"/>
    <w:rsid w:val="00914388"/>
    <w:rsid w:val="00915578"/>
    <w:rsid w:val="0092205F"/>
    <w:rsid w:val="00935C71"/>
    <w:rsid w:val="0093665F"/>
    <w:rsid w:val="00943BD2"/>
    <w:rsid w:val="0095223B"/>
    <w:rsid w:val="00952B48"/>
    <w:rsid w:val="00953464"/>
    <w:rsid w:val="009539E4"/>
    <w:rsid w:val="0095445A"/>
    <w:rsid w:val="00957A91"/>
    <w:rsid w:val="00973C98"/>
    <w:rsid w:val="00981921"/>
    <w:rsid w:val="00982298"/>
    <w:rsid w:val="009858A9"/>
    <w:rsid w:val="00993E06"/>
    <w:rsid w:val="009A573B"/>
    <w:rsid w:val="009B7B4C"/>
    <w:rsid w:val="009C0DAD"/>
    <w:rsid w:val="009C1E7E"/>
    <w:rsid w:val="009C227C"/>
    <w:rsid w:val="009C5B51"/>
    <w:rsid w:val="009D2C10"/>
    <w:rsid w:val="009E1CB6"/>
    <w:rsid w:val="009F0D6F"/>
    <w:rsid w:val="009F2199"/>
    <w:rsid w:val="009F2435"/>
    <w:rsid w:val="009F7FBB"/>
    <w:rsid w:val="00A029FA"/>
    <w:rsid w:val="00A15D01"/>
    <w:rsid w:val="00A26AE8"/>
    <w:rsid w:val="00A278ED"/>
    <w:rsid w:val="00A400F0"/>
    <w:rsid w:val="00A432C4"/>
    <w:rsid w:val="00A440CB"/>
    <w:rsid w:val="00A4710D"/>
    <w:rsid w:val="00A50C52"/>
    <w:rsid w:val="00A51A24"/>
    <w:rsid w:val="00A6324A"/>
    <w:rsid w:val="00A66000"/>
    <w:rsid w:val="00A9057E"/>
    <w:rsid w:val="00AC7733"/>
    <w:rsid w:val="00AD33E3"/>
    <w:rsid w:val="00AE5663"/>
    <w:rsid w:val="00B06C28"/>
    <w:rsid w:val="00B30746"/>
    <w:rsid w:val="00B3169B"/>
    <w:rsid w:val="00B55E61"/>
    <w:rsid w:val="00B66985"/>
    <w:rsid w:val="00B8048C"/>
    <w:rsid w:val="00B82F99"/>
    <w:rsid w:val="00B91FA3"/>
    <w:rsid w:val="00B957EF"/>
    <w:rsid w:val="00BA546C"/>
    <w:rsid w:val="00BB4339"/>
    <w:rsid w:val="00BC60CF"/>
    <w:rsid w:val="00BE33EA"/>
    <w:rsid w:val="00BF5A79"/>
    <w:rsid w:val="00C006A9"/>
    <w:rsid w:val="00C306FB"/>
    <w:rsid w:val="00C46D1B"/>
    <w:rsid w:val="00C6102A"/>
    <w:rsid w:val="00C676B0"/>
    <w:rsid w:val="00C740FE"/>
    <w:rsid w:val="00C7496C"/>
    <w:rsid w:val="00C83E2D"/>
    <w:rsid w:val="00C91355"/>
    <w:rsid w:val="00C957A8"/>
    <w:rsid w:val="00CA7479"/>
    <w:rsid w:val="00CC21DF"/>
    <w:rsid w:val="00CD24AA"/>
    <w:rsid w:val="00CD27AF"/>
    <w:rsid w:val="00CD41AA"/>
    <w:rsid w:val="00CD747B"/>
    <w:rsid w:val="00CF0D83"/>
    <w:rsid w:val="00CF28AB"/>
    <w:rsid w:val="00D30883"/>
    <w:rsid w:val="00D43BD2"/>
    <w:rsid w:val="00D62297"/>
    <w:rsid w:val="00D7164F"/>
    <w:rsid w:val="00D7480B"/>
    <w:rsid w:val="00D95372"/>
    <w:rsid w:val="00D9779E"/>
    <w:rsid w:val="00DA547B"/>
    <w:rsid w:val="00DB54AD"/>
    <w:rsid w:val="00DB6618"/>
    <w:rsid w:val="00DC2684"/>
    <w:rsid w:val="00DC3BDB"/>
    <w:rsid w:val="00DD0B76"/>
    <w:rsid w:val="00DE46AF"/>
    <w:rsid w:val="00DF0C04"/>
    <w:rsid w:val="00DF4A78"/>
    <w:rsid w:val="00DF5889"/>
    <w:rsid w:val="00E017E1"/>
    <w:rsid w:val="00E01BB5"/>
    <w:rsid w:val="00E65381"/>
    <w:rsid w:val="00E663F1"/>
    <w:rsid w:val="00E72940"/>
    <w:rsid w:val="00E9678E"/>
    <w:rsid w:val="00EB509A"/>
    <w:rsid w:val="00EC08F4"/>
    <w:rsid w:val="00ED7AAF"/>
    <w:rsid w:val="00F10B36"/>
    <w:rsid w:val="00F13951"/>
    <w:rsid w:val="00F2489B"/>
    <w:rsid w:val="00F358D5"/>
    <w:rsid w:val="00F40334"/>
    <w:rsid w:val="00F412BB"/>
    <w:rsid w:val="00F6230B"/>
    <w:rsid w:val="00F634EE"/>
    <w:rsid w:val="00F6445D"/>
    <w:rsid w:val="00F659F3"/>
    <w:rsid w:val="00F71502"/>
    <w:rsid w:val="00F74288"/>
    <w:rsid w:val="00F756E1"/>
    <w:rsid w:val="00F93CEC"/>
    <w:rsid w:val="00F96BDD"/>
    <w:rsid w:val="00FB2560"/>
    <w:rsid w:val="00FB4DB7"/>
    <w:rsid w:val="00FD0D6D"/>
    <w:rsid w:val="00FD497C"/>
    <w:rsid w:val="00FE2187"/>
    <w:rsid w:val="00FE586C"/>
    <w:rsid w:val="00FF4714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341F12"/>
  <w15:chartTrackingRefBased/>
  <w15:docId w15:val="{76F6B710-1B27-434C-BF1E-A03363A93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E1"/>
    <w:pPr>
      <w:spacing w:line="276" w:lineRule="auto"/>
      <w:jc w:val="both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255BC2"/>
    <w:pPr>
      <w:keepNext/>
      <w:spacing w:line="24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24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5BC2"/>
    <w:pPr>
      <w:keepNext/>
      <w:spacing w:line="240" w:lineRule="auto"/>
      <w:jc w:val="center"/>
      <w:outlineLvl w:val="1"/>
    </w:pPr>
    <w:rPr>
      <w:rFonts w:ascii="Times New Roman" w:eastAsia="Times New Roman" w:hAnsi="Times New Roman"/>
      <w:sz w:val="28"/>
      <w:szCs w:val="24"/>
      <w:lang w:val="sr-Cyrl-C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BC2"/>
    <w:pPr>
      <w:keepNext/>
      <w:spacing w:before="240" w:after="60" w:line="240" w:lineRule="auto"/>
      <w:jc w:val="left"/>
      <w:outlineLvl w:val="2"/>
    </w:pPr>
    <w:rPr>
      <w:rFonts w:ascii="Calibri Light" w:eastAsia="Times New Roman" w:hAnsi="Calibri Light"/>
      <w:b/>
      <w:bCs/>
      <w:sz w:val="26"/>
      <w:szCs w:val="26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75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link w:val="Header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jc w:val="both"/>
    </w:pPr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uiPriority w:val="99"/>
    <w:unhideWhenUsed/>
    <w:rsid w:val="0061318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30746"/>
    <w:pPr>
      <w:spacing w:line="240" w:lineRule="auto"/>
      <w:ind w:left="720"/>
      <w:contextualSpacing/>
      <w:jc w:val="left"/>
    </w:pPr>
    <w:rPr>
      <w:rFonts w:ascii="Times New Roman" w:eastAsia="Times New Roman" w:hAnsi="Times New Roman"/>
      <w:noProof/>
      <w:sz w:val="24"/>
      <w:szCs w:val="24"/>
    </w:rPr>
  </w:style>
  <w:style w:type="character" w:customStyle="1" w:styleId="Heading1Char">
    <w:name w:val="Heading 1 Char"/>
    <w:link w:val="Heading1"/>
    <w:rsid w:val="00255BC2"/>
    <w:rPr>
      <w:rFonts w:ascii="Times New Roman" w:eastAsia="Times New Roman" w:hAnsi="Times New Roman"/>
      <w:b/>
      <w:bCs/>
      <w:sz w:val="28"/>
      <w:szCs w:val="24"/>
      <w:lang w:val="sr-Cyrl-CS" w:eastAsia="en-US"/>
    </w:rPr>
  </w:style>
  <w:style w:type="character" w:customStyle="1" w:styleId="Heading2Char">
    <w:name w:val="Heading 2 Char"/>
    <w:link w:val="Heading2"/>
    <w:uiPriority w:val="9"/>
    <w:rsid w:val="00255BC2"/>
    <w:rPr>
      <w:rFonts w:ascii="Times New Roman" w:eastAsia="Times New Roman" w:hAnsi="Times New Roman"/>
      <w:sz w:val="28"/>
      <w:szCs w:val="24"/>
      <w:lang w:val="sr-Cyrl-CS" w:eastAsia="en-US"/>
    </w:rPr>
  </w:style>
  <w:style w:type="character" w:customStyle="1" w:styleId="Heading3Char">
    <w:name w:val="Heading 3 Char"/>
    <w:link w:val="Heading3"/>
    <w:uiPriority w:val="9"/>
    <w:rsid w:val="00255BC2"/>
    <w:rPr>
      <w:rFonts w:ascii="Calibri Light" w:eastAsia="Times New Roman" w:hAnsi="Calibri Light"/>
      <w:b/>
      <w:bCs/>
      <w:sz w:val="26"/>
      <w:szCs w:val="26"/>
      <w:lang w:val="sr-Latn-CS" w:eastAsia="sr-Latn-CS"/>
    </w:rPr>
  </w:style>
  <w:style w:type="paragraph" w:customStyle="1" w:styleId="Default">
    <w:name w:val="Default"/>
    <w:rsid w:val="00255B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sr-Cyrl-BA"/>
    </w:rPr>
  </w:style>
  <w:style w:type="paragraph" w:styleId="ListBullet">
    <w:name w:val="List Bullet"/>
    <w:basedOn w:val="Normal"/>
    <w:autoRedefine/>
    <w:semiHidden/>
    <w:unhideWhenUsed/>
    <w:rsid w:val="00255BC2"/>
    <w:pPr>
      <w:spacing w:line="240" w:lineRule="auto"/>
    </w:pPr>
    <w:rPr>
      <w:rFonts w:ascii="Times New Roman" w:eastAsia="Times New Roman" w:hAnsi="Times New Roman"/>
      <w:sz w:val="24"/>
      <w:szCs w:val="24"/>
      <w:lang w:val="sr-Cyrl-CS" w:eastAsia="hr-HR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55BC2"/>
    <w:pPr>
      <w:spacing w:line="240" w:lineRule="auto"/>
      <w:jc w:val="left"/>
    </w:pPr>
    <w:rPr>
      <w:rFonts w:ascii="Times New Roman" w:eastAsia="Times New Roman" w:hAnsi="Times New Roman"/>
      <w:sz w:val="28"/>
      <w:szCs w:val="24"/>
      <w:lang w:val="sr-Cyrl-CS"/>
    </w:rPr>
  </w:style>
  <w:style w:type="character" w:customStyle="1" w:styleId="BodyText3Char">
    <w:name w:val="Body Text 3 Char"/>
    <w:link w:val="BodyText3"/>
    <w:uiPriority w:val="99"/>
    <w:semiHidden/>
    <w:rsid w:val="00255BC2"/>
    <w:rPr>
      <w:rFonts w:ascii="Times New Roman" w:eastAsia="Times New Roman" w:hAnsi="Times New Roman"/>
      <w:sz w:val="28"/>
      <w:szCs w:val="24"/>
      <w:lang w:val="sr-Cyrl-CS" w:eastAsia="en-US"/>
    </w:rPr>
  </w:style>
  <w:style w:type="table" w:styleId="TableGrid">
    <w:name w:val="Table Grid"/>
    <w:basedOn w:val="TableNormal"/>
    <w:uiPriority w:val="59"/>
    <w:rsid w:val="00255BC2"/>
    <w:rPr>
      <w:rFonts w:ascii="Calibri" w:hAnsi="Calibri"/>
      <w:sz w:val="22"/>
      <w:szCs w:val="22"/>
      <w:lang w:val="sr-Cyrl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255BC2"/>
    <w:rPr>
      <w:rFonts w:ascii="Times New Roman" w:eastAsia="Times New Roman" w:hAnsi="Times New Roman"/>
      <w:lang w:val="sr-Latn-CS" w:eastAsia="sr-Latn-C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">
    <w:name w:val="No List1"/>
    <w:next w:val="NoList"/>
    <w:uiPriority w:val="99"/>
    <w:semiHidden/>
    <w:unhideWhenUsed/>
    <w:rsid w:val="00255BC2"/>
  </w:style>
  <w:style w:type="table" w:customStyle="1" w:styleId="TableGrid2">
    <w:name w:val="Table Grid2"/>
    <w:basedOn w:val="TableNormal"/>
    <w:next w:val="TableGrid"/>
    <w:uiPriority w:val="59"/>
    <w:rsid w:val="00255BC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tekst">
    <w:name w:val="body_tekst"/>
    <w:rsid w:val="00255BC2"/>
    <w:pPr>
      <w:keepLines/>
      <w:overflowPunct w:val="0"/>
      <w:autoSpaceDE w:val="0"/>
      <w:autoSpaceDN w:val="0"/>
      <w:adjustRightInd w:val="0"/>
      <w:spacing w:after="56" w:line="180" w:lineRule="exact"/>
      <w:ind w:firstLine="283"/>
      <w:jc w:val="both"/>
      <w:textAlignment w:val="baseline"/>
    </w:pPr>
    <w:rPr>
      <w:rFonts w:ascii="Cir Times_New_Roman" w:eastAsia="Times New Roman" w:hAnsi="Cir Times_New_Roman"/>
      <w:noProof/>
      <w:sz w:val="18"/>
    </w:rPr>
  </w:style>
  <w:style w:type="paragraph" w:customStyle="1" w:styleId="clanc">
    <w:name w:val="clan_c"/>
    <w:rsid w:val="00255BC2"/>
    <w:pPr>
      <w:keepNext/>
      <w:overflowPunct w:val="0"/>
      <w:autoSpaceDE w:val="0"/>
      <w:autoSpaceDN w:val="0"/>
      <w:adjustRightInd w:val="0"/>
      <w:spacing w:before="56" w:after="56"/>
      <w:jc w:val="center"/>
      <w:textAlignment w:val="baseline"/>
    </w:pPr>
    <w:rPr>
      <w:rFonts w:ascii="Cir Times_New_Roman" w:eastAsia="Times New Roman" w:hAnsi="Cir Times_New_Roman"/>
      <w:noProof/>
      <w:sz w:val="18"/>
    </w:rPr>
  </w:style>
  <w:style w:type="paragraph" w:customStyle="1" w:styleId="t-9-8">
    <w:name w:val="t-9-8"/>
    <w:basedOn w:val="Normal"/>
    <w:rsid w:val="00255BC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naslovV">
    <w:name w:val="naslov V"/>
    <w:rsid w:val="00255BC2"/>
    <w:pPr>
      <w:keepNext/>
      <w:overflowPunct w:val="0"/>
      <w:autoSpaceDE w:val="0"/>
      <w:autoSpaceDN w:val="0"/>
      <w:adjustRightInd w:val="0"/>
      <w:spacing w:before="56" w:after="113"/>
      <w:jc w:val="center"/>
      <w:textAlignment w:val="baseline"/>
    </w:pPr>
    <w:rPr>
      <w:rFonts w:ascii="Cir Times_New_Roman" w:eastAsia="Times New Roman" w:hAnsi="Cir Times_New_Roman"/>
      <w:b/>
      <w:noProof/>
      <w:sz w:val="22"/>
    </w:rPr>
  </w:style>
  <w:style w:type="character" w:styleId="CommentReference">
    <w:name w:val="annotation reference"/>
    <w:uiPriority w:val="99"/>
    <w:semiHidden/>
    <w:unhideWhenUsed/>
    <w:rsid w:val="00255B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5BC2"/>
    <w:pPr>
      <w:spacing w:line="240" w:lineRule="auto"/>
      <w:jc w:val="left"/>
    </w:pPr>
    <w:rPr>
      <w:rFonts w:ascii="Times New Roman" w:eastAsia="Times New Roman" w:hAnsi="Times New Roman"/>
      <w:sz w:val="20"/>
      <w:szCs w:val="20"/>
      <w:lang w:val="sr-Latn-CS" w:eastAsia="sr-Latn-CS"/>
    </w:rPr>
  </w:style>
  <w:style w:type="character" w:customStyle="1" w:styleId="CommentTextChar">
    <w:name w:val="Comment Text Char"/>
    <w:link w:val="CommentText"/>
    <w:uiPriority w:val="99"/>
    <w:semiHidden/>
    <w:rsid w:val="00255BC2"/>
    <w:rPr>
      <w:rFonts w:ascii="Times New Roman" w:eastAsia="Times New Roman" w:hAnsi="Times New Roman"/>
      <w:lang w:val="sr-Latn-CS" w:eastAsia="sr-Latn-C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B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55BC2"/>
    <w:rPr>
      <w:rFonts w:ascii="Times New Roman" w:eastAsia="Times New Roman" w:hAnsi="Times New Roman"/>
      <w:b/>
      <w:bCs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6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em\na&#269;elnik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B35F6-C074-4AE2-9984-64438E27D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načelnik_latinica</Template>
  <TotalTime>127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</dc:creator>
  <cp:keywords/>
  <cp:lastModifiedBy>Monika Savić</cp:lastModifiedBy>
  <cp:revision>23</cp:revision>
  <cp:lastPrinted>2025-12-30T07:20:00Z</cp:lastPrinted>
  <dcterms:created xsi:type="dcterms:W3CDTF">2025-12-29T13:46:00Z</dcterms:created>
  <dcterms:modified xsi:type="dcterms:W3CDTF">2026-01-15T12:41:00Z</dcterms:modified>
</cp:coreProperties>
</file>