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150" w:rsidRPr="00E30150" w:rsidRDefault="00E30150" w:rsidP="00E30150">
      <w:pPr>
        <w:jc w:val="center"/>
        <w:rPr>
          <w:rFonts w:ascii="Cambria" w:eastAsia="Times New Roman" w:hAnsi="Cambria"/>
          <w:color w:val="808080" w:themeColor="background1" w:themeShade="80"/>
          <w:sz w:val="20"/>
          <w:szCs w:val="20"/>
          <w:lang w:val="sr-Cyrl-BA"/>
        </w:rPr>
      </w:pPr>
      <w:r w:rsidRPr="00E30150">
        <w:rPr>
          <w:rFonts w:ascii="Cambria" w:eastAsia="Times New Roman" w:hAnsi="Cambria"/>
          <w:color w:val="808080" w:themeColor="background1" w:themeShade="80"/>
          <w:sz w:val="20"/>
          <w:szCs w:val="20"/>
          <w:lang w:val="sr-Cyrl-BA"/>
        </w:rPr>
        <w:t>Карађорђева бр. 18 Теслић   Тел.: +387(0)53/411-500  факс: 053/411-541  www.gradteslic.com</w:t>
      </w:r>
    </w:p>
    <w:p w:rsidR="006B0B1C" w:rsidRDefault="006B0B1C" w:rsidP="00E30150">
      <w:pPr>
        <w:spacing w:line="240" w:lineRule="auto"/>
        <w:rPr>
          <w:rFonts w:ascii="Cambria" w:eastAsia="Times New Roman" w:hAnsi="Cambria"/>
          <w:b/>
          <w:sz w:val="20"/>
          <w:szCs w:val="20"/>
          <w:lang w:val="sr-Cyrl-BA"/>
        </w:rPr>
      </w:pPr>
    </w:p>
    <w:p w:rsidR="006B0B1C" w:rsidRPr="00CF0D57" w:rsidRDefault="008F5A9D" w:rsidP="006B0B1C">
      <w:pPr>
        <w:spacing w:line="240" w:lineRule="auto"/>
        <w:jc w:val="center"/>
        <w:rPr>
          <w:rFonts w:ascii="Cambria" w:eastAsia="Times New Roman" w:hAnsi="Cambria"/>
          <w:b/>
          <w:sz w:val="24"/>
          <w:szCs w:val="24"/>
          <w:lang w:val="sr-Cyrl-BA"/>
        </w:rPr>
      </w:pPr>
      <w:r w:rsidRPr="00CF0D57">
        <w:rPr>
          <w:rFonts w:ascii="Cambria" w:eastAsia="Times New Roman" w:hAnsi="Cambria"/>
          <w:b/>
          <w:sz w:val="24"/>
          <w:szCs w:val="24"/>
          <w:lang w:val="sr-Cyrl-BA"/>
        </w:rPr>
        <w:t>СТРУЧНА СЛУЖБА СКУПШТИНЕ ГРАДА ТЕСЛИЋА</w:t>
      </w:r>
    </w:p>
    <w:p w:rsidR="00CF0D57" w:rsidRDefault="00CF0D57" w:rsidP="00CF0D57">
      <w:pPr>
        <w:rPr>
          <w:lang w:val="sr-Cyrl-BA"/>
        </w:rPr>
      </w:pPr>
    </w:p>
    <w:tbl>
      <w:tblPr>
        <w:tblpPr w:leftFromText="180" w:rightFromText="180" w:vertAnchor="text" w:horzAnchor="margin" w:tblpXSpec="right" w:tblpYSpec="out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1"/>
      </w:tblGrid>
      <w:tr w:rsidR="00CF0D57" w:rsidRPr="009349BB" w:rsidTr="005E6973">
        <w:trPr>
          <w:trHeight w:val="192"/>
        </w:trPr>
        <w:tc>
          <w:tcPr>
            <w:tcW w:w="4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F0D57" w:rsidRPr="009349BB" w:rsidRDefault="00CF0D57" w:rsidP="005E6973">
            <w:pPr>
              <w:rPr>
                <w:rFonts w:ascii="Cambria" w:hAnsi="Cambria"/>
                <w:lang w:val="sr-Cyrl-BA"/>
              </w:rPr>
            </w:pPr>
          </w:p>
        </w:tc>
      </w:tr>
    </w:tbl>
    <w:p w:rsidR="00CF0D57" w:rsidRDefault="00CF0D57" w:rsidP="005E6973">
      <w:pPr>
        <w:rPr>
          <w:rFonts w:ascii="Cambria" w:hAnsi="Cambria"/>
          <w:b/>
          <w:lang w:val="sr-Cyrl-BA"/>
        </w:rPr>
      </w:pPr>
      <w:r>
        <w:rPr>
          <w:rFonts w:ascii="Cambria" w:hAnsi="Cambria"/>
          <w:b/>
          <w:lang w:val="sr-Cyrl-BA"/>
        </w:rPr>
        <w:t>Захтјев за дневну акредитацију (датум)</w:t>
      </w:r>
    </w:p>
    <w:p w:rsidR="00CF0D57" w:rsidRPr="00CF0D57" w:rsidRDefault="00CF0D57" w:rsidP="00CF0D57">
      <w:pPr>
        <w:rPr>
          <w:rFonts w:ascii="Cambria" w:hAnsi="Cambria"/>
          <w:b/>
          <w:lang w:val="sr-Cyrl-BA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CF0D57" w:rsidRPr="00CF0D57" w:rsidTr="004B65BE">
        <w:trPr>
          <w:trHeight w:val="2271"/>
        </w:trPr>
        <w:tc>
          <w:tcPr>
            <w:tcW w:w="10632" w:type="dxa"/>
            <w:shd w:val="clear" w:color="auto" w:fill="auto"/>
          </w:tcPr>
          <w:p w:rsidR="00CF0D57" w:rsidRPr="00CF0D57" w:rsidRDefault="00CF0D57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  <w:tbl>
            <w:tblPr>
              <w:tblW w:w="10386" w:type="dxa"/>
              <w:tblInd w:w="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7813"/>
            </w:tblGrid>
            <w:tr w:rsidR="00CF0D57" w:rsidRPr="00CF0D57" w:rsidTr="004B65BE">
              <w:trPr>
                <w:trHeight w:val="152"/>
              </w:trPr>
              <w:tc>
                <w:tcPr>
                  <w:tcW w:w="2573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CF0D57" w:rsidRPr="00CF0D57" w:rsidRDefault="00CF0D57" w:rsidP="00BE6020">
                  <w:pPr>
                    <w:rPr>
                      <w:rFonts w:ascii="Cambria" w:hAnsi="Cambria"/>
                      <w:b/>
                      <w:sz w:val="20"/>
                      <w:szCs w:val="20"/>
                      <w:lang w:val="sr-Cyrl-BA"/>
                    </w:rPr>
                  </w:pPr>
                  <w:r w:rsidRPr="00CF0D57">
                    <w:rPr>
                      <w:rFonts w:ascii="Cambria" w:hAnsi="Cambria"/>
                      <w:b/>
                      <w:sz w:val="20"/>
                      <w:szCs w:val="20"/>
                      <w:lang w:val="sr-Cyrl-BA"/>
                    </w:rPr>
                    <w:t>МЕДИЈСКА КУЋА</w:t>
                  </w:r>
                </w:p>
              </w:tc>
              <w:tc>
                <w:tcPr>
                  <w:tcW w:w="781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CF0D57" w:rsidRPr="00CF0D57" w:rsidRDefault="00CF0D57" w:rsidP="00BE6020">
                  <w:pPr>
                    <w:rPr>
                      <w:rFonts w:ascii="Cambria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CF0D57" w:rsidRPr="00CF0D57" w:rsidTr="004B65BE">
              <w:trPr>
                <w:trHeight w:val="146"/>
              </w:trPr>
              <w:tc>
                <w:tcPr>
                  <w:tcW w:w="103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CF0D57" w:rsidRPr="00CF0D57" w:rsidRDefault="00CF0D57" w:rsidP="00BE6020">
                  <w:pPr>
                    <w:rPr>
                      <w:rFonts w:ascii="Cambria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CF0D57" w:rsidRPr="00CF0D57" w:rsidTr="004B65BE">
              <w:trPr>
                <w:trHeight w:val="152"/>
              </w:trPr>
              <w:tc>
                <w:tcPr>
                  <w:tcW w:w="2573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CF0D57" w:rsidRPr="00CF0D57" w:rsidRDefault="00CF0D57" w:rsidP="00BE6020">
                  <w:pPr>
                    <w:rPr>
                      <w:rFonts w:ascii="Cambria" w:hAnsi="Cambria"/>
                      <w:b/>
                      <w:sz w:val="20"/>
                      <w:szCs w:val="20"/>
                      <w:lang w:val="sr-Cyrl-BA"/>
                    </w:rPr>
                  </w:pPr>
                  <w:r w:rsidRPr="00CF0D57">
                    <w:rPr>
                      <w:rFonts w:ascii="Cambria" w:hAnsi="Cambria"/>
                      <w:b/>
                      <w:sz w:val="20"/>
                      <w:szCs w:val="20"/>
                      <w:lang w:val="sr-Cyrl-BA"/>
                    </w:rPr>
                    <w:t>ГЛАВНИ УРЕДНИК</w:t>
                  </w:r>
                </w:p>
              </w:tc>
              <w:tc>
                <w:tcPr>
                  <w:tcW w:w="781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CF0D57" w:rsidRPr="00CF0D57" w:rsidRDefault="00CF0D57" w:rsidP="00BE6020">
                  <w:pPr>
                    <w:rPr>
                      <w:rFonts w:ascii="Cambria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CF0D57" w:rsidRPr="00CF0D57" w:rsidTr="004B65BE">
              <w:trPr>
                <w:trHeight w:val="152"/>
              </w:trPr>
              <w:tc>
                <w:tcPr>
                  <w:tcW w:w="103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CF0D57" w:rsidRPr="00CF0D57" w:rsidRDefault="00CF0D57" w:rsidP="00BE6020">
                  <w:pPr>
                    <w:rPr>
                      <w:rFonts w:ascii="Cambria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CF0D57" w:rsidRPr="00CF0D57" w:rsidTr="004B65BE">
              <w:trPr>
                <w:trHeight w:val="146"/>
              </w:trPr>
              <w:tc>
                <w:tcPr>
                  <w:tcW w:w="2573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CF0D57" w:rsidRPr="00CF0D57" w:rsidRDefault="00CF0D57" w:rsidP="00BE6020">
                  <w:pPr>
                    <w:rPr>
                      <w:rFonts w:ascii="Cambria" w:hAnsi="Cambria"/>
                      <w:b/>
                      <w:sz w:val="20"/>
                      <w:szCs w:val="20"/>
                      <w:lang w:val="sr-Cyrl-BA"/>
                    </w:rPr>
                  </w:pPr>
                  <w:r w:rsidRPr="00CF0D57">
                    <w:rPr>
                      <w:rFonts w:ascii="Cambria" w:hAnsi="Cambria"/>
                      <w:b/>
                      <w:sz w:val="20"/>
                      <w:szCs w:val="20"/>
                      <w:lang w:val="sr-Cyrl-BA"/>
                    </w:rPr>
                    <w:t>ТЕЛ</w:t>
                  </w:r>
                  <w:r w:rsidRPr="00CF0D57">
                    <w:rPr>
                      <w:rFonts w:ascii="Cambria" w:hAnsi="Cambria"/>
                      <w:b/>
                      <w:sz w:val="20"/>
                      <w:szCs w:val="20"/>
                      <w:lang w:val="sr-Latn-RS"/>
                    </w:rPr>
                    <w:t>E</w:t>
                  </w:r>
                  <w:r w:rsidRPr="00CF0D57">
                    <w:rPr>
                      <w:rFonts w:ascii="Cambria" w:hAnsi="Cambria"/>
                      <w:b/>
                      <w:sz w:val="20"/>
                      <w:szCs w:val="20"/>
                      <w:lang w:val="sr-Cyrl-RS"/>
                    </w:rPr>
                    <w:t>ФОН</w:t>
                  </w:r>
                </w:p>
              </w:tc>
              <w:tc>
                <w:tcPr>
                  <w:tcW w:w="781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CF0D57" w:rsidRPr="00CF0D57" w:rsidRDefault="00CF0D57" w:rsidP="00BE6020">
                  <w:pPr>
                    <w:rPr>
                      <w:rFonts w:ascii="Cambria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CF0D57" w:rsidRPr="00CF0D57" w:rsidTr="004B65BE">
              <w:trPr>
                <w:trHeight w:val="152"/>
              </w:trPr>
              <w:tc>
                <w:tcPr>
                  <w:tcW w:w="103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CF0D57" w:rsidRPr="00CF0D57" w:rsidRDefault="00CF0D57" w:rsidP="00BE6020">
                  <w:pPr>
                    <w:rPr>
                      <w:rFonts w:ascii="Cambria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  <w:tr w:rsidR="00CF0D57" w:rsidRPr="00CF0D57" w:rsidTr="004B65BE">
              <w:trPr>
                <w:trHeight w:val="152"/>
              </w:trPr>
              <w:tc>
                <w:tcPr>
                  <w:tcW w:w="2573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:rsidR="00CF0D57" w:rsidRPr="00CF0D57" w:rsidRDefault="00CF0D57" w:rsidP="00BE6020">
                  <w:pPr>
                    <w:rPr>
                      <w:rFonts w:ascii="Cambria" w:hAnsi="Cambria"/>
                      <w:b/>
                      <w:sz w:val="20"/>
                      <w:szCs w:val="20"/>
                      <w:lang w:val="sr-Latn-BA"/>
                    </w:rPr>
                  </w:pPr>
                  <w:r w:rsidRPr="00CF0D57">
                    <w:rPr>
                      <w:rFonts w:ascii="Cambria" w:hAnsi="Cambria"/>
                      <w:b/>
                      <w:sz w:val="20"/>
                      <w:szCs w:val="20"/>
                      <w:lang w:val="sr-Cyrl-BA"/>
                    </w:rPr>
                    <w:t>Е-</w:t>
                  </w:r>
                  <w:r w:rsidRPr="00CF0D57">
                    <w:rPr>
                      <w:rFonts w:ascii="Cambria" w:hAnsi="Cambria"/>
                      <w:b/>
                      <w:sz w:val="20"/>
                      <w:szCs w:val="20"/>
                      <w:lang w:val="sr-Latn-BA"/>
                    </w:rPr>
                    <w:t>mail</w:t>
                  </w:r>
                </w:p>
              </w:tc>
              <w:tc>
                <w:tcPr>
                  <w:tcW w:w="781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CF0D57" w:rsidRPr="00CF0D57" w:rsidRDefault="00CF0D57" w:rsidP="00BE6020">
                  <w:pPr>
                    <w:rPr>
                      <w:rFonts w:ascii="Cambria" w:hAnsi="Cambria"/>
                      <w:sz w:val="20"/>
                      <w:szCs w:val="20"/>
                      <w:lang w:val="sr-Cyrl-BA"/>
                    </w:rPr>
                  </w:pPr>
                </w:p>
              </w:tc>
            </w:tr>
          </w:tbl>
          <w:p w:rsidR="00CF0D57" w:rsidRPr="00CF0D57" w:rsidRDefault="00CF0D57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</w:tr>
    </w:tbl>
    <w:p w:rsidR="00CF0D57" w:rsidRPr="00CF0D57" w:rsidRDefault="00CF0D57" w:rsidP="00CF0D57">
      <w:pPr>
        <w:ind w:firstLine="1890"/>
        <w:rPr>
          <w:rFonts w:ascii="Cambria" w:hAnsi="Cambria"/>
          <w:sz w:val="20"/>
          <w:szCs w:val="20"/>
          <w:lang w:val="sr-Cyrl-BA"/>
        </w:rPr>
      </w:pPr>
    </w:p>
    <w:p w:rsidR="00CF0D57" w:rsidRPr="00CF0D57" w:rsidRDefault="00CF0D57" w:rsidP="00A80A7D">
      <w:pPr>
        <w:jc w:val="left"/>
        <w:rPr>
          <w:rFonts w:ascii="Cambria" w:hAnsi="Cambria"/>
          <w:b/>
          <w:sz w:val="20"/>
          <w:szCs w:val="20"/>
          <w:lang w:val="sr-Cyrl-BA"/>
        </w:rPr>
      </w:pPr>
      <w:r w:rsidRPr="00CF0D57">
        <w:rPr>
          <w:rFonts w:ascii="Cambria" w:hAnsi="Cambria"/>
          <w:b/>
          <w:sz w:val="20"/>
          <w:szCs w:val="20"/>
          <w:lang w:val="sr-Cyrl-BA"/>
        </w:rPr>
        <w:t>Дневна акредитација за</w:t>
      </w:r>
    </w:p>
    <w:p w:rsidR="00CF0D57" w:rsidRPr="00CF0D57" w:rsidRDefault="00CF0D57" w:rsidP="00CF0D57">
      <w:pPr>
        <w:rPr>
          <w:rFonts w:ascii="Cambria" w:hAnsi="Cambria"/>
          <w:b/>
          <w:sz w:val="20"/>
          <w:szCs w:val="20"/>
          <w:lang w:val="sr-Cyrl-BA"/>
        </w:rPr>
      </w:pPr>
    </w:p>
    <w:tbl>
      <w:tblPr>
        <w:tblW w:w="1065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6"/>
        <w:gridCol w:w="1705"/>
        <w:gridCol w:w="1705"/>
        <w:gridCol w:w="1847"/>
        <w:gridCol w:w="1421"/>
        <w:gridCol w:w="2274"/>
      </w:tblGrid>
      <w:tr w:rsidR="00A80A7D" w:rsidRPr="00CF0D57" w:rsidTr="009B152C">
        <w:trPr>
          <w:trHeight w:val="968"/>
        </w:trPr>
        <w:tc>
          <w:tcPr>
            <w:tcW w:w="1706" w:type="dxa"/>
            <w:shd w:val="clear" w:color="auto" w:fill="auto"/>
            <w:vAlign w:val="center"/>
          </w:tcPr>
          <w:p w:rsidR="00A80A7D" w:rsidRPr="00CF0D57" w:rsidRDefault="00A80A7D" w:rsidP="00BE6020">
            <w:pPr>
              <w:jc w:val="center"/>
              <w:rPr>
                <w:rFonts w:ascii="Cambria" w:hAnsi="Cambria"/>
                <w:b/>
                <w:sz w:val="20"/>
                <w:szCs w:val="20"/>
                <w:lang w:val="sr-Cyrl-BA"/>
              </w:rPr>
            </w:pPr>
            <w:r w:rsidRPr="00CF0D57">
              <w:rPr>
                <w:rFonts w:ascii="Cambria" w:hAnsi="Cambria"/>
                <w:b/>
                <w:sz w:val="20"/>
                <w:szCs w:val="20"/>
                <w:lang w:val="sr-Cyrl-BA"/>
              </w:rPr>
              <w:t>Име</w:t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A80A7D" w:rsidRPr="00CF0D57" w:rsidRDefault="00A80A7D" w:rsidP="00BE6020">
            <w:pPr>
              <w:jc w:val="center"/>
              <w:rPr>
                <w:rFonts w:ascii="Cambria" w:hAnsi="Cambria"/>
                <w:b/>
                <w:sz w:val="20"/>
                <w:szCs w:val="20"/>
                <w:lang w:val="sr-Cyrl-BA"/>
              </w:rPr>
            </w:pPr>
            <w:r w:rsidRPr="00CF0D57">
              <w:rPr>
                <w:rFonts w:ascii="Cambria" w:hAnsi="Cambria"/>
                <w:b/>
                <w:sz w:val="20"/>
                <w:szCs w:val="20"/>
                <w:lang w:val="sr-Cyrl-BA"/>
              </w:rPr>
              <w:t>Презиме</w:t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A80A7D" w:rsidRPr="00CF0D57" w:rsidRDefault="00A80A7D" w:rsidP="00BE6020">
            <w:pPr>
              <w:jc w:val="center"/>
              <w:rPr>
                <w:rFonts w:ascii="Cambria" w:hAnsi="Cambria"/>
                <w:b/>
                <w:sz w:val="20"/>
                <w:szCs w:val="20"/>
                <w:lang w:val="sr-Cyrl-BA"/>
              </w:rPr>
            </w:pPr>
            <w:r w:rsidRPr="00CF0D57">
              <w:rPr>
                <w:rFonts w:ascii="Cambria" w:hAnsi="Cambria"/>
                <w:b/>
                <w:sz w:val="20"/>
                <w:szCs w:val="20"/>
                <w:lang w:val="sr-Cyrl-BA"/>
              </w:rPr>
              <w:t>Име оца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A80A7D" w:rsidRPr="00CF0D57" w:rsidRDefault="00A80A7D" w:rsidP="00BE6020">
            <w:pPr>
              <w:jc w:val="center"/>
              <w:rPr>
                <w:rFonts w:ascii="Cambria" w:hAnsi="Cambria"/>
                <w:b/>
                <w:sz w:val="20"/>
                <w:szCs w:val="20"/>
                <w:lang w:val="sr-Cyrl-BA"/>
              </w:rPr>
            </w:pPr>
            <w:r w:rsidRPr="00CF0D57">
              <w:rPr>
                <w:rFonts w:ascii="Cambria" w:hAnsi="Cambria"/>
                <w:b/>
                <w:sz w:val="20"/>
                <w:szCs w:val="20"/>
                <w:lang w:val="sr-Cyrl-BA"/>
              </w:rPr>
              <w:t>Новинар, сниматељ, фото-репортер или техничар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A80A7D" w:rsidRPr="00CF0D57" w:rsidRDefault="00A80A7D" w:rsidP="00BE6020">
            <w:pPr>
              <w:jc w:val="center"/>
              <w:rPr>
                <w:rFonts w:ascii="Cambria" w:hAnsi="Cambria"/>
                <w:b/>
                <w:sz w:val="20"/>
                <w:szCs w:val="20"/>
                <w:lang w:val="sr-Cyrl-BA"/>
              </w:rPr>
            </w:pPr>
            <w:r w:rsidRPr="00CF0D57">
              <w:rPr>
                <w:rFonts w:ascii="Cambria" w:hAnsi="Cambria"/>
                <w:b/>
                <w:sz w:val="20"/>
                <w:szCs w:val="20"/>
                <w:lang w:val="sr-Cyrl-BA"/>
              </w:rPr>
              <w:t>Датум рођења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A80A7D" w:rsidRPr="00CF0D57" w:rsidRDefault="00A80A7D" w:rsidP="00BE6020">
            <w:pPr>
              <w:jc w:val="center"/>
              <w:rPr>
                <w:rFonts w:ascii="Cambria" w:hAnsi="Cambria"/>
                <w:b/>
                <w:sz w:val="20"/>
                <w:szCs w:val="20"/>
                <w:lang w:val="sr-Cyrl-BA"/>
              </w:rPr>
            </w:pPr>
            <w:r w:rsidRPr="00CF0D57">
              <w:rPr>
                <w:rFonts w:ascii="Cambria" w:hAnsi="Cambria"/>
                <w:b/>
                <w:sz w:val="20"/>
                <w:szCs w:val="20"/>
                <w:lang w:val="sr-Cyrl-BA"/>
              </w:rPr>
              <w:t>Број мобилног телефона</w:t>
            </w:r>
          </w:p>
          <w:p w:rsidR="00A80A7D" w:rsidRPr="00CF0D57" w:rsidRDefault="00A80A7D" w:rsidP="00BE6020">
            <w:pPr>
              <w:jc w:val="center"/>
              <w:rPr>
                <w:rFonts w:ascii="Cambria" w:hAnsi="Cambria"/>
                <w:b/>
                <w:sz w:val="20"/>
                <w:szCs w:val="20"/>
                <w:lang w:val="sr-Cyrl-BA"/>
              </w:rPr>
            </w:pPr>
            <w:r w:rsidRPr="00CF0D57">
              <w:rPr>
                <w:rFonts w:ascii="Cambria" w:hAnsi="Cambria"/>
                <w:b/>
                <w:sz w:val="20"/>
                <w:szCs w:val="20"/>
                <w:lang w:val="sr-Cyrl-BA"/>
              </w:rPr>
              <w:t>(само за новинаре)</w:t>
            </w:r>
          </w:p>
        </w:tc>
      </w:tr>
      <w:tr w:rsidR="00A80A7D" w:rsidRPr="00CF0D57" w:rsidTr="009B152C">
        <w:trPr>
          <w:trHeight w:val="228"/>
        </w:trPr>
        <w:tc>
          <w:tcPr>
            <w:tcW w:w="1706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705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705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847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421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2274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</w:tr>
      <w:tr w:rsidR="00A80A7D" w:rsidRPr="00CF0D57" w:rsidTr="009B152C">
        <w:trPr>
          <w:trHeight w:val="242"/>
        </w:trPr>
        <w:tc>
          <w:tcPr>
            <w:tcW w:w="1706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705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705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847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421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2274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</w:tr>
      <w:tr w:rsidR="00A80A7D" w:rsidRPr="00CF0D57" w:rsidTr="009B152C">
        <w:trPr>
          <w:trHeight w:val="242"/>
        </w:trPr>
        <w:tc>
          <w:tcPr>
            <w:tcW w:w="1706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705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705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847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421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2274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</w:tr>
      <w:tr w:rsidR="00A80A7D" w:rsidRPr="00CF0D57" w:rsidTr="009B152C">
        <w:trPr>
          <w:trHeight w:val="228"/>
        </w:trPr>
        <w:tc>
          <w:tcPr>
            <w:tcW w:w="1706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705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705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847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421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2274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</w:tr>
      <w:tr w:rsidR="00A80A7D" w:rsidRPr="00CF0D57" w:rsidTr="009B152C">
        <w:trPr>
          <w:trHeight w:val="228"/>
        </w:trPr>
        <w:tc>
          <w:tcPr>
            <w:tcW w:w="1706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705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705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847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1421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  <w:tc>
          <w:tcPr>
            <w:tcW w:w="2274" w:type="dxa"/>
            <w:shd w:val="clear" w:color="auto" w:fill="auto"/>
          </w:tcPr>
          <w:p w:rsidR="00A80A7D" w:rsidRPr="00CF0D57" w:rsidRDefault="00A80A7D" w:rsidP="00BE6020">
            <w:pPr>
              <w:rPr>
                <w:rFonts w:ascii="Cambria" w:hAnsi="Cambria"/>
                <w:sz w:val="20"/>
                <w:szCs w:val="20"/>
                <w:lang w:val="sr-Cyrl-BA"/>
              </w:rPr>
            </w:pPr>
          </w:p>
        </w:tc>
      </w:tr>
    </w:tbl>
    <w:p w:rsidR="00CF0D57" w:rsidRPr="00CF0D57" w:rsidRDefault="00CF0D57" w:rsidP="00CF0D57">
      <w:pPr>
        <w:rPr>
          <w:rFonts w:ascii="Cambria" w:hAnsi="Cambria"/>
          <w:b/>
          <w:sz w:val="20"/>
          <w:szCs w:val="20"/>
          <w:lang w:val="ru-RU"/>
        </w:rPr>
      </w:pPr>
    </w:p>
    <w:p w:rsidR="00EC5386" w:rsidRPr="009B152C" w:rsidRDefault="009E0C7F" w:rsidP="00CF0D57">
      <w:pPr>
        <w:rPr>
          <w:rFonts w:ascii="Cambria" w:hAnsi="Cambria"/>
          <w:b/>
          <w:sz w:val="20"/>
          <w:szCs w:val="20"/>
          <w:lang w:val="sr-Cyrl-BA"/>
        </w:rPr>
      </w:pPr>
      <w:r>
        <w:rPr>
          <w:rFonts w:ascii="Cambria" w:hAnsi="Cambria"/>
          <w:b/>
          <w:sz w:val="20"/>
          <w:szCs w:val="20"/>
          <w:lang w:val="sr-Cyrl-BA"/>
        </w:rPr>
        <w:t>Сврха доласка у Скупштину града Теслића</w:t>
      </w:r>
    </w:p>
    <w:p w:rsidR="00CF0D57" w:rsidRPr="004B65BE" w:rsidRDefault="006A2E08" w:rsidP="004B65BE">
      <w:pPr>
        <w:shd w:val="clear" w:color="auto" w:fill="FFFFFF" w:themeFill="background1"/>
        <w:ind w:left="2610" w:hanging="2700"/>
        <w:rPr>
          <w:rFonts w:ascii="Cambria" w:hAnsi="Cambria"/>
          <w:sz w:val="20"/>
          <w:szCs w:val="20"/>
          <w:lang w:val="sr-Cyrl-BA"/>
        </w:rPr>
      </w:pPr>
      <w:sdt>
        <w:sdtPr>
          <w:rPr>
            <w:rFonts w:ascii="Cambria" w:hAnsi="Cambria"/>
            <w:sz w:val="20"/>
            <w:szCs w:val="20"/>
            <w:lang w:val="sr-Cyrl-BA"/>
          </w:rPr>
          <w:id w:val="420452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65BE">
            <w:rPr>
              <w:rFonts w:ascii="MS Gothic" w:eastAsia="MS Gothic" w:hAnsi="MS Gothic" w:hint="eastAsia"/>
              <w:sz w:val="20"/>
              <w:szCs w:val="20"/>
              <w:lang w:val="sr-Cyrl-BA"/>
            </w:rPr>
            <w:t>☐</w:t>
          </w:r>
        </w:sdtContent>
      </w:sdt>
      <w:r w:rsidR="004B65BE">
        <w:rPr>
          <w:rFonts w:ascii="Cambria" w:hAnsi="Cambria"/>
          <w:sz w:val="20"/>
          <w:szCs w:val="20"/>
          <w:lang w:val="sr-Cyrl-BA"/>
        </w:rPr>
        <w:t xml:space="preserve">  </w:t>
      </w:r>
      <w:r w:rsidR="009E0C7F" w:rsidRPr="004B65BE">
        <w:rPr>
          <w:rFonts w:ascii="Cambria" w:hAnsi="Cambria"/>
          <w:sz w:val="20"/>
          <w:szCs w:val="20"/>
          <w:lang w:val="sr-Cyrl-BA"/>
        </w:rPr>
        <w:t>Праћење сједнице  С</w:t>
      </w:r>
      <w:r w:rsidR="00CF0D57" w:rsidRPr="004B65BE">
        <w:rPr>
          <w:rFonts w:ascii="Cambria" w:hAnsi="Cambria"/>
          <w:sz w:val="20"/>
          <w:szCs w:val="20"/>
          <w:lang w:val="sr-Cyrl-BA"/>
        </w:rPr>
        <w:t>купштине</w:t>
      </w:r>
      <w:r w:rsidR="009E0C7F" w:rsidRPr="004B65BE">
        <w:rPr>
          <w:rFonts w:ascii="Cambria" w:hAnsi="Cambria"/>
          <w:sz w:val="20"/>
          <w:szCs w:val="20"/>
          <w:lang w:val="sr-Cyrl-BA"/>
        </w:rPr>
        <w:t xml:space="preserve"> </w:t>
      </w:r>
    </w:p>
    <w:p w:rsidR="00CF0D57" w:rsidRPr="004B65BE" w:rsidRDefault="006A2E08" w:rsidP="004B65BE">
      <w:pPr>
        <w:shd w:val="clear" w:color="auto" w:fill="FFFFFF" w:themeFill="background1"/>
        <w:ind w:left="2610" w:hanging="2700"/>
        <w:rPr>
          <w:rFonts w:ascii="Cambria" w:hAnsi="Cambria"/>
          <w:sz w:val="20"/>
          <w:szCs w:val="20"/>
          <w:lang w:val="sr-Cyrl-BA"/>
        </w:rPr>
      </w:pPr>
      <w:sdt>
        <w:sdtPr>
          <w:rPr>
            <w:rFonts w:ascii="Cambria" w:hAnsi="Cambria"/>
            <w:sz w:val="20"/>
            <w:szCs w:val="20"/>
            <w:lang w:val="sr-Cyrl-BA"/>
          </w:rPr>
          <w:id w:val="-1353249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1071">
            <w:rPr>
              <w:rFonts w:ascii="MS Gothic" w:eastAsia="MS Gothic" w:hAnsi="MS Gothic" w:hint="eastAsia"/>
              <w:sz w:val="20"/>
              <w:szCs w:val="20"/>
              <w:lang w:val="sr-Cyrl-BA"/>
            </w:rPr>
            <w:t>☐</w:t>
          </w:r>
        </w:sdtContent>
      </w:sdt>
      <w:r w:rsidR="004B65BE">
        <w:rPr>
          <w:rFonts w:ascii="Cambria" w:hAnsi="Cambria"/>
          <w:sz w:val="20"/>
          <w:szCs w:val="20"/>
          <w:lang w:val="sr-Cyrl-BA"/>
        </w:rPr>
        <w:t xml:space="preserve">  </w:t>
      </w:r>
      <w:r w:rsidR="00CF0D57" w:rsidRPr="004B65BE">
        <w:rPr>
          <w:rFonts w:ascii="Cambria" w:hAnsi="Cambria"/>
          <w:sz w:val="20"/>
          <w:szCs w:val="20"/>
          <w:lang w:val="sr-Cyrl-BA"/>
        </w:rPr>
        <w:t>Праћење сједнице радног тијела</w:t>
      </w:r>
    </w:p>
    <w:p w:rsidR="00CF0D57" w:rsidRDefault="006A2E08" w:rsidP="004B65BE">
      <w:pPr>
        <w:shd w:val="clear" w:color="auto" w:fill="FFFFFF" w:themeFill="background1"/>
        <w:ind w:left="2610" w:hanging="2700"/>
        <w:rPr>
          <w:rFonts w:ascii="Cambria" w:hAnsi="Cambria"/>
          <w:sz w:val="20"/>
          <w:szCs w:val="20"/>
          <w:lang w:val="sr-Cyrl-BA"/>
        </w:rPr>
      </w:pPr>
      <w:sdt>
        <w:sdtPr>
          <w:rPr>
            <w:rFonts w:ascii="Cambria" w:hAnsi="Cambria"/>
            <w:sz w:val="20"/>
            <w:szCs w:val="20"/>
            <w:lang w:val="sr-Cyrl-BA"/>
          </w:rPr>
          <w:id w:val="-1123461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65BE">
            <w:rPr>
              <w:rFonts w:ascii="MS Gothic" w:eastAsia="MS Gothic" w:hAnsi="MS Gothic" w:hint="eastAsia"/>
              <w:sz w:val="20"/>
              <w:szCs w:val="20"/>
              <w:lang w:val="sr-Cyrl-BA"/>
            </w:rPr>
            <w:t>☐</w:t>
          </w:r>
        </w:sdtContent>
      </w:sdt>
      <w:r w:rsidR="004B65BE">
        <w:rPr>
          <w:rFonts w:ascii="Cambria" w:hAnsi="Cambria"/>
          <w:sz w:val="20"/>
          <w:szCs w:val="20"/>
          <w:lang w:val="sr-Cyrl-BA"/>
        </w:rPr>
        <w:t xml:space="preserve">  </w:t>
      </w:r>
      <w:r w:rsidR="00CF0D57" w:rsidRPr="004B65BE">
        <w:rPr>
          <w:rFonts w:ascii="Cambria" w:hAnsi="Cambria"/>
          <w:sz w:val="20"/>
          <w:szCs w:val="20"/>
          <w:lang w:val="sr-Cyrl-BA"/>
        </w:rPr>
        <w:t>Инте</w:t>
      </w:r>
      <w:r w:rsidR="007D3607">
        <w:rPr>
          <w:rFonts w:ascii="Cambria" w:hAnsi="Cambria"/>
          <w:sz w:val="20"/>
          <w:szCs w:val="20"/>
          <w:lang w:val="sr-Cyrl-BA"/>
        </w:rPr>
        <w:t>рвју (изјава) одборника</w:t>
      </w:r>
    </w:p>
    <w:p w:rsidR="00591071" w:rsidRDefault="006A2E08" w:rsidP="004B65BE">
      <w:pPr>
        <w:shd w:val="clear" w:color="auto" w:fill="FFFFFF" w:themeFill="background1"/>
        <w:ind w:left="2610" w:hanging="2700"/>
        <w:rPr>
          <w:rFonts w:ascii="Cambria" w:hAnsi="Cambria"/>
          <w:sz w:val="20"/>
          <w:szCs w:val="20"/>
          <w:lang w:val="sr-Cyrl-BA"/>
        </w:rPr>
      </w:pPr>
      <w:sdt>
        <w:sdtPr>
          <w:rPr>
            <w:rFonts w:ascii="Cambria" w:hAnsi="Cambria"/>
            <w:sz w:val="20"/>
            <w:szCs w:val="20"/>
            <w:lang w:val="sr-Cyrl-BA"/>
          </w:rPr>
          <w:id w:val="-172890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07">
            <w:rPr>
              <w:rFonts w:ascii="MS Gothic" w:eastAsia="MS Gothic" w:hAnsi="MS Gothic" w:hint="eastAsia"/>
              <w:sz w:val="20"/>
              <w:szCs w:val="20"/>
              <w:lang w:val="sr-Cyrl-BA"/>
            </w:rPr>
            <w:t>☐</w:t>
          </w:r>
        </w:sdtContent>
      </w:sdt>
      <w:r w:rsidR="00591071">
        <w:rPr>
          <w:rFonts w:ascii="Cambria" w:hAnsi="Cambria"/>
          <w:sz w:val="20"/>
          <w:szCs w:val="20"/>
          <w:lang w:val="sr-Cyrl-BA"/>
        </w:rPr>
        <w:t xml:space="preserve">  Интервју са градоначелником</w:t>
      </w:r>
    </w:p>
    <w:p w:rsidR="007D3607" w:rsidRPr="004B65BE" w:rsidRDefault="006A2E08" w:rsidP="004B65BE">
      <w:pPr>
        <w:shd w:val="clear" w:color="auto" w:fill="FFFFFF" w:themeFill="background1"/>
        <w:ind w:left="2610" w:hanging="2700"/>
        <w:rPr>
          <w:rFonts w:ascii="Cambria" w:hAnsi="Cambria"/>
          <w:sz w:val="20"/>
          <w:szCs w:val="20"/>
          <w:lang w:val="sr-Cyrl-BA"/>
        </w:rPr>
      </w:pPr>
      <w:sdt>
        <w:sdtPr>
          <w:rPr>
            <w:rFonts w:ascii="Cambria" w:hAnsi="Cambria"/>
            <w:sz w:val="20"/>
            <w:szCs w:val="20"/>
            <w:lang w:val="sr-Cyrl-BA"/>
          </w:rPr>
          <w:id w:val="811225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1071">
            <w:rPr>
              <w:rFonts w:ascii="MS Gothic" w:eastAsia="MS Gothic" w:hAnsi="MS Gothic" w:hint="eastAsia"/>
              <w:sz w:val="20"/>
              <w:szCs w:val="20"/>
              <w:lang w:val="sr-Cyrl-BA"/>
            </w:rPr>
            <w:t>☐</w:t>
          </w:r>
        </w:sdtContent>
      </w:sdt>
      <w:r w:rsidR="00591071">
        <w:rPr>
          <w:rFonts w:ascii="Cambria" w:hAnsi="Cambria"/>
          <w:sz w:val="20"/>
          <w:szCs w:val="20"/>
          <w:lang w:val="sr-Cyrl-BA"/>
        </w:rPr>
        <w:t xml:space="preserve">  Интервју са </w:t>
      </w:r>
      <w:r w:rsidR="007D3607">
        <w:rPr>
          <w:rFonts w:ascii="Cambria" w:hAnsi="Cambria"/>
          <w:sz w:val="20"/>
          <w:szCs w:val="20"/>
          <w:lang w:val="sr-Cyrl-BA"/>
        </w:rPr>
        <w:t>начелником Одјељења</w:t>
      </w:r>
    </w:p>
    <w:p w:rsidR="00CF0D57" w:rsidRPr="004B65BE" w:rsidRDefault="006A2E08" w:rsidP="004B65BE">
      <w:pPr>
        <w:shd w:val="clear" w:color="auto" w:fill="FFFFFF" w:themeFill="background1"/>
        <w:ind w:left="2610" w:hanging="2700"/>
        <w:rPr>
          <w:rFonts w:ascii="Cambria" w:hAnsi="Cambria"/>
          <w:b/>
          <w:sz w:val="20"/>
          <w:szCs w:val="20"/>
          <w:lang w:val="sr-Cyrl-BA"/>
        </w:rPr>
      </w:pPr>
      <w:sdt>
        <w:sdtPr>
          <w:rPr>
            <w:rFonts w:ascii="Cambria" w:hAnsi="Cambria"/>
            <w:sz w:val="20"/>
            <w:szCs w:val="20"/>
            <w:lang w:val="sr-Cyrl-BA"/>
          </w:rPr>
          <w:id w:val="-967127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1071">
            <w:rPr>
              <w:rFonts w:ascii="MS Gothic" w:eastAsia="MS Gothic" w:hAnsi="MS Gothic" w:hint="eastAsia"/>
              <w:sz w:val="20"/>
              <w:szCs w:val="20"/>
              <w:lang w:val="sr-Cyrl-BA"/>
            </w:rPr>
            <w:t>☐</w:t>
          </w:r>
        </w:sdtContent>
      </w:sdt>
      <w:r w:rsidR="004B65BE">
        <w:rPr>
          <w:rFonts w:ascii="Cambria" w:hAnsi="Cambria"/>
          <w:sz w:val="20"/>
          <w:szCs w:val="20"/>
          <w:lang w:val="sr-Cyrl-BA"/>
        </w:rPr>
        <w:t xml:space="preserve">  </w:t>
      </w:r>
      <w:r w:rsidR="00CF0D57" w:rsidRPr="004B65BE">
        <w:rPr>
          <w:rFonts w:ascii="Cambria" w:hAnsi="Cambria"/>
          <w:sz w:val="20"/>
          <w:szCs w:val="20"/>
          <w:lang w:val="sr-Cyrl-BA"/>
        </w:rPr>
        <w:t>Конференција за медије</w:t>
      </w:r>
    </w:p>
    <w:p w:rsidR="00CF0D57" w:rsidRPr="004B65BE" w:rsidRDefault="006A2E08" w:rsidP="004B65BE">
      <w:pPr>
        <w:shd w:val="clear" w:color="auto" w:fill="FFFFFF" w:themeFill="background1"/>
        <w:ind w:left="2610" w:hanging="2700"/>
        <w:rPr>
          <w:rFonts w:ascii="Cambria" w:hAnsi="Cambria"/>
          <w:sz w:val="20"/>
          <w:szCs w:val="20"/>
          <w:lang w:val="sr-Cyrl-BA"/>
        </w:rPr>
      </w:pPr>
      <w:sdt>
        <w:sdtPr>
          <w:rPr>
            <w:rFonts w:ascii="Cambria" w:hAnsi="Cambria"/>
            <w:sz w:val="20"/>
            <w:szCs w:val="20"/>
            <w:lang w:val="sr-Cyrl-BA"/>
          </w:rPr>
          <w:id w:val="772829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1071">
            <w:rPr>
              <w:rFonts w:ascii="MS Gothic" w:eastAsia="MS Gothic" w:hAnsi="MS Gothic" w:hint="eastAsia"/>
              <w:sz w:val="20"/>
              <w:szCs w:val="20"/>
              <w:lang w:val="sr-Cyrl-BA"/>
            </w:rPr>
            <w:t>☐</w:t>
          </w:r>
        </w:sdtContent>
      </w:sdt>
      <w:r w:rsidR="004B65BE">
        <w:rPr>
          <w:rFonts w:ascii="Cambria" w:hAnsi="Cambria"/>
          <w:sz w:val="20"/>
          <w:szCs w:val="20"/>
          <w:lang w:val="sr-Cyrl-BA"/>
        </w:rPr>
        <w:t xml:space="preserve">  </w:t>
      </w:r>
      <w:r w:rsidR="00CF0D57" w:rsidRPr="004B65BE">
        <w:rPr>
          <w:rFonts w:ascii="Cambria" w:hAnsi="Cambria"/>
          <w:sz w:val="20"/>
          <w:szCs w:val="20"/>
          <w:lang w:val="sr-Cyrl-BA"/>
        </w:rPr>
        <w:t>С</w:t>
      </w:r>
      <w:r w:rsidR="00591071">
        <w:rPr>
          <w:rFonts w:ascii="Cambria" w:hAnsi="Cambria"/>
          <w:sz w:val="20"/>
          <w:szCs w:val="20"/>
          <w:lang w:val="sr-Cyrl-BA"/>
        </w:rPr>
        <w:t xml:space="preserve">нимање (фотографисање) </w:t>
      </w:r>
    </w:p>
    <w:p w:rsidR="00CF0D57" w:rsidRPr="004B65BE" w:rsidRDefault="00CF0D57" w:rsidP="004B65BE">
      <w:pPr>
        <w:shd w:val="clear" w:color="auto" w:fill="FFFFFF" w:themeFill="background1"/>
        <w:ind w:left="2610" w:hanging="2700"/>
        <w:rPr>
          <w:rFonts w:ascii="Cambria" w:hAnsi="Cambria"/>
          <w:sz w:val="20"/>
          <w:szCs w:val="20"/>
          <w:lang w:val="ru-RU"/>
        </w:rPr>
      </w:pPr>
      <w:r w:rsidRPr="004B65BE">
        <w:rPr>
          <w:rFonts w:ascii="Cambria" w:hAnsi="Cambr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1657350</wp:posOffset>
                </wp:positionH>
                <wp:positionV relativeFrom="paragraph">
                  <wp:posOffset>70486</wp:posOffset>
                </wp:positionV>
                <wp:extent cx="5038725" cy="24765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7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B9AEC" id="Rectangle 2" o:spid="_x0000_s1026" style="position:absolute;margin-left:130.5pt;margin-top:5.55pt;width:396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">
                <w10:wrap anchorx="page"/>
              </v:rect>
            </w:pict>
          </mc:Fallback>
        </mc:AlternateContent>
      </w:r>
    </w:p>
    <w:p w:rsidR="00CF0D57" w:rsidRPr="00CF0D57" w:rsidRDefault="00CF0D57" w:rsidP="004B65BE">
      <w:pPr>
        <w:shd w:val="clear" w:color="auto" w:fill="FFFFFF" w:themeFill="background1"/>
        <w:ind w:left="2610" w:hanging="2700"/>
        <w:rPr>
          <w:rFonts w:ascii="Cambria" w:hAnsi="Cambria"/>
          <w:sz w:val="20"/>
          <w:szCs w:val="20"/>
          <w:lang w:val="sr-Cyrl-BA"/>
        </w:rPr>
      </w:pPr>
      <w:r w:rsidRPr="00CF0D57">
        <w:rPr>
          <w:rFonts w:ascii="Cambria" w:hAnsi="Cambria"/>
          <w:sz w:val="20"/>
          <w:szCs w:val="20"/>
          <w:lang w:val="sr-Cyrl-BA"/>
        </w:rPr>
        <w:t>Остало</w:t>
      </w:r>
    </w:p>
    <w:p w:rsidR="00906AEB" w:rsidRDefault="00906AEB" w:rsidP="00CF0D57">
      <w:pPr>
        <w:spacing w:line="240" w:lineRule="auto"/>
        <w:jc w:val="left"/>
        <w:rPr>
          <w:rFonts w:ascii="Cambria" w:eastAsia="Times New Roman" w:hAnsi="Cambria"/>
          <w:b/>
          <w:sz w:val="20"/>
          <w:szCs w:val="20"/>
          <w:lang w:val="sr-Cyrl-BA"/>
        </w:rPr>
      </w:pPr>
    </w:p>
    <w:p w:rsidR="009B152C" w:rsidRDefault="00CF0D57" w:rsidP="009B152C">
      <w:pPr>
        <w:spacing w:line="240" w:lineRule="auto"/>
        <w:jc w:val="left"/>
        <w:rPr>
          <w:rFonts w:ascii="Cambria" w:eastAsia="Times New Roman" w:hAnsi="Cambria"/>
          <w:sz w:val="20"/>
          <w:szCs w:val="20"/>
        </w:rPr>
      </w:pPr>
      <w:r w:rsidRPr="006B0B1C">
        <w:rPr>
          <w:rFonts w:ascii="Cambria" w:eastAsia="Times New Roman" w:hAnsi="Cambria"/>
          <w:b/>
          <w:sz w:val="20"/>
          <w:szCs w:val="20"/>
          <w:lang w:val="sr-Cyrl-BA"/>
        </w:rPr>
        <w:t>НАПОМЕНА</w:t>
      </w:r>
      <w:r w:rsidRPr="006B0B1C">
        <w:rPr>
          <w:rFonts w:ascii="Cambria" w:eastAsia="Times New Roman" w:hAnsi="Cambria"/>
          <w:sz w:val="20"/>
          <w:szCs w:val="20"/>
          <w:lang w:val="sr-Cyrl-BA"/>
        </w:rPr>
        <w:t>:</w:t>
      </w:r>
      <w:r w:rsidR="009B152C">
        <w:rPr>
          <w:rFonts w:ascii="Cambria" w:eastAsia="Times New Roman" w:hAnsi="Cambria"/>
          <w:sz w:val="20"/>
          <w:szCs w:val="20"/>
          <w:lang w:val="sr-Cyrl-BA"/>
        </w:rPr>
        <w:t xml:space="preserve"> </w:t>
      </w:r>
      <w:r w:rsidRPr="00CF0D57">
        <w:rPr>
          <w:rFonts w:ascii="Cambria" w:eastAsia="Times New Roman" w:hAnsi="Cambria"/>
          <w:sz w:val="20"/>
          <w:szCs w:val="20"/>
          <w:lang w:val="sr-Cyrl-BA"/>
        </w:rPr>
        <w:t>За уредно попуњене и послане акредитације шаљемо потврде о одобрењу</w:t>
      </w:r>
      <w:r>
        <w:rPr>
          <w:rFonts w:ascii="Cambria" w:eastAsia="Times New Roman" w:hAnsi="Cambria"/>
          <w:sz w:val="20"/>
          <w:szCs w:val="20"/>
          <w:lang w:val="sr-Cyrl-BA"/>
        </w:rPr>
        <w:t>.</w:t>
      </w:r>
    </w:p>
    <w:p w:rsidR="00AF05C2" w:rsidRDefault="009B152C" w:rsidP="00AF05C2">
      <w:pPr>
        <w:jc w:val="right"/>
        <w:rPr>
          <w:rFonts w:ascii="Cambria" w:hAnsi="Cambria"/>
          <w:sz w:val="20"/>
          <w:szCs w:val="20"/>
          <w:lang w:val="sr-Cyrl-BA"/>
        </w:rPr>
      </w:pPr>
      <w:r>
        <w:rPr>
          <w:rFonts w:ascii="Cambria" w:eastAsia="Times New Roman" w:hAnsi="Cambria"/>
          <w:sz w:val="20"/>
          <w:szCs w:val="20"/>
        </w:rPr>
        <w:tab/>
      </w:r>
      <w:r>
        <w:rPr>
          <w:rFonts w:ascii="Cambria" w:eastAsia="Times New Roman" w:hAnsi="Cambria"/>
          <w:sz w:val="20"/>
          <w:szCs w:val="20"/>
        </w:rPr>
        <w:br/>
      </w:r>
      <w:r w:rsidR="00AF05C2">
        <w:rPr>
          <w:rFonts w:ascii="Cambria" w:hAnsi="Cambria"/>
          <w:sz w:val="20"/>
          <w:szCs w:val="20"/>
          <w:lang w:val="sr-Cyrl-BA"/>
        </w:rPr>
        <w:t>Потпис подносиоца захтјева</w:t>
      </w:r>
      <w:r w:rsidR="00AF05C2">
        <w:rPr>
          <w:rFonts w:ascii="Cambria" w:hAnsi="Cambria"/>
          <w:sz w:val="20"/>
          <w:szCs w:val="20"/>
          <w:lang w:val="sr-Latn-RS"/>
        </w:rPr>
        <w:t xml:space="preserve">                                                       </w:t>
      </w:r>
      <w:r w:rsidR="00AF05C2">
        <w:rPr>
          <w:rFonts w:ascii="Cambria" w:hAnsi="Cambria"/>
          <w:sz w:val="20"/>
          <w:szCs w:val="20"/>
          <w:lang w:val="sr-Latn-RS"/>
        </w:rPr>
        <w:br/>
      </w:r>
      <w:r w:rsidR="00AF05C2">
        <w:rPr>
          <w:rFonts w:ascii="Cambria" w:hAnsi="Cambria"/>
          <w:sz w:val="20"/>
          <w:szCs w:val="20"/>
          <w:lang w:val="sr-Latn-RS"/>
        </w:rPr>
        <w:br/>
      </w:r>
      <w:r w:rsidR="00AF05C2">
        <w:rPr>
          <w:rFonts w:ascii="Cambria" w:hAnsi="Cambria"/>
          <w:sz w:val="20"/>
          <w:szCs w:val="20"/>
          <w:lang w:val="sr-Cyrl-BA"/>
        </w:rPr>
        <w:t>___</w:t>
      </w:r>
      <w:r w:rsidR="00DD75C4">
        <w:rPr>
          <w:rFonts w:ascii="Cambria" w:hAnsi="Cambria"/>
          <w:sz w:val="20"/>
          <w:szCs w:val="20"/>
          <w:lang w:val="sr-Cyrl-BA"/>
        </w:rPr>
        <w:t>_______________________________</w:t>
      </w:r>
      <w:r w:rsidR="00AF05C2">
        <w:rPr>
          <w:rFonts w:ascii="Cambria" w:hAnsi="Cambria"/>
          <w:sz w:val="20"/>
          <w:szCs w:val="20"/>
          <w:lang w:val="sr-Cyrl-BA"/>
        </w:rPr>
        <w:br/>
      </w:r>
    </w:p>
    <w:p w:rsidR="00280AF5" w:rsidRPr="00E30150" w:rsidRDefault="00AF05C2" w:rsidP="00E30150">
      <w:pPr>
        <w:jc w:val="center"/>
        <w:rPr>
          <w:rFonts w:ascii="Cambria" w:hAnsi="Cambria"/>
          <w:sz w:val="20"/>
          <w:szCs w:val="20"/>
          <w:lang w:val="sr-Cyrl-BA"/>
        </w:rPr>
      </w:pPr>
      <w:r>
        <w:rPr>
          <w:rFonts w:ascii="Cambria" w:hAnsi="Cambria"/>
          <w:sz w:val="20"/>
          <w:szCs w:val="20"/>
          <w:lang w:val="sr-Cyrl-BA"/>
        </w:rPr>
        <w:t xml:space="preserve">                                                                                                                                              </w:t>
      </w:r>
      <w:r w:rsidR="00DD75C4">
        <w:rPr>
          <w:rFonts w:ascii="Cambria" w:hAnsi="Cambria"/>
          <w:sz w:val="20"/>
          <w:szCs w:val="20"/>
          <w:lang w:val="sr-Cyrl-BA"/>
        </w:rPr>
        <w:t xml:space="preserve">        </w:t>
      </w:r>
      <w:r w:rsidR="002C4B2D">
        <w:rPr>
          <w:rFonts w:ascii="Cambria" w:hAnsi="Cambria"/>
          <w:sz w:val="20"/>
          <w:szCs w:val="20"/>
          <w:lang w:val="sr-Cyrl-BA"/>
        </w:rPr>
        <w:br/>
        <w:t xml:space="preserve">                                                                                                                                                       </w:t>
      </w:r>
      <w:r>
        <w:rPr>
          <w:rFonts w:ascii="Cambria" w:hAnsi="Cambria"/>
          <w:sz w:val="20"/>
          <w:szCs w:val="20"/>
          <w:lang w:val="sr-Cyrl-BA"/>
        </w:rPr>
        <w:t>М.П.</w:t>
      </w:r>
      <w:bookmarkStart w:id="0" w:name="_GoBack"/>
      <w:bookmarkEnd w:id="0"/>
    </w:p>
    <w:sectPr w:rsidR="00280AF5" w:rsidRPr="00E30150" w:rsidSect="00D62297">
      <w:footerReference w:type="default" r:id="rId8"/>
      <w:head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E08" w:rsidRDefault="006A2E08" w:rsidP="007A135C">
      <w:pPr>
        <w:spacing w:line="240" w:lineRule="auto"/>
      </w:pPr>
      <w:r>
        <w:separator/>
      </w:r>
    </w:p>
  </w:endnote>
  <w:endnote w:type="continuationSeparator" w:id="0">
    <w:p w:rsidR="006A2E08" w:rsidRDefault="006A2E08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 Times_New_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F0C" w:rsidRDefault="00AE566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30150">
      <w:rPr>
        <w:noProof/>
      </w:rPr>
      <w:t>2</w:t>
    </w:r>
    <w:r>
      <w:rPr>
        <w:noProof/>
      </w:rPr>
      <w:fldChar w:fldCharType="end"/>
    </w:r>
  </w:p>
  <w:p w:rsidR="006C7F0C" w:rsidRDefault="006C7F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E08" w:rsidRDefault="006A2E08" w:rsidP="007A135C">
      <w:pPr>
        <w:spacing w:line="240" w:lineRule="auto"/>
      </w:pPr>
      <w:r>
        <w:separator/>
      </w:r>
    </w:p>
  </w:footnote>
  <w:footnote w:type="continuationSeparator" w:id="0">
    <w:p w:rsidR="006A2E08" w:rsidRDefault="006A2E08" w:rsidP="007A13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864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850"/>
    </w:tblGrid>
    <w:tr w:rsidR="005E3D60" w:rsidRPr="003864EE" w:rsidTr="00E30150">
      <w:trPr>
        <w:trHeight w:val="1900"/>
      </w:trPr>
      <w:tc>
        <w:tcPr>
          <w:tcW w:w="8850" w:type="dxa"/>
          <w:tcBorders>
            <w:top w:val="nil"/>
            <w:left w:val="nil"/>
            <w:bottom w:val="double" w:sz="4" w:space="0" w:color="auto"/>
            <w:right w:val="nil"/>
          </w:tcBorders>
          <w:vAlign w:val="center"/>
        </w:tcPr>
        <w:p w:rsidR="005E3D60" w:rsidRPr="00596C99" w:rsidRDefault="005E3D60" w:rsidP="0095223B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 w:rsidRPr="00596C99">
            <w:rPr>
              <w:rFonts w:ascii="Cambria" w:hAnsi="Cambria"/>
              <w:b/>
              <w:sz w:val="20"/>
              <w:szCs w:val="20"/>
            </w:rPr>
            <w:t>Б</w:t>
          </w:r>
          <w:r w:rsidRPr="00596C99"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:rsidR="005E3D60" w:rsidRPr="00596C99" w:rsidRDefault="005E3D60" w:rsidP="0095223B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 w:rsidRPr="00596C99">
            <w:rPr>
              <w:rFonts w:ascii="Cambria" w:hAnsi="Cambria"/>
              <w:b/>
              <w:sz w:val="20"/>
              <w:szCs w:val="20"/>
            </w:rPr>
            <w:t>Р</w:t>
          </w:r>
          <w:r w:rsidRPr="00596C99"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:rsidR="005E3D60" w:rsidRPr="00596C99" w:rsidRDefault="00822A8C" w:rsidP="0095223B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 w:rsidRPr="00596C99">
            <w:rPr>
              <w:rFonts w:ascii="Cambria" w:hAnsi="Cambria"/>
              <w:b/>
              <w:noProof/>
            </w:rPr>
            <w:drawing>
              <wp:inline distT="0" distB="0" distL="0" distR="0">
                <wp:extent cx="600075" cy="600075"/>
                <wp:effectExtent l="0" t="0" r="0" b="0"/>
                <wp:docPr id="1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5E3D60" w:rsidRPr="00596C99" w:rsidRDefault="003E161F" w:rsidP="0095223B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 xml:space="preserve">ГРАД </w:t>
          </w:r>
          <w:r w:rsidR="005E3D60" w:rsidRPr="00596C99">
            <w:rPr>
              <w:rFonts w:ascii="Cambria" w:hAnsi="Cambria"/>
              <w:b/>
              <w:sz w:val="20"/>
              <w:szCs w:val="20"/>
              <w:lang w:val="sr-Cyrl-BA"/>
            </w:rPr>
            <w:t>ТЕСЛИЋ</w:t>
          </w:r>
        </w:p>
        <w:p w:rsidR="005E3D60" w:rsidRPr="00596C99" w:rsidRDefault="005E3D60" w:rsidP="003E161F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Latn-CS"/>
            </w:rPr>
          </w:pPr>
          <w:r w:rsidRPr="00596C99">
            <w:rPr>
              <w:rFonts w:ascii="Cambria" w:hAnsi="Cambria"/>
              <w:b/>
              <w:sz w:val="20"/>
              <w:szCs w:val="20"/>
              <w:lang w:val="sr-Cyrl-CS"/>
            </w:rPr>
            <w:t xml:space="preserve">СКУПШТИНА </w:t>
          </w:r>
          <w:r w:rsidR="003E161F">
            <w:rPr>
              <w:rFonts w:ascii="Cambria" w:hAnsi="Cambria"/>
              <w:b/>
              <w:sz w:val="20"/>
              <w:szCs w:val="20"/>
              <w:lang w:val="sr-Cyrl-CS"/>
            </w:rPr>
            <w:t>ГРАДА</w:t>
          </w:r>
        </w:p>
      </w:tc>
    </w:tr>
  </w:tbl>
  <w:p w:rsidR="006C7F0C" w:rsidRDefault="006C7F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F6153"/>
    <w:multiLevelType w:val="hybridMultilevel"/>
    <w:tmpl w:val="358E19F2"/>
    <w:lvl w:ilvl="0" w:tplc="1C1A000F">
      <w:start w:val="1"/>
      <w:numFmt w:val="decimal"/>
      <w:lvlText w:val="%1."/>
      <w:lvlJc w:val="left"/>
      <w:pPr>
        <w:ind w:left="1440" w:hanging="360"/>
      </w:pPr>
    </w:lvl>
    <w:lvl w:ilvl="1" w:tplc="1C1A0019" w:tentative="1">
      <w:start w:val="1"/>
      <w:numFmt w:val="lowerLetter"/>
      <w:lvlText w:val="%2."/>
      <w:lvlJc w:val="left"/>
      <w:pPr>
        <w:ind w:left="2160" w:hanging="360"/>
      </w:pPr>
    </w:lvl>
    <w:lvl w:ilvl="2" w:tplc="1C1A001B" w:tentative="1">
      <w:start w:val="1"/>
      <w:numFmt w:val="lowerRoman"/>
      <w:lvlText w:val="%3."/>
      <w:lvlJc w:val="right"/>
      <w:pPr>
        <w:ind w:left="2880" w:hanging="180"/>
      </w:pPr>
    </w:lvl>
    <w:lvl w:ilvl="3" w:tplc="1C1A000F" w:tentative="1">
      <w:start w:val="1"/>
      <w:numFmt w:val="decimal"/>
      <w:lvlText w:val="%4."/>
      <w:lvlJc w:val="left"/>
      <w:pPr>
        <w:ind w:left="3600" w:hanging="360"/>
      </w:pPr>
    </w:lvl>
    <w:lvl w:ilvl="4" w:tplc="1C1A0019" w:tentative="1">
      <w:start w:val="1"/>
      <w:numFmt w:val="lowerLetter"/>
      <w:lvlText w:val="%5."/>
      <w:lvlJc w:val="left"/>
      <w:pPr>
        <w:ind w:left="4320" w:hanging="360"/>
      </w:pPr>
    </w:lvl>
    <w:lvl w:ilvl="5" w:tplc="1C1A001B" w:tentative="1">
      <w:start w:val="1"/>
      <w:numFmt w:val="lowerRoman"/>
      <w:lvlText w:val="%6."/>
      <w:lvlJc w:val="right"/>
      <w:pPr>
        <w:ind w:left="5040" w:hanging="180"/>
      </w:pPr>
    </w:lvl>
    <w:lvl w:ilvl="6" w:tplc="1C1A000F" w:tentative="1">
      <w:start w:val="1"/>
      <w:numFmt w:val="decimal"/>
      <w:lvlText w:val="%7."/>
      <w:lvlJc w:val="left"/>
      <w:pPr>
        <w:ind w:left="5760" w:hanging="360"/>
      </w:pPr>
    </w:lvl>
    <w:lvl w:ilvl="7" w:tplc="1C1A0019" w:tentative="1">
      <w:start w:val="1"/>
      <w:numFmt w:val="lowerLetter"/>
      <w:lvlText w:val="%8."/>
      <w:lvlJc w:val="left"/>
      <w:pPr>
        <w:ind w:left="6480" w:hanging="360"/>
      </w:pPr>
    </w:lvl>
    <w:lvl w:ilvl="8" w:tplc="1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B71376"/>
    <w:multiLevelType w:val="hybridMultilevel"/>
    <w:tmpl w:val="9CAE2F6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F1626"/>
    <w:multiLevelType w:val="hybridMultilevel"/>
    <w:tmpl w:val="C65C60E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785B"/>
    <w:multiLevelType w:val="hybridMultilevel"/>
    <w:tmpl w:val="13201FCE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E15E2"/>
    <w:multiLevelType w:val="hybridMultilevel"/>
    <w:tmpl w:val="F9967206"/>
    <w:lvl w:ilvl="0" w:tplc="C5FE38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8271A"/>
    <w:multiLevelType w:val="hybridMultilevel"/>
    <w:tmpl w:val="C0C8692E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D0917"/>
    <w:multiLevelType w:val="hybridMultilevel"/>
    <w:tmpl w:val="D416C8F0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475E2"/>
    <w:multiLevelType w:val="hybridMultilevel"/>
    <w:tmpl w:val="C0C8692E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471F5"/>
    <w:multiLevelType w:val="hybridMultilevel"/>
    <w:tmpl w:val="98520776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15A14"/>
    <w:multiLevelType w:val="hybridMultilevel"/>
    <w:tmpl w:val="8E4A230A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3F348F"/>
    <w:multiLevelType w:val="hybridMultilevel"/>
    <w:tmpl w:val="8E4A230A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A475B"/>
    <w:multiLevelType w:val="hybridMultilevel"/>
    <w:tmpl w:val="4F46AF2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80432"/>
    <w:multiLevelType w:val="hybridMultilevel"/>
    <w:tmpl w:val="4B488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F0539"/>
    <w:multiLevelType w:val="hybridMultilevel"/>
    <w:tmpl w:val="3832694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27B82"/>
    <w:multiLevelType w:val="hybridMultilevel"/>
    <w:tmpl w:val="FDA650D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22A28"/>
    <w:multiLevelType w:val="hybridMultilevel"/>
    <w:tmpl w:val="0748A724"/>
    <w:lvl w:ilvl="0" w:tplc="1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57F0D"/>
    <w:multiLevelType w:val="hybridMultilevel"/>
    <w:tmpl w:val="B7B65F2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33151"/>
    <w:multiLevelType w:val="hybridMultilevel"/>
    <w:tmpl w:val="E294C3C6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AC3F57"/>
    <w:multiLevelType w:val="hybridMultilevel"/>
    <w:tmpl w:val="63B6CC3C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F3099"/>
    <w:multiLevelType w:val="hybridMultilevel"/>
    <w:tmpl w:val="C0C8692E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05368"/>
    <w:multiLevelType w:val="hybridMultilevel"/>
    <w:tmpl w:val="1FC8BCA4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4442B3"/>
    <w:multiLevelType w:val="hybridMultilevel"/>
    <w:tmpl w:val="4B904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71FC6"/>
    <w:multiLevelType w:val="hybridMultilevel"/>
    <w:tmpl w:val="E294C3C6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376D52"/>
    <w:multiLevelType w:val="hybridMultilevel"/>
    <w:tmpl w:val="9AFC5DB6"/>
    <w:lvl w:ilvl="0" w:tplc="C5FE38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B41475"/>
    <w:multiLevelType w:val="hybridMultilevel"/>
    <w:tmpl w:val="56742808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1429C"/>
    <w:multiLevelType w:val="hybridMultilevel"/>
    <w:tmpl w:val="2E96974C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D63DF7"/>
    <w:multiLevelType w:val="hybridMultilevel"/>
    <w:tmpl w:val="C0680F1A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16"/>
  </w:num>
  <w:num w:numId="4">
    <w:abstractNumId w:val="23"/>
  </w:num>
  <w:num w:numId="5">
    <w:abstractNumId w:val="1"/>
  </w:num>
  <w:num w:numId="6">
    <w:abstractNumId w:val="11"/>
  </w:num>
  <w:num w:numId="7">
    <w:abstractNumId w:val="2"/>
  </w:num>
  <w:num w:numId="8">
    <w:abstractNumId w:val="13"/>
  </w:num>
  <w:num w:numId="9">
    <w:abstractNumId w:val="24"/>
  </w:num>
  <w:num w:numId="10">
    <w:abstractNumId w:val="8"/>
  </w:num>
  <w:num w:numId="11">
    <w:abstractNumId w:val="0"/>
  </w:num>
  <w:num w:numId="12">
    <w:abstractNumId w:val="18"/>
  </w:num>
  <w:num w:numId="13">
    <w:abstractNumId w:val="10"/>
  </w:num>
  <w:num w:numId="14">
    <w:abstractNumId w:val="19"/>
  </w:num>
  <w:num w:numId="15">
    <w:abstractNumId w:val="9"/>
  </w:num>
  <w:num w:numId="16">
    <w:abstractNumId w:val="7"/>
  </w:num>
  <w:num w:numId="17">
    <w:abstractNumId w:val="5"/>
  </w:num>
  <w:num w:numId="18">
    <w:abstractNumId w:val="20"/>
  </w:num>
  <w:num w:numId="19">
    <w:abstractNumId w:val="6"/>
  </w:num>
  <w:num w:numId="20">
    <w:abstractNumId w:val="15"/>
  </w:num>
  <w:num w:numId="21">
    <w:abstractNumId w:val="25"/>
  </w:num>
  <w:num w:numId="22">
    <w:abstractNumId w:val="26"/>
  </w:num>
  <w:num w:numId="23">
    <w:abstractNumId w:val="3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2"/>
  </w:num>
  <w:num w:numId="27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ocumentProtection w:edit="readOnly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7EE"/>
    <w:rsid w:val="0000419D"/>
    <w:rsid w:val="00010BAA"/>
    <w:rsid w:val="00012C76"/>
    <w:rsid w:val="00013304"/>
    <w:rsid w:val="00016122"/>
    <w:rsid w:val="00025698"/>
    <w:rsid w:val="00034A6C"/>
    <w:rsid w:val="00040F33"/>
    <w:rsid w:val="00052EBD"/>
    <w:rsid w:val="000538BE"/>
    <w:rsid w:val="00053FD0"/>
    <w:rsid w:val="00063F86"/>
    <w:rsid w:val="0007447A"/>
    <w:rsid w:val="00074F16"/>
    <w:rsid w:val="000A1046"/>
    <w:rsid w:val="000A716D"/>
    <w:rsid w:val="000B2425"/>
    <w:rsid w:val="000C2F7B"/>
    <w:rsid w:val="000D2968"/>
    <w:rsid w:val="000E17B3"/>
    <w:rsid w:val="000E7621"/>
    <w:rsid w:val="000E7E8E"/>
    <w:rsid w:val="000F144F"/>
    <w:rsid w:val="000F4E44"/>
    <w:rsid w:val="000F5809"/>
    <w:rsid w:val="000F735D"/>
    <w:rsid w:val="00102F5A"/>
    <w:rsid w:val="00111D5B"/>
    <w:rsid w:val="00142AE8"/>
    <w:rsid w:val="00176505"/>
    <w:rsid w:val="00180341"/>
    <w:rsid w:val="0018510A"/>
    <w:rsid w:val="00187F5F"/>
    <w:rsid w:val="001B7A02"/>
    <w:rsid w:val="001C5E40"/>
    <w:rsid w:val="001D48FC"/>
    <w:rsid w:val="001E3EF0"/>
    <w:rsid w:val="001E7246"/>
    <w:rsid w:val="001F08FC"/>
    <w:rsid w:val="001F4AE6"/>
    <w:rsid w:val="00207D8D"/>
    <w:rsid w:val="00222BCB"/>
    <w:rsid w:val="0024189F"/>
    <w:rsid w:val="00243288"/>
    <w:rsid w:val="0025030C"/>
    <w:rsid w:val="00255BC2"/>
    <w:rsid w:val="00256C61"/>
    <w:rsid w:val="0027455D"/>
    <w:rsid w:val="00280AF5"/>
    <w:rsid w:val="002863BB"/>
    <w:rsid w:val="0029057F"/>
    <w:rsid w:val="002977EE"/>
    <w:rsid w:val="002A763A"/>
    <w:rsid w:val="002B55F4"/>
    <w:rsid w:val="002C0054"/>
    <w:rsid w:val="002C4B2D"/>
    <w:rsid w:val="002D4398"/>
    <w:rsid w:val="002D45B2"/>
    <w:rsid w:val="00301619"/>
    <w:rsid w:val="00314EED"/>
    <w:rsid w:val="00322521"/>
    <w:rsid w:val="00325F58"/>
    <w:rsid w:val="00334165"/>
    <w:rsid w:val="00341017"/>
    <w:rsid w:val="00357249"/>
    <w:rsid w:val="00365DAB"/>
    <w:rsid w:val="00366DED"/>
    <w:rsid w:val="003724C3"/>
    <w:rsid w:val="003728B1"/>
    <w:rsid w:val="00374417"/>
    <w:rsid w:val="00376CC6"/>
    <w:rsid w:val="003802CF"/>
    <w:rsid w:val="00383621"/>
    <w:rsid w:val="003847DD"/>
    <w:rsid w:val="003A0025"/>
    <w:rsid w:val="003A3C27"/>
    <w:rsid w:val="003B6270"/>
    <w:rsid w:val="003B664C"/>
    <w:rsid w:val="003C538A"/>
    <w:rsid w:val="003D65D8"/>
    <w:rsid w:val="003E161F"/>
    <w:rsid w:val="003E2BDE"/>
    <w:rsid w:val="003E5FD6"/>
    <w:rsid w:val="00405580"/>
    <w:rsid w:val="00411302"/>
    <w:rsid w:val="00413C00"/>
    <w:rsid w:val="004249B9"/>
    <w:rsid w:val="00436122"/>
    <w:rsid w:val="00441214"/>
    <w:rsid w:val="00445BCB"/>
    <w:rsid w:val="004566A7"/>
    <w:rsid w:val="0046439E"/>
    <w:rsid w:val="00486A79"/>
    <w:rsid w:val="004879F8"/>
    <w:rsid w:val="004A13B7"/>
    <w:rsid w:val="004A52D8"/>
    <w:rsid w:val="004A73EE"/>
    <w:rsid w:val="004A7D98"/>
    <w:rsid w:val="004B59A0"/>
    <w:rsid w:val="004B65BE"/>
    <w:rsid w:val="004B682C"/>
    <w:rsid w:val="004E44D9"/>
    <w:rsid w:val="004F0CE6"/>
    <w:rsid w:val="004F7965"/>
    <w:rsid w:val="005060FA"/>
    <w:rsid w:val="005306D0"/>
    <w:rsid w:val="005458F7"/>
    <w:rsid w:val="00547568"/>
    <w:rsid w:val="00555F9D"/>
    <w:rsid w:val="005575DE"/>
    <w:rsid w:val="00562392"/>
    <w:rsid w:val="0057103B"/>
    <w:rsid w:val="00572477"/>
    <w:rsid w:val="00572D34"/>
    <w:rsid w:val="00586FF2"/>
    <w:rsid w:val="00591071"/>
    <w:rsid w:val="00596C99"/>
    <w:rsid w:val="005A4C3D"/>
    <w:rsid w:val="005C28DC"/>
    <w:rsid w:val="005C4D04"/>
    <w:rsid w:val="005C5401"/>
    <w:rsid w:val="005D2842"/>
    <w:rsid w:val="005D5205"/>
    <w:rsid w:val="005D6AFF"/>
    <w:rsid w:val="005E3824"/>
    <w:rsid w:val="005E3D60"/>
    <w:rsid w:val="005E6973"/>
    <w:rsid w:val="005F3066"/>
    <w:rsid w:val="0061318A"/>
    <w:rsid w:val="00617E5C"/>
    <w:rsid w:val="00623891"/>
    <w:rsid w:val="00623AC1"/>
    <w:rsid w:val="00627576"/>
    <w:rsid w:val="00637C19"/>
    <w:rsid w:val="00641C8F"/>
    <w:rsid w:val="00646AE8"/>
    <w:rsid w:val="006561C9"/>
    <w:rsid w:val="00663701"/>
    <w:rsid w:val="00665048"/>
    <w:rsid w:val="00671765"/>
    <w:rsid w:val="006766C7"/>
    <w:rsid w:val="006822E7"/>
    <w:rsid w:val="0069574F"/>
    <w:rsid w:val="00696BDD"/>
    <w:rsid w:val="006A0653"/>
    <w:rsid w:val="006A20E3"/>
    <w:rsid w:val="006A2E08"/>
    <w:rsid w:val="006A781B"/>
    <w:rsid w:val="006B0B1C"/>
    <w:rsid w:val="006C07CB"/>
    <w:rsid w:val="006C7F0C"/>
    <w:rsid w:val="006D5201"/>
    <w:rsid w:val="006F4C6A"/>
    <w:rsid w:val="00700966"/>
    <w:rsid w:val="00700E8F"/>
    <w:rsid w:val="00703E67"/>
    <w:rsid w:val="00704EF4"/>
    <w:rsid w:val="00715DAF"/>
    <w:rsid w:val="007224B9"/>
    <w:rsid w:val="00750253"/>
    <w:rsid w:val="00753440"/>
    <w:rsid w:val="00764E87"/>
    <w:rsid w:val="00772F6B"/>
    <w:rsid w:val="007A09A4"/>
    <w:rsid w:val="007A135C"/>
    <w:rsid w:val="007B1BC0"/>
    <w:rsid w:val="007C16D0"/>
    <w:rsid w:val="007D13EF"/>
    <w:rsid w:val="007D3607"/>
    <w:rsid w:val="007E1C79"/>
    <w:rsid w:val="007E3E59"/>
    <w:rsid w:val="007F1978"/>
    <w:rsid w:val="007F4D09"/>
    <w:rsid w:val="00805F84"/>
    <w:rsid w:val="008107FF"/>
    <w:rsid w:val="0081553B"/>
    <w:rsid w:val="00817B07"/>
    <w:rsid w:val="00822A8C"/>
    <w:rsid w:val="00833163"/>
    <w:rsid w:val="0084533D"/>
    <w:rsid w:val="00866244"/>
    <w:rsid w:val="00875CC0"/>
    <w:rsid w:val="008B4D8E"/>
    <w:rsid w:val="008D40C2"/>
    <w:rsid w:val="008D4F0B"/>
    <w:rsid w:val="008E006B"/>
    <w:rsid w:val="008F3BA7"/>
    <w:rsid w:val="008F5A9D"/>
    <w:rsid w:val="00902462"/>
    <w:rsid w:val="00906AEB"/>
    <w:rsid w:val="009135B3"/>
    <w:rsid w:val="00914388"/>
    <w:rsid w:val="00915578"/>
    <w:rsid w:val="0092205F"/>
    <w:rsid w:val="00935C71"/>
    <w:rsid w:val="0093665F"/>
    <w:rsid w:val="00943BD2"/>
    <w:rsid w:val="0095223B"/>
    <w:rsid w:val="00952B48"/>
    <w:rsid w:val="00953464"/>
    <w:rsid w:val="009539E4"/>
    <w:rsid w:val="0095445A"/>
    <w:rsid w:val="00957A91"/>
    <w:rsid w:val="00973C98"/>
    <w:rsid w:val="00981921"/>
    <w:rsid w:val="00982298"/>
    <w:rsid w:val="009858A9"/>
    <w:rsid w:val="00993E06"/>
    <w:rsid w:val="009A573B"/>
    <w:rsid w:val="009B152C"/>
    <w:rsid w:val="009B7B4C"/>
    <w:rsid w:val="009C0DAD"/>
    <w:rsid w:val="009C1E7E"/>
    <w:rsid w:val="009C227C"/>
    <w:rsid w:val="009C5B51"/>
    <w:rsid w:val="009D2C10"/>
    <w:rsid w:val="009E0C7F"/>
    <w:rsid w:val="009E1CB6"/>
    <w:rsid w:val="009F0D6F"/>
    <w:rsid w:val="009F2199"/>
    <w:rsid w:val="009F2435"/>
    <w:rsid w:val="009F7FBB"/>
    <w:rsid w:val="00A029FA"/>
    <w:rsid w:val="00A15D01"/>
    <w:rsid w:val="00A26AE8"/>
    <w:rsid w:val="00A278ED"/>
    <w:rsid w:val="00A400F0"/>
    <w:rsid w:val="00A432C4"/>
    <w:rsid w:val="00A440CB"/>
    <w:rsid w:val="00A4710D"/>
    <w:rsid w:val="00A50C52"/>
    <w:rsid w:val="00A6324A"/>
    <w:rsid w:val="00A66000"/>
    <w:rsid w:val="00A80A7D"/>
    <w:rsid w:val="00A9057E"/>
    <w:rsid w:val="00AC7733"/>
    <w:rsid w:val="00AD33E3"/>
    <w:rsid w:val="00AE5663"/>
    <w:rsid w:val="00AF05C2"/>
    <w:rsid w:val="00B06C28"/>
    <w:rsid w:val="00B30746"/>
    <w:rsid w:val="00B3169B"/>
    <w:rsid w:val="00B55E61"/>
    <w:rsid w:val="00B8048C"/>
    <w:rsid w:val="00B82F99"/>
    <w:rsid w:val="00B91FA3"/>
    <w:rsid w:val="00B957EF"/>
    <w:rsid w:val="00BA546C"/>
    <w:rsid w:val="00BA5C74"/>
    <w:rsid w:val="00BB4339"/>
    <w:rsid w:val="00BC60CF"/>
    <w:rsid w:val="00C006A9"/>
    <w:rsid w:val="00C306FB"/>
    <w:rsid w:val="00C46D1B"/>
    <w:rsid w:val="00C6102A"/>
    <w:rsid w:val="00C676B0"/>
    <w:rsid w:val="00C740FE"/>
    <w:rsid w:val="00C7496C"/>
    <w:rsid w:val="00C83E2D"/>
    <w:rsid w:val="00C91355"/>
    <w:rsid w:val="00C957A8"/>
    <w:rsid w:val="00CA7479"/>
    <w:rsid w:val="00CC21DF"/>
    <w:rsid w:val="00CD24AA"/>
    <w:rsid w:val="00CD27AF"/>
    <w:rsid w:val="00CD747B"/>
    <w:rsid w:val="00CF0D57"/>
    <w:rsid w:val="00CF0D83"/>
    <w:rsid w:val="00CF28AB"/>
    <w:rsid w:val="00D30883"/>
    <w:rsid w:val="00D43BD2"/>
    <w:rsid w:val="00D62297"/>
    <w:rsid w:val="00D7164F"/>
    <w:rsid w:val="00D7480B"/>
    <w:rsid w:val="00D95372"/>
    <w:rsid w:val="00DA547B"/>
    <w:rsid w:val="00DB54AD"/>
    <w:rsid w:val="00DB6618"/>
    <w:rsid w:val="00DC2684"/>
    <w:rsid w:val="00DC3BDB"/>
    <w:rsid w:val="00DD0B76"/>
    <w:rsid w:val="00DD75C4"/>
    <w:rsid w:val="00DE46AF"/>
    <w:rsid w:val="00DF0C04"/>
    <w:rsid w:val="00DF4A78"/>
    <w:rsid w:val="00DF5889"/>
    <w:rsid w:val="00E017E1"/>
    <w:rsid w:val="00E01BB5"/>
    <w:rsid w:val="00E30150"/>
    <w:rsid w:val="00E663F1"/>
    <w:rsid w:val="00E70EFB"/>
    <w:rsid w:val="00E72940"/>
    <w:rsid w:val="00EB509A"/>
    <w:rsid w:val="00EC08F4"/>
    <w:rsid w:val="00EC5386"/>
    <w:rsid w:val="00ED7AAF"/>
    <w:rsid w:val="00F10B36"/>
    <w:rsid w:val="00F13951"/>
    <w:rsid w:val="00F2489B"/>
    <w:rsid w:val="00F40334"/>
    <w:rsid w:val="00F412BB"/>
    <w:rsid w:val="00F6230B"/>
    <w:rsid w:val="00F634EE"/>
    <w:rsid w:val="00F6445D"/>
    <w:rsid w:val="00F64D04"/>
    <w:rsid w:val="00F659F3"/>
    <w:rsid w:val="00F74288"/>
    <w:rsid w:val="00F756E1"/>
    <w:rsid w:val="00F93CEC"/>
    <w:rsid w:val="00F96BDD"/>
    <w:rsid w:val="00FB2560"/>
    <w:rsid w:val="00FB4DB7"/>
    <w:rsid w:val="00FD0D6D"/>
    <w:rsid w:val="00FD497C"/>
    <w:rsid w:val="00FE2187"/>
    <w:rsid w:val="00FF4714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CF4DD1"/>
  <w15:chartTrackingRefBased/>
  <w15:docId w15:val="{76F6B710-1B27-434C-BF1E-A03363A93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pPr>
      <w:spacing w:line="276" w:lineRule="auto"/>
      <w:jc w:val="both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255BC2"/>
    <w:pPr>
      <w:keepNext/>
      <w:spacing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4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5BC2"/>
    <w:pPr>
      <w:keepNext/>
      <w:spacing w:line="240" w:lineRule="auto"/>
      <w:jc w:val="center"/>
      <w:outlineLvl w:val="1"/>
    </w:pPr>
    <w:rPr>
      <w:rFonts w:ascii="Times New Roman" w:eastAsia="Times New Roman" w:hAnsi="Times New Roman"/>
      <w:sz w:val="28"/>
      <w:szCs w:val="24"/>
      <w:lang w:val="sr-Cyrl-C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BC2"/>
    <w:pPr>
      <w:keepNext/>
      <w:spacing w:before="240" w:after="60" w:line="240" w:lineRule="auto"/>
      <w:jc w:val="left"/>
      <w:outlineLvl w:val="2"/>
    </w:pPr>
    <w:rPr>
      <w:rFonts w:ascii="Calibri Light" w:eastAsia="Times New Roman" w:hAnsi="Calibri Light"/>
      <w:b/>
      <w:bCs/>
      <w:sz w:val="26"/>
      <w:szCs w:val="26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link w:val="Header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jc w:val="both"/>
    </w:pPr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uiPriority w:val="99"/>
    <w:unhideWhenUsed/>
    <w:rsid w:val="006131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30746"/>
    <w:pPr>
      <w:spacing w:line="240" w:lineRule="auto"/>
      <w:ind w:left="720"/>
      <w:contextualSpacing/>
      <w:jc w:val="left"/>
    </w:pPr>
    <w:rPr>
      <w:rFonts w:ascii="Times New Roman" w:eastAsia="Times New Roman" w:hAnsi="Times New Roman"/>
      <w:noProof/>
      <w:sz w:val="24"/>
      <w:szCs w:val="24"/>
    </w:rPr>
  </w:style>
  <w:style w:type="character" w:customStyle="1" w:styleId="Heading1Char">
    <w:name w:val="Heading 1 Char"/>
    <w:link w:val="Heading1"/>
    <w:rsid w:val="00255BC2"/>
    <w:rPr>
      <w:rFonts w:ascii="Times New Roman" w:eastAsia="Times New Roman" w:hAnsi="Times New Roman"/>
      <w:b/>
      <w:bCs/>
      <w:sz w:val="28"/>
      <w:szCs w:val="24"/>
      <w:lang w:val="sr-Cyrl-CS" w:eastAsia="en-US"/>
    </w:rPr>
  </w:style>
  <w:style w:type="character" w:customStyle="1" w:styleId="Heading2Char">
    <w:name w:val="Heading 2 Char"/>
    <w:link w:val="Heading2"/>
    <w:uiPriority w:val="9"/>
    <w:rsid w:val="00255BC2"/>
    <w:rPr>
      <w:rFonts w:ascii="Times New Roman" w:eastAsia="Times New Roman" w:hAnsi="Times New Roman"/>
      <w:sz w:val="28"/>
      <w:szCs w:val="24"/>
      <w:lang w:val="sr-Cyrl-CS" w:eastAsia="en-US"/>
    </w:rPr>
  </w:style>
  <w:style w:type="character" w:customStyle="1" w:styleId="Heading3Char">
    <w:name w:val="Heading 3 Char"/>
    <w:link w:val="Heading3"/>
    <w:uiPriority w:val="9"/>
    <w:rsid w:val="00255BC2"/>
    <w:rPr>
      <w:rFonts w:ascii="Calibri Light" w:eastAsia="Times New Roman" w:hAnsi="Calibri Light"/>
      <w:b/>
      <w:bCs/>
      <w:sz w:val="26"/>
      <w:szCs w:val="26"/>
      <w:lang w:val="sr-Latn-CS" w:eastAsia="sr-Latn-CS"/>
    </w:rPr>
  </w:style>
  <w:style w:type="paragraph" w:customStyle="1" w:styleId="Default">
    <w:name w:val="Default"/>
    <w:rsid w:val="00255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sr-Cyrl-BA"/>
    </w:rPr>
  </w:style>
  <w:style w:type="paragraph" w:styleId="ListBullet">
    <w:name w:val="List Bullet"/>
    <w:basedOn w:val="Normal"/>
    <w:autoRedefine/>
    <w:semiHidden/>
    <w:unhideWhenUsed/>
    <w:rsid w:val="00255BC2"/>
    <w:pPr>
      <w:spacing w:line="240" w:lineRule="auto"/>
    </w:pPr>
    <w:rPr>
      <w:rFonts w:ascii="Times New Roman" w:eastAsia="Times New Roman" w:hAnsi="Times New Roman"/>
      <w:sz w:val="24"/>
      <w:szCs w:val="24"/>
      <w:lang w:val="sr-Cyrl-CS" w:eastAsia="hr-HR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55BC2"/>
    <w:pPr>
      <w:spacing w:line="240" w:lineRule="auto"/>
      <w:jc w:val="left"/>
    </w:pPr>
    <w:rPr>
      <w:rFonts w:ascii="Times New Roman" w:eastAsia="Times New Roman" w:hAnsi="Times New Roman"/>
      <w:sz w:val="28"/>
      <w:szCs w:val="24"/>
      <w:lang w:val="sr-Cyrl-CS"/>
    </w:rPr>
  </w:style>
  <w:style w:type="character" w:customStyle="1" w:styleId="BodyText3Char">
    <w:name w:val="Body Text 3 Char"/>
    <w:link w:val="BodyText3"/>
    <w:uiPriority w:val="99"/>
    <w:semiHidden/>
    <w:rsid w:val="00255BC2"/>
    <w:rPr>
      <w:rFonts w:ascii="Times New Roman" w:eastAsia="Times New Roman" w:hAnsi="Times New Roman"/>
      <w:sz w:val="28"/>
      <w:szCs w:val="24"/>
      <w:lang w:val="sr-Cyrl-CS" w:eastAsia="en-US"/>
    </w:rPr>
  </w:style>
  <w:style w:type="table" w:styleId="TableGrid">
    <w:name w:val="Table Grid"/>
    <w:basedOn w:val="TableNormal"/>
    <w:uiPriority w:val="59"/>
    <w:rsid w:val="00255BC2"/>
    <w:rPr>
      <w:rFonts w:ascii="Calibri" w:hAnsi="Calibri"/>
      <w:sz w:val="22"/>
      <w:szCs w:val="22"/>
      <w:lang w:val="sr-Cyrl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255BC2"/>
    <w:rPr>
      <w:rFonts w:ascii="Times New Roman" w:eastAsia="Times New Roman" w:hAnsi="Times New Roman"/>
      <w:lang w:val="sr-Latn-CS" w:eastAsia="sr-Latn-C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">
    <w:name w:val="No List1"/>
    <w:next w:val="NoList"/>
    <w:uiPriority w:val="99"/>
    <w:semiHidden/>
    <w:unhideWhenUsed/>
    <w:rsid w:val="00255BC2"/>
  </w:style>
  <w:style w:type="table" w:customStyle="1" w:styleId="TableGrid2">
    <w:name w:val="Table Grid2"/>
    <w:basedOn w:val="TableNormal"/>
    <w:next w:val="TableGrid"/>
    <w:uiPriority w:val="59"/>
    <w:rsid w:val="00255BC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kst">
    <w:name w:val="body_tekst"/>
    <w:rsid w:val="00255BC2"/>
    <w:pPr>
      <w:keepLines/>
      <w:overflowPunct w:val="0"/>
      <w:autoSpaceDE w:val="0"/>
      <w:autoSpaceDN w:val="0"/>
      <w:adjustRightInd w:val="0"/>
      <w:spacing w:after="56" w:line="180" w:lineRule="exact"/>
      <w:ind w:firstLine="283"/>
      <w:jc w:val="both"/>
      <w:textAlignment w:val="baseline"/>
    </w:pPr>
    <w:rPr>
      <w:rFonts w:ascii="Cir Times_New_Roman" w:eastAsia="Times New Roman" w:hAnsi="Cir Times_New_Roman"/>
      <w:noProof/>
      <w:sz w:val="18"/>
    </w:rPr>
  </w:style>
  <w:style w:type="paragraph" w:customStyle="1" w:styleId="clanc">
    <w:name w:val="clan_c"/>
    <w:rsid w:val="00255BC2"/>
    <w:pPr>
      <w:keepNext/>
      <w:overflowPunct w:val="0"/>
      <w:autoSpaceDE w:val="0"/>
      <w:autoSpaceDN w:val="0"/>
      <w:adjustRightInd w:val="0"/>
      <w:spacing w:before="56" w:after="56"/>
      <w:jc w:val="center"/>
      <w:textAlignment w:val="baseline"/>
    </w:pPr>
    <w:rPr>
      <w:rFonts w:ascii="Cir Times_New_Roman" w:eastAsia="Times New Roman" w:hAnsi="Cir Times_New_Roman"/>
      <w:noProof/>
      <w:sz w:val="18"/>
    </w:rPr>
  </w:style>
  <w:style w:type="paragraph" w:customStyle="1" w:styleId="t-9-8">
    <w:name w:val="t-9-8"/>
    <w:basedOn w:val="Normal"/>
    <w:rsid w:val="00255BC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naslovV">
    <w:name w:val="naslov V"/>
    <w:rsid w:val="00255BC2"/>
    <w:pPr>
      <w:keepNext/>
      <w:overflowPunct w:val="0"/>
      <w:autoSpaceDE w:val="0"/>
      <w:autoSpaceDN w:val="0"/>
      <w:adjustRightInd w:val="0"/>
      <w:spacing w:before="56" w:after="113"/>
      <w:jc w:val="center"/>
      <w:textAlignment w:val="baseline"/>
    </w:pPr>
    <w:rPr>
      <w:rFonts w:ascii="Cir Times_New_Roman" w:eastAsia="Times New Roman" w:hAnsi="Cir Times_New_Roman"/>
      <w:b/>
      <w:noProof/>
      <w:sz w:val="22"/>
    </w:rPr>
  </w:style>
  <w:style w:type="character" w:styleId="CommentReference">
    <w:name w:val="annotation reference"/>
    <w:uiPriority w:val="99"/>
    <w:semiHidden/>
    <w:unhideWhenUsed/>
    <w:rsid w:val="00255B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5BC2"/>
    <w:pPr>
      <w:spacing w:line="240" w:lineRule="auto"/>
      <w:jc w:val="left"/>
    </w:pPr>
    <w:rPr>
      <w:rFonts w:ascii="Times New Roman" w:eastAsia="Times New Roman" w:hAnsi="Times New Roman"/>
      <w:sz w:val="20"/>
      <w:szCs w:val="20"/>
      <w:lang w:val="sr-Latn-CS" w:eastAsia="sr-Latn-CS"/>
    </w:rPr>
  </w:style>
  <w:style w:type="character" w:customStyle="1" w:styleId="CommentTextChar">
    <w:name w:val="Comment Text Char"/>
    <w:link w:val="CommentText"/>
    <w:uiPriority w:val="99"/>
    <w:semiHidden/>
    <w:rsid w:val="00255BC2"/>
    <w:rPr>
      <w:rFonts w:ascii="Times New Roman" w:eastAsia="Times New Roman" w:hAnsi="Times New Roman"/>
      <w:lang w:val="sr-Latn-CS" w:eastAsia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B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55BC2"/>
    <w:rPr>
      <w:rFonts w:ascii="Times New Roman" w:eastAsia="Times New Roman" w:hAnsi="Times New Roman"/>
      <w:b/>
      <w:bCs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AD86D-17EF-4807-8CCC-404249966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147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</dc:creator>
  <cp:keywords/>
  <cp:lastModifiedBy>Monika Savić</cp:lastModifiedBy>
  <cp:revision>30</cp:revision>
  <cp:lastPrinted>2025-12-22T08:41:00Z</cp:lastPrinted>
  <dcterms:created xsi:type="dcterms:W3CDTF">2025-12-29T13:46:00Z</dcterms:created>
  <dcterms:modified xsi:type="dcterms:W3CDTF">2026-01-15T12:43:00Z</dcterms:modified>
</cp:coreProperties>
</file>